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E06CF" w14:textId="4F524979" w:rsidR="00B02932" w:rsidRDefault="00B02932" w:rsidP="00D72CE1">
      <w:pPr>
        <w:rPr>
          <w:color w:val="538FAD"/>
          <w:sz w:val="32"/>
          <w:szCs w:val="32"/>
          <w:lang w:val="nl-BE"/>
        </w:rPr>
      </w:pPr>
    </w:p>
    <w:p w14:paraId="40CECE5D" w14:textId="1F1537CD" w:rsidR="00354C13" w:rsidRPr="00D26BA3" w:rsidRDefault="00354C13" w:rsidP="009B1235">
      <w:pPr>
        <w:pStyle w:val="paragraph"/>
        <w:spacing w:before="0" w:beforeAutospacing="0" w:after="0" w:afterAutospacing="0" w:line="276" w:lineRule="auto"/>
        <w:jc w:val="center"/>
        <w:textAlignment w:val="baseline"/>
        <w:rPr>
          <w:rFonts w:ascii="Arial" w:hAnsi="Arial" w:cs="Arial"/>
          <w:color w:val="538FAD"/>
          <w:sz w:val="32"/>
          <w:szCs w:val="32"/>
        </w:rPr>
      </w:pPr>
      <w:r w:rsidRPr="325B54E6">
        <w:rPr>
          <w:rStyle w:val="normaltextrun"/>
          <w:rFonts w:ascii="Arial" w:hAnsi="Arial" w:cs="Arial"/>
          <w:color w:val="538FAD"/>
          <w:sz w:val="32"/>
          <w:szCs w:val="32"/>
        </w:rPr>
        <w:t>Vzw OBRA|BAKEN zoekt een </w:t>
      </w:r>
      <w:r>
        <w:rPr>
          <w:rStyle w:val="normaltextrun"/>
          <w:rFonts w:ascii="Arial" w:hAnsi="Arial" w:cs="Arial"/>
          <w:color w:val="538FAD"/>
          <w:sz w:val="32"/>
          <w:szCs w:val="32"/>
        </w:rPr>
        <w:t xml:space="preserve">agogisch ondersteunend medewerker </w:t>
      </w:r>
      <w:r w:rsidR="001B241E">
        <w:rPr>
          <w:rStyle w:val="normaltextrun"/>
          <w:rFonts w:ascii="Arial" w:hAnsi="Arial" w:cs="Arial"/>
          <w:color w:val="538FAD"/>
          <w:sz w:val="32"/>
          <w:szCs w:val="32"/>
        </w:rPr>
        <w:t xml:space="preserve">(teamcoach) </w:t>
      </w:r>
      <w:r w:rsidRPr="325B54E6">
        <w:rPr>
          <w:rStyle w:val="normaltextrun"/>
          <w:rFonts w:ascii="Arial" w:hAnsi="Arial" w:cs="Arial"/>
          <w:color w:val="538FAD"/>
          <w:sz w:val="32"/>
          <w:szCs w:val="32"/>
        </w:rPr>
        <w:t xml:space="preserve">(m/v/x) voor de </w:t>
      </w:r>
      <w:r>
        <w:rPr>
          <w:rStyle w:val="normaltextrun"/>
          <w:rFonts w:ascii="Arial" w:hAnsi="Arial" w:cs="Arial"/>
          <w:color w:val="538FAD"/>
          <w:sz w:val="32"/>
          <w:szCs w:val="32"/>
        </w:rPr>
        <w:t>dagbesteding (30,4u/week)</w:t>
      </w:r>
    </w:p>
    <w:p w14:paraId="58CF9B80" w14:textId="77777777" w:rsidR="00354C13" w:rsidRDefault="00354C13" w:rsidP="009B1235">
      <w:pPr>
        <w:spacing w:line="276" w:lineRule="auto"/>
        <w:jc w:val="both"/>
      </w:pPr>
    </w:p>
    <w:p w14:paraId="444DABC5" w14:textId="77777777" w:rsidR="006C67B4" w:rsidRPr="006C67B4" w:rsidRDefault="00354C13" w:rsidP="009B1235">
      <w:pPr>
        <w:spacing w:line="276" w:lineRule="auto"/>
        <w:jc w:val="both"/>
        <w:rPr>
          <w:rFonts w:cstheme="minorHAnsi"/>
          <w:sz w:val="22"/>
          <w:szCs w:val="22"/>
        </w:rPr>
      </w:pPr>
      <w:r w:rsidRPr="006C67B4">
        <w:rPr>
          <w:rFonts w:cstheme="minorHAnsi"/>
          <w:b/>
          <w:bCs/>
          <w:sz w:val="22"/>
          <w:szCs w:val="22"/>
        </w:rPr>
        <w:t xml:space="preserve">OBRABAKEN </w:t>
      </w:r>
      <w:r w:rsidRPr="006C67B4">
        <w:rPr>
          <w:rFonts w:cstheme="minorHAnsi"/>
          <w:sz w:val="22"/>
          <w:szCs w:val="22"/>
        </w:rPr>
        <w:t xml:space="preserve">zorgt iedere weekdag opnieuw voor een </w:t>
      </w:r>
      <w:r w:rsidRPr="006C67B4">
        <w:rPr>
          <w:rFonts w:cstheme="minorHAnsi"/>
          <w:b/>
          <w:bCs/>
          <w:sz w:val="22"/>
          <w:szCs w:val="22"/>
        </w:rPr>
        <w:t>zinvolle, kwalitatieve dagbesteding voor volwassenen met (een vermoeden van) een verstandelijke beperking</w:t>
      </w:r>
      <w:r w:rsidRPr="006C67B4">
        <w:rPr>
          <w:rFonts w:cstheme="minorHAnsi"/>
          <w:sz w:val="22"/>
          <w:szCs w:val="22"/>
        </w:rPr>
        <w:t xml:space="preserve"> uit Gent en het Meetjesland. </w:t>
      </w:r>
    </w:p>
    <w:p w14:paraId="4F5F7E44" w14:textId="77777777" w:rsidR="006C67B4" w:rsidRPr="006C67B4" w:rsidRDefault="006C67B4" w:rsidP="009B1235">
      <w:pPr>
        <w:spacing w:line="276" w:lineRule="auto"/>
        <w:jc w:val="both"/>
        <w:rPr>
          <w:rFonts w:cstheme="minorHAnsi"/>
          <w:sz w:val="22"/>
          <w:szCs w:val="22"/>
        </w:rPr>
      </w:pPr>
    </w:p>
    <w:p w14:paraId="2F8D75E9" w14:textId="72C374A9" w:rsidR="00354C13" w:rsidRPr="006C67B4" w:rsidRDefault="00354C13" w:rsidP="009B1235">
      <w:pPr>
        <w:spacing w:line="276" w:lineRule="auto"/>
        <w:jc w:val="both"/>
        <w:rPr>
          <w:rFonts w:cstheme="minorHAnsi"/>
          <w:sz w:val="22"/>
          <w:szCs w:val="22"/>
        </w:rPr>
      </w:pPr>
      <w:r w:rsidRPr="006C67B4">
        <w:rPr>
          <w:rFonts w:cstheme="minorHAnsi"/>
          <w:sz w:val="22"/>
          <w:szCs w:val="22"/>
        </w:rPr>
        <w:t xml:space="preserve">We blijven daarin </w:t>
      </w:r>
      <w:r w:rsidRPr="006C67B4">
        <w:rPr>
          <w:rFonts w:cstheme="minorHAnsi"/>
          <w:b/>
          <w:bCs/>
          <w:sz w:val="22"/>
          <w:szCs w:val="22"/>
        </w:rPr>
        <w:t>vooruitstrevend</w:t>
      </w:r>
      <w:r w:rsidRPr="006C67B4">
        <w:rPr>
          <w:rFonts w:cstheme="minorHAnsi"/>
          <w:sz w:val="22"/>
          <w:szCs w:val="22"/>
        </w:rPr>
        <w:t xml:space="preserve">, grijpen kansen en opportuniteiten waar mogelijk om zo optimaal te kunnen </w:t>
      </w:r>
      <w:r w:rsidRPr="006C67B4">
        <w:rPr>
          <w:rFonts w:cstheme="minorHAnsi"/>
          <w:b/>
          <w:bCs/>
          <w:sz w:val="22"/>
          <w:szCs w:val="22"/>
        </w:rPr>
        <w:t>beantwoorden aan de noden en vragen van onze cliënten en de uitdagingen van onze tijd</w:t>
      </w:r>
      <w:r w:rsidRPr="006C67B4">
        <w:rPr>
          <w:rFonts w:cstheme="minorHAnsi"/>
          <w:sz w:val="22"/>
          <w:szCs w:val="22"/>
        </w:rPr>
        <w:t xml:space="preserve">. </w:t>
      </w:r>
    </w:p>
    <w:p w14:paraId="1A1682E8" w14:textId="77777777" w:rsidR="00736D23" w:rsidRPr="006C67B4" w:rsidRDefault="00736D23" w:rsidP="009B1235">
      <w:pPr>
        <w:spacing w:line="276" w:lineRule="auto"/>
        <w:jc w:val="both"/>
        <w:rPr>
          <w:rFonts w:cstheme="minorHAnsi"/>
          <w:sz w:val="22"/>
          <w:szCs w:val="22"/>
        </w:rPr>
      </w:pPr>
    </w:p>
    <w:p w14:paraId="60F14183" w14:textId="06E24836" w:rsidR="00354C13" w:rsidRPr="006C67B4" w:rsidRDefault="00354C13" w:rsidP="009B1235">
      <w:pPr>
        <w:spacing w:line="276" w:lineRule="auto"/>
        <w:jc w:val="both"/>
        <w:rPr>
          <w:rFonts w:cstheme="minorHAnsi"/>
          <w:sz w:val="22"/>
          <w:szCs w:val="22"/>
        </w:rPr>
      </w:pPr>
      <w:r w:rsidRPr="006C67B4">
        <w:rPr>
          <w:rFonts w:cstheme="minorHAnsi"/>
          <w:sz w:val="22"/>
          <w:szCs w:val="22"/>
        </w:rPr>
        <w:t xml:space="preserve">Sinds 2020 zetten we naast ons dagcentrum in Evergem ook sterk in op een </w:t>
      </w:r>
      <w:r w:rsidRPr="006C67B4">
        <w:rPr>
          <w:rFonts w:cstheme="minorHAnsi"/>
          <w:b/>
          <w:bCs/>
          <w:sz w:val="22"/>
          <w:szCs w:val="22"/>
        </w:rPr>
        <w:t>gedecentraliseerde werking</w:t>
      </w:r>
      <w:r w:rsidRPr="006C67B4">
        <w:rPr>
          <w:rFonts w:cstheme="minorHAnsi"/>
          <w:sz w:val="22"/>
          <w:szCs w:val="22"/>
        </w:rPr>
        <w:t xml:space="preserve">. Onze uitvalsbasis betreft: Gent, Evergem en Zelzate. Op die manier hebben we een </w:t>
      </w:r>
      <w:r w:rsidRPr="006C67B4">
        <w:rPr>
          <w:rFonts w:cstheme="minorHAnsi"/>
          <w:b/>
          <w:bCs/>
          <w:sz w:val="22"/>
          <w:szCs w:val="22"/>
        </w:rPr>
        <w:t>ruim aanbod op maat gecreëerd waar velen hun gading in vinden</w:t>
      </w:r>
      <w:r w:rsidRPr="006C67B4">
        <w:rPr>
          <w:rFonts w:cstheme="minorHAnsi"/>
          <w:sz w:val="22"/>
          <w:szCs w:val="22"/>
        </w:rPr>
        <w:t xml:space="preserve">. Van tuinwerking, buurtgerichte activiteiten, klussen in musea en begijnhoven, kunstenworkshops, kook en crea-ateliers tot basale activiteiten voor zij met een grote zorgnood. </w:t>
      </w:r>
    </w:p>
    <w:p w14:paraId="31F8EF33" w14:textId="4CEAA328" w:rsidR="009B1235" w:rsidRDefault="009B1235" w:rsidP="009B1235">
      <w:pPr>
        <w:spacing w:line="276" w:lineRule="auto"/>
        <w:jc w:val="both"/>
        <w:rPr>
          <w:rFonts w:cstheme="minorHAnsi"/>
          <w:sz w:val="22"/>
          <w:szCs w:val="22"/>
        </w:rPr>
      </w:pPr>
    </w:p>
    <w:p w14:paraId="6429676C" w14:textId="29E7B91A" w:rsidR="005862C9" w:rsidRDefault="005862C9" w:rsidP="005862C9">
      <w:pPr>
        <w:spacing w:line="276" w:lineRule="auto"/>
        <w:jc w:val="center"/>
        <w:rPr>
          <w:b/>
          <w:color w:val="538FAD"/>
        </w:rPr>
      </w:pPr>
      <w:r>
        <w:rPr>
          <w:b/>
          <w:color w:val="538FAD"/>
        </w:rPr>
        <w:t>De Kern van de job is: inhoudelijk én organisatorisch ondersteunen van begeleiders om samen cliënt- en teamdoelen te realiseren.</w:t>
      </w:r>
    </w:p>
    <w:p w14:paraId="608211EB" w14:textId="77777777" w:rsidR="005862C9" w:rsidRPr="006C67B4" w:rsidRDefault="005862C9" w:rsidP="009B1235">
      <w:pPr>
        <w:spacing w:line="276" w:lineRule="auto"/>
        <w:jc w:val="both"/>
        <w:rPr>
          <w:rFonts w:cstheme="minorHAnsi"/>
          <w:sz w:val="22"/>
          <w:szCs w:val="22"/>
        </w:rPr>
      </w:pPr>
    </w:p>
    <w:p w14:paraId="4E5EA067" w14:textId="77777777" w:rsidR="009B1235" w:rsidRPr="006C67B4" w:rsidRDefault="009B1235" w:rsidP="009B1235">
      <w:pPr>
        <w:spacing w:line="276" w:lineRule="auto"/>
        <w:jc w:val="both"/>
        <w:rPr>
          <w:rFonts w:cstheme="minorHAnsi"/>
          <w:b/>
          <w:bCs/>
          <w:color w:val="4472C4" w:themeColor="accent5"/>
          <w:sz w:val="22"/>
          <w:szCs w:val="22"/>
        </w:rPr>
      </w:pPr>
    </w:p>
    <w:p w14:paraId="0280BB08" w14:textId="221ED7E5" w:rsidR="00354C13" w:rsidRPr="006C67B4" w:rsidRDefault="00354C13" w:rsidP="009B1235">
      <w:pPr>
        <w:spacing w:line="276" w:lineRule="auto"/>
        <w:jc w:val="both"/>
        <w:rPr>
          <w:sz w:val="22"/>
          <w:szCs w:val="22"/>
        </w:rPr>
      </w:pPr>
      <w:r w:rsidRPr="006C67B4">
        <w:rPr>
          <w:sz w:val="22"/>
          <w:szCs w:val="22"/>
        </w:rPr>
        <w:t>Samen met de coördinator coach je begeleiders in hun kernopdracht, zijnde elke dag opnieuw met ‘goesting’</w:t>
      </w:r>
      <w:r w:rsidRPr="006C67B4">
        <w:rPr>
          <w:color w:val="FF0000"/>
          <w:sz w:val="22"/>
          <w:szCs w:val="22"/>
        </w:rPr>
        <w:t xml:space="preserve"> </w:t>
      </w:r>
      <w:r w:rsidRPr="006C67B4">
        <w:rPr>
          <w:sz w:val="22"/>
          <w:szCs w:val="22"/>
        </w:rPr>
        <w:t xml:space="preserve">een kwaliteitsvolle dagbesteding bieden aan onze cliënten. Je doet dit door, in afspraak met de coördinator, mee te werken op de werkvloer in aangewezen situaties en je expertise ontwikkelingsgericht te delen met begeleiders. Je zorgt voor een goede verbinding tussen begeleiders, teams, de coördinator en de organisatie. </w:t>
      </w:r>
    </w:p>
    <w:p w14:paraId="144D2477" w14:textId="77777777" w:rsidR="00736D23" w:rsidRPr="006C67B4" w:rsidRDefault="00736D23" w:rsidP="009B1235">
      <w:pPr>
        <w:spacing w:line="276" w:lineRule="auto"/>
        <w:jc w:val="both"/>
        <w:rPr>
          <w:sz w:val="22"/>
          <w:szCs w:val="22"/>
        </w:rPr>
      </w:pPr>
    </w:p>
    <w:p w14:paraId="1F93DC47" w14:textId="6E7CAC83" w:rsidR="00354C13" w:rsidRPr="006C67B4" w:rsidRDefault="00354C13" w:rsidP="009B1235">
      <w:pPr>
        <w:spacing w:line="276" w:lineRule="auto"/>
        <w:jc w:val="both"/>
        <w:rPr>
          <w:sz w:val="22"/>
          <w:szCs w:val="22"/>
        </w:rPr>
      </w:pPr>
      <w:r w:rsidRPr="006C67B4">
        <w:rPr>
          <w:sz w:val="22"/>
          <w:szCs w:val="22"/>
        </w:rPr>
        <w:t xml:space="preserve">Je ondersteunt begeleiders in het opstellen van en bereiken van teamdoelstellingen. Daarnaast coach je medewerkers om met individuele ondersteuningsplannen van cliënten aan de slag te gaan in de praktijk. </w:t>
      </w:r>
    </w:p>
    <w:p w14:paraId="3FF32223" w14:textId="77777777" w:rsidR="00736D23" w:rsidRPr="006C67B4" w:rsidRDefault="00736D23" w:rsidP="009B1235">
      <w:pPr>
        <w:spacing w:line="276" w:lineRule="auto"/>
        <w:jc w:val="both"/>
        <w:rPr>
          <w:sz w:val="22"/>
          <w:szCs w:val="22"/>
        </w:rPr>
      </w:pPr>
    </w:p>
    <w:p w14:paraId="3621ADCA" w14:textId="431D4C53" w:rsidR="00736D23" w:rsidRPr="006C67B4" w:rsidRDefault="00354C13" w:rsidP="009B1235">
      <w:pPr>
        <w:spacing w:line="276" w:lineRule="auto"/>
        <w:jc w:val="both"/>
        <w:rPr>
          <w:sz w:val="22"/>
          <w:szCs w:val="22"/>
        </w:rPr>
      </w:pPr>
      <w:r w:rsidRPr="006C67B4">
        <w:rPr>
          <w:sz w:val="22"/>
          <w:szCs w:val="22"/>
        </w:rPr>
        <w:t>Je zet zowel je inhoudelijke als praktisch organisatorische vaardigheden optimaal in: Je coacht op maat en op vraag begeleiders individueel zonder het team uit het oog te verliezen. Je kan collega’s enthousiast maken en samen grenzen verleggen (samenwerken en innoveren). Je maakt hen sterker voor de nieuwe vragen die op ons afkomen in een snel veranderende omgeving</w:t>
      </w:r>
      <w:r w:rsidR="006C67B4" w:rsidRPr="006C67B4">
        <w:rPr>
          <w:sz w:val="22"/>
          <w:szCs w:val="22"/>
        </w:rPr>
        <w:t>.</w:t>
      </w:r>
    </w:p>
    <w:p w14:paraId="04DC95C4" w14:textId="77777777" w:rsidR="00354C13" w:rsidRPr="006C67B4" w:rsidRDefault="00354C13" w:rsidP="009B1235">
      <w:pPr>
        <w:spacing w:line="276" w:lineRule="auto"/>
        <w:jc w:val="both"/>
        <w:rPr>
          <w:sz w:val="22"/>
          <w:szCs w:val="22"/>
        </w:rPr>
      </w:pPr>
      <w:r w:rsidRPr="006C67B4">
        <w:rPr>
          <w:sz w:val="22"/>
          <w:szCs w:val="22"/>
        </w:rPr>
        <w:lastRenderedPageBreak/>
        <w:t>Samen met de coördinator faciliteer je de organisatorische kant en procesopvolging van de dagbesteding op. Je houdt toezicht op gemaakte afspraken en stuurt bij waar nodig (gecoachte zelforganisatie).</w:t>
      </w:r>
    </w:p>
    <w:p w14:paraId="51696A08" w14:textId="77777777" w:rsidR="00736D23" w:rsidRPr="006C67B4" w:rsidRDefault="00736D23" w:rsidP="009B1235">
      <w:pPr>
        <w:spacing w:line="276" w:lineRule="auto"/>
        <w:jc w:val="both"/>
        <w:rPr>
          <w:sz w:val="22"/>
          <w:szCs w:val="22"/>
        </w:rPr>
      </w:pPr>
    </w:p>
    <w:p w14:paraId="1D6A4178" w14:textId="4514FE37" w:rsidR="00354C13" w:rsidRPr="006C67B4" w:rsidRDefault="00354C13" w:rsidP="009B1235">
      <w:pPr>
        <w:spacing w:line="276" w:lineRule="auto"/>
        <w:jc w:val="both"/>
        <w:rPr>
          <w:sz w:val="22"/>
          <w:szCs w:val="22"/>
        </w:rPr>
      </w:pPr>
      <w:r w:rsidRPr="006C67B4">
        <w:rPr>
          <w:sz w:val="22"/>
          <w:szCs w:val="22"/>
        </w:rPr>
        <w:t xml:space="preserve">Je kan daarbij het belang van de cliënt en medewerker steeds bewaken en in evenwicht bewaken, ook in complexe situaties. Je kan je flexibel bewegen tussen ‘samen doen’ en ‘het overzicht behouden’. Het bewaken van de meerzijdige partijdigheid is iets wat je in je vingers hebt. </w:t>
      </w:r>
    </w:p>
    <w:p w14:paraId="3DBE0CD0" w14:textId="77777777" w:rsidR="009B1235" w:rsidRDefault="009B1235" w:rsidP="009B1235">
      <w:pPr>
        <w:spacing w:line="276" w:lineRule="auto"/>
        <w:jc w:val="both"/>
        <w:rPr>
          <w:b/>
          <w:color w:val="538FAD"/>
        </w:rPr>
      </w:pPr>
    </w:p>
    <w:p w14:paraId="105E5417" w14:textId="043531C2" w:rsidR="00354C13" w:rsidRDefault="00354C13" w:rsidP="009B1235">
      <w:pPr>
        <w:spacing w:line="276" w:lineRule="auto"/>
        <w:jc w:val="both"/>
        <w:rPr>
          <w:b/>
          <w:color w:val="538FAD"/>
        </w:rPr>
      </w:pPr>
      <w:r w:rsidRPr="00B02932">
        <w:rPr>
          <w:b/>
          <w:color w:val="538FAD"/>
        </w:rPr>
        <w:t>Wij zoeken:</w:t>
      </w:r>
    </w:p>
    <w:p w14:paraId="07C2864B" w14:textId="77777777" w:rsidR="00736D23" w:rsidRPr="00B02932" w:rsidRDefault="00736D23" w:rsidP="009B1235">
      <w:pPr>
        <w:spacing w:line="276" w:lineRule="auto"/>
        <w:jc w:val="both"/>
        <w:rPr>
          <w:b/>
          <w:color w:val="538FAD"/>
        </w:rPr>
      </w:pPr>
    </w:p>
    <w:p w14:paraId="0DCCB260"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Pr>
          <w:rFonts w:asciiTheme="minorHAnsi" w:hAnsiTheme="minorHAnsi" w:cstheme="minorHAnsi"/>
          <w:color w:val="auto"/>
          <w:sz w:val="22"/>
          <w:szCs w:val="22"/>
          <w:lang w:val="nl-BE"/>
        </w:rPr>
        <w:t>E</w:t>
      </w:r>
      <w:r w:rsidRPr="008F3B27">
        <w:rPr>
          <w:rFonts w:asciiTheme="minorHAnsi" w:hAnsiTheme="minorHAnsi" w:cstheme="minorHAnsi"/>
          <w:color w:val="auto"/>
          <w:sz w:val="22"/>
          <w:szCs w:val="22"/>
          <w:lang w:val="nl-BE"/>
        </w:rPr>
        <w:t xml:space="preserve">en </w:t>
      </w:r>
      <w:r w:rsidRPr="008F3B27">
        <w:rPr>
          <w:rFonts w:asciiTheme="minorHAnsi" w:hAnsiTheme="minorHAnsi" w:cstheme="minorHAnsi"/>
          <w:i/>
          <w:color w:val="auto"/>
          <w:sz w:val="22"/>
          <w:szCs w:val="22"/>
          <w:lang w:val="nl-BE"/>
        </w:rPr>
        <w:t>bachelor</w:t>
      </w:r>
      <w:r w:rsidRPr="008F3B27">
        <w:rPr>
          <w:rFonts w:asciiTheme="minorHAnsi" w:hAnsiTheme="minorHAnsi" w:cstheme="minorHAnsi"/>
          <w:color w:val="auto"/>
          <w:sz w:val="22"/>
          <w:szCs w:val="22"/>
          <w:lang w:val="nl-BE"/>
        </w:rPr>
        <w:t xml:space="preserve"> in een </w:t>
      </w:r>
      <w:proofErr w:type="spellStart"/>
      <w:r w:rsidRPr="008F3B27">
        <w:rPr>
          <w:rFonts w:asciiTheme="minorHAnsi" w:hAnsiTheme="minorHAnsi" w:cstheme="minorHAnsi"/>
          <w:color w:val="auto"/>
          <w:sz w:val="22"/>
          <w:szCs w:val="22"/>
          <w:lang w:val="nl-BE"/>
        </w:rPr>
        <w:t>ortho</w:t>
      </w:r>
      <w:proofErr w:type="spellEnd"/>
      <w:r w:rsidRPr="008F3B27">
        <w:rPr>
          <w:rFonts w:asciiTheme="minorHAnsi" w:hAnsiTheme="minorHAnsi" w:cstheme="minorHAnsi"/>
          <w:color w:val="auto"/>
          <w:sz w:val="22"/>
          <w:szCs w:val="22"/>
          <w:lang w:val="nl-BE"/>
        </w:rPr>
        <w:t>(</w:t>
      </w:r>
      <w:proofErr w:type="spellStart"/>
      <w:r w:rsidRPr="008F3B27">
        <w:rPr>
          <w:rFonts w:asciiTheme="minorHAnsi" w:hAnsiTheme="minorHAnsi" w:cstheme="minorHAnsi"/>
          <w:color w:val="auto"/>
          <w:sz w:val="22"/>
          <w:szCs w:val="22"/>
          <w:lang w:val="nl-BE"/>
        </w:rPr>
        <w:t>ped</w:t>
      </w:r>
      <w:proofErr w:type="spellEnd"/>
      <w:r w:rsidRPr="008F3B27">
        <w:rPr>
          <w:rFonts w:asciiTheme="minorHAnsi" w:hAnsiTheme="minorHAnsi" w:cstheme="minorHAnsi"/>
          <w:color w:val="auto"/>
          <w:sz w:val="22"/>
          <w:szCs w:val="22"/>
          <w:lang w:val="nl-BE"/>
        </w:rPr>
        <w:t>)agogische, psychologische of sociale richting</w:t>
      </w:r>
      <w:r>
        <w:rPr>
          <w:rFonts w:asciiTheme="minorHAnsi" w:hAnsiTheme="minorHAnsi" w:cstheme="minorHAnsi"/>
          <w:color w:val="auto"/>
          <w:sz w:val="22"/>
          <w:szCs w:val="22"/>
          <w:lang w:val="nl-BE"/>
        </w:rPr>
        <w:t xml:space="preserve">; eerdere </w:t>
      </w:r>
      <w:r w:rsidRPr="008F3B27">
        <w:rPr>
          <w:rFonts w:asciiTheme="minorHAnsi" w:hAnsiTheme="minorHAnsi" w:cstheme="minorHAnsi"/>
          <w:color w:val="auto"/>
          <w:sz w:val="22"/>
          <w:szCs w:val="22"/>
          <w:lang w:val="nl-BE"/>
        </w:rPr>
        <w:t>ervaring in een leidinggevende functie</w:t>
      </w:r>
      <w:r>
        <w:rPr>
          <w:rFonts w:asciiTheme="minorHAnsi" w:hAnsiTheme="minorHAnsi" w:cstheme="minorHAnsi"/>
          <w:color w:val="auto"/>
          <w:sz w:val="22"/>
          <w:szCs w:val="22"/>
          <w:lang w:val="nl-BE"/>
        </w:rPr>
        <w:t xml:space="preserve"> en/of een </w:t>
      </w:r>
      <w:proofErr w:type="spellStart"/>
      <w:r>
        <w:rPr>
          <w:rFonts w:asciiTheme="minorHAnsi" w:hAnsiTheme="minorHAnsi" w:cstheme="minorHAnsi"/>
          <w:color w:val="auto"/>
          <w:sz w:val="22"/>
          <w:szCs w:val="22"/>
          <w:lang w:val="nl-BE"/>
        </w:rPr>
        <w:t>zelforganiserend</w:t>
      </w:r>
      <w:proofErr w:type="spellEnd"/>
      <w:r>
        <w:rPr>
          <w:rFonts w:asciiTheme="minorHAnsi" w:hAnsiTheme="minorHAnsi" w:cstheme="minorHAnsi"/>
          <w:color w:val="auto"/>
          <w:sz w:val="22"/>
          <w:szCs w:val="22"/>
          <w:lang w:val="nl-BE"/>
        </w:rPr>
        <w:t xml:space="preserve"> team is een meerwaarde</w:t>
      </w:r>
      <w:r w:rsidRPr="008F3B27">
        <w:rPr>
          <w:rFonts w:asciiTheme="minorHAnsi" w:hAnsiTheme="minorHAnsi" w:cstheme="minorHAnsi"/>
          <w:color w:val="auto"/>
          <w:sz w:val="22"/>
          <w:szCs w:val="22"/>
          <w:lang w:val="nl-BE"/>
        </w:rPr>
        <w:t>.</w:t>
      </w:r>
    </w:p>
    <w:p w14:paraId="00E3D350"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Pr>
          <w:rFonts w:asciiTheme="minorHAnsi" w:hAnsiTheme="minorHAnsi" w:cstheme="minorHAnsi"/>
          <w:color w:val="auto"/>
          <w:sz w:val="22"/>
          <w:szCs w:val="22"/>
          <w:lang w:val="nl-BE"/>
        </w:rPr>
        <w:t>I</w:t>
      </w:r>
      <w:r w:rsidRPr="008F3B27">
        <w:rPr>
          <w:rFonts w:asciiTheme="minorHAnsi" w:hAnsiTheme="minorHAnsi" w:cstheme="minorHAnsi"/>
          <w:color w:val="auto"/>
          <w:sz w:val="22"/>
          <w:szCs w:val="22"/>
          <w:lang w:val="nl-BE"/>
        </w:rPr>
        <w:t xml:space="preserve">emand die </w:t>
      </w:r>
      <w:r w:rsidRPr="008F3B27">
        <w:rPr>
          <w:rFonts w:asciiTheme="minorHAnsi" w:hAnsiTheme="minorHAnsi" w:cstheme="minorHAnsi"/>
          <w:i/>
          <w:color w:val="auto"/>
          <w:sz w:val="22"/>
          <w:szCs w:val="22"/>
          <w:lang w:val="nl-BE"/>
        </w:rPr>
        <w:t>30,4 uur per week</w:t>
      </w:r>
      <w:r w:rsidRPr="008F3B27">
        <w:rPr>
          <w:rFonts w:asciiTheme="minorHAnsi" w:hAnsiTheme="minorHAnsi" w:cstheme="minorHAnsi"/>
          <w:color w:val="auto"/>
          <w:sz w:val="22"/>
          <w:szCs w:val="22"/>
          <w:lang w:val="nl-BE"/>
        </w:rPr>
        <w:t xml:space="preserve"> wil werken,</w:t>
      </w:r>
    </w:p>
    <w:p w14:paraId="3F2E4DA6"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Pr>
          <w:rFonts w:asciiTheme="minorHAnsi" w:hAnsiTheme="minorHAnsi" w:cstheme="minorHAnsi"/>
          <w:color w:val="auto"/>
          <w:sz w:val="22"/>
          <w:szCs w:val="22"/>
          <w:lang w:val="nl-BE"/>
        </w:rPr>
        <w:t>D</w:t>
      </w:r>
      <w:r w:rsidRPr="008F3B27">
        <w:rPr>
          <w:rFonts w:asciiTheme="minorHAnsi" w:hAnsiTheme="minorHAnsi" w:cstheme="minorHAnsi"/>
          <w:color w:val="auto"/>
          <w:sz w:val="22"/>
          <w:szCs w:val="22"/>
          <w:lang w:val="nl-BE"/>
        </w:rPr>
        <w:t xml:space="preserve">ie </w:t>
      </w:r>
      <w:r w:rsidRPr="008F3B27">
        <w:rPr>
          <w:rFonts w:asciiTheme="minorHAnsi" w:hAnsiTheme="minorHAnsi" w:cstheme="minorHAnsi"/>
          <w:i/>
          <w:color w:val="auto"/>
          <w:sz w:val="22"/>
          <w:szCs w:val="22"/>
          <w:lang w:val="nl-BE"/>
        </w:rPr>
        <w:t>zo snel als mogelijk</w:t>
      </w:r>
      <w:r w:rsidRPr="008F3B27">
        <w:rPr>
          <w:rFonts w:asciiTheme="minorHAnsi" w:hAnsiTheme="minorHAnsi" w:cstheme="minorHAnsi"/>
          <w:color w:val="auto"/>
          <w:sz w:val="22"/>
          <w:szCs w:val="22"/>
          <w:lang w:val="nl-BE"/>
        </w:rPr>
        <w:t xml:space="preserve"> in dienst kan treden,</w:t>
      </w:r>
    </w:p>
    <w:p w14:paraId="6E65ABE0" w14:textId="77777777" w:rsidR="00354C13"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Pr>
          <w:rFonts w:asciiTheme="minorHAnsi" w:hAnsiTheme="minorHAnsi" w:cstheme="minorHAnsi"/>
          <w:color w:val="auto"/>
          <w:sz w:val="22"/>
          <w:szCs w:val="22"/>
          <w:lang w:val="nl-BE"/>
        </w:rPr>
        <w:t>D</w:t>
      </w:r>
      <w:r w:rsidRPr="008F3B27">
        <w:rPr>
          <w:rFonts w:asciiTheme="minorHAnsi" w:hAnsiTheme="minorHAnsi" w:cstheme="minorHAnsi"/>
          <w:color w:val="auto"/>
          <w:sz w:val="22"/>
          <w:szCs w:val="22"/>
          <w:lang w:val="nl-BE"/>
        </w:rPr>
        <w:t xml:space="preserve">ie </w:t>
      </w:r>
      <w:r w:rsidRPr="008F3B27">
        <w:rPr>
          <w:rFonts w:asciiTheme="minorHAnsi" w:hAnsiTheme="minorHAnsi" w:cstheme="minorHAnsi"/>
          <w:i/>
          <w:color w:val="auto"/>
          <w:sz w:val="22"/>
          <w:szCs w:val="22"/>
          <w:lang w:val="nl-BE"/>
        </w:rPr>
        <w:t>flexibel</w:t>
      </w:r>
      <w:r w:rsidRPr="008F3B27">
        <w:rPr>
          <w:rFonts w:asciiTheme="minorHAnsi" w:hAnsiTheme="minorHAnsi" w:cstheme="minorHAnsi"/>
          <w:color w:val="auto"/>
          <w:sz w:val="22"/>
          <w:szCs w:val="22"/>
          <w:lang w:val="nl-BE"/>
        </w:rPr>
        <w:t xml:space="preserve"> wil en kan werken</w:t>
      </w:r>
      <w:r>
        <w:rPr>
          <w:rFonts w:asciiTheme="minorHAnsi" w:hAnsiTheme="minorHAnsi" w:cstheme="minorHAnsi"/>
          <w:color w:val="auto"/>
          <w:sz w:val="22"/>
          <w:szCs w:val="22"/>
          <w:lang w:val="nl-BE"/>
        </w:rPr>
        <w:t>.</w:t>
      </w:r>
    </w:p>
    <w:p w14:paraId="7DCE48AA" w14:textId="69FB3E93" w:rsidR="00354C13" w:rsidRPr="006C67B4" w:rsidRDefault="00354C13" w:rsidP="006C67B4">
      <w:pPr>
        <w:spacing w:line="276" w:lineRule="auto"/>
        <w:jc w:val="both"/>
        <w:rPr>
          <w:color w:val="auto"/>
          <w:sz w:val="22"/>
          <w:szCs w:val="22"/>
          <w:lang w:val="nl-BE"/>
        </w:rPr>
      </w:pPr>
    </w:p>
    <w:p w14:paraId="6DC69AEA" w14:textId="77777777" w:rsidR="00354C13" w:rsidRPr="00B02932" w:rsidRDefault="00354C13" w:rsidP="009B1235">
      <w:pPr>
        <w:spacing w:line="276" w:lineRule="auto"/>
        <w:jc w:val="both"/>
        <w:rPr>
          <w:b/>
          <w:color w:val="538FAD"/>
        </w:rPr>
      </w:pPr>
      <w:r w:rsidRPr="00B02932">
        <w:rPr>
          <w:b/>
          <w:color w:val="538FAD"/>
        </w:rPr>
        <w:t>Wij vinden daarbij volgende attitudes en/of competenties belangrijk:</w:t>
      </w:r>
    </w:p>
    <w:p w14:paraId="2FA82AEE" w14:textId="77777777" w:rsidR="00736D23" w:rsidRDefault="00736D23" w:rsidP="00736D23">
      <w:pPr>
        <w:pStyle w:val="Lijstalinea"/>
        <w:spacing w:line="276" w:lineRule="auto"/>
        <w:jc w:val="both"/>
        <w:rPr>
          <w:rFonts w:asciiTheme="minorHAnsi" w:hAnsiTheme="minorHAnsi" w:cstheme="minorHAnsi"/>
          <w:color w:val="auto"/>
          <w:sz w:val="22"/>
          <w:szCs w:val="22"/>
          <w:lang w:val="nl-BE"/>
        </w:rPr>
      </w:pPr>
    </w:p>
    <w:p w14:paraId="7731F844" w14:textId="4CA6A22B"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 xml:space="preserve">Je bent in de eerste plaats </w:t>
      </w:r>
      <w:r>
        <w:rPr>
          <w:rFonts w:asciiTheme="minorHAnsi" w:hAnsiTheme="minorHAnsi" w:cstheme="minorHAnsi"/>
          <w:color w:val="auto"/>
          <w:sz w:val="22"/>
          <w:szCs w:val="22"/>
          <w:lang w:val="nl-BE"/>
        </w:rPr>
        <w:t>cliënt</w:t>
      </w:r>
      <w:r w:rsidRPr="008F3B27">
        <w:rPr>
          <w:rFonts w:asciiTheme="minorHAnsi" w:hAnsiTheme="minorHAnsi" w:cstheme="minorHAnsi"/>
          <w:color w:val="auto"/>
          <w:sz w:val="22"/>
          <w:szCs w:val="22"/>
          <w:lang w:val="nl-BE"/>
        </w:rPr>
        <w:t>gericht.</w:t>
      </w:r>
    </w:p>
    <w:p w14:paraId="530E533F"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doet wat je zegt en je zegt wat je doet.</w:t>
      </w:r>
    </w:p>
    <w:p w14:paraId="679C6C2E"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kan doelgericht werken.</w:t>
      </w:r>
    </w:p>
    <w:p w14:paraId="76EF07CF"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hebt coachende vaardigheden (je begrijpt de kunst van het ‘anders vasthouden’ van teams).</w:t>
      </w:r>
    </w:p>
    <w:p w14:paraId="4B0B8E01"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kan goed plannen en organiseren.</w:t>
      </w:r>
    </w:p>
    <w:p w14:paraId="1553954E"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bent stressbestendig.</w:t>
      </w:r>
    </w:p>
    <w:p w14:paraId="42939C1D"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kunt met een verscheiden doelgroep werken.</w:t>
      </w:r>
    </w:p>
    <w:p w14:paraId="33D8E904"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bent enthousiast en gedreven.</w:t>
      </w:r>
    </w:p>
    <w:p w14:paraId="2370082F"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kan gepast onderhandelen en bemiddelen in verschillende contexten.</w:t>
      </w:r>
    </w:p>
    <w:p w14:paraId="1BF6C2BA"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bent besluitvaardig.</w:t>
      </w:r>
    </w:p>
    <w:p w14:paraId="64991044"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bent bekend met de (financiële) mechanismen van Rechtstreeks Toegankelijke Hulp (RTH) en Persoonsvolgende Financiering (PVF).</w:t>
      </w:r>
    </w:p>
    <w:p w14:paraId="5F11F178"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denkt in kansen en mogelijkheden.</w:t>
      </w:r>
    </w:p>
    <w:p w14:paraId="4E697098"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hebt kennis van Sociaal Emotionele Ontwikkeling en andere (</w:t>
      </w:r>
      <w:proofErr w:type="spellStart"/>
      <w:r w:rsidRPr="008F3B27">
        <w:rPr>
          <w:rFonts w:asciiTheme="minorHAnsi" w:hAnsiTheme="minorHAnsi" w:cstheme="minorHAnsi"/>
          <w:color w:val="auto"/>
          <w:sz w:val="22"/>
          <w:szCs w:val="22"/>
          <w:lang w:val="nl-BE"/>
        </w:rPr>
        <w:t>ped</w:t>
      </w:r>
      <w:proofErr w:type="spellEnd"/>
      <w:r w:rsidRPr="008F3B27">
        <w:rPr>
          <w:rFonts w:asciiTheme="minorHAnsi" w:hAnsiTheme="minorHAnsi" w:cstheme="minorHAnsi"/>
          <w:color w:val="auto"/>
          <w:sz w:val="22"/>
          <w:szCs w:val="22"/>
          <w:lang w:val="nl-BE"/>
        </w:rPr>
        <w:t>)agogische denkkaders.</w:t>
      </w:r>
    </w:p>
    <w:p w14:paraId="3E11558E" w14:textId="77777777" w:rsidR="00354C13" w:rsidRPr="008F3B27" w:rsidRDefault="00354C13" w:rsidP="009B1235">
      <w:pPr>
        <w:pStyle w:val="Lijstalinea"/>
        <w:numPr>
          <w:ilvl w:val="0"/>
          <w:numId w:val="7"/>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 xml:space="preserve">Je hebt een goede basiskennis van Word, </w:t>
      </w:r>
      <w:proofErr w:type="spellStart"/>
      <w:r w:rsidRPr="008F3B27">
        <w:rPr>
          <w:rFonts w:asciiTheme="minorHAnsi" w:hAnsiTheme="minorHAnsi" w:cstheme="minorHAnsi"/>
          <w:color w:val="auto"/>
          <w:sz w:val="22"/>
          <w:szCs w:val="22"/>
          <w:lang w:val="nl-BE"/>
        </w:rPr>
        <w:t>Excell</w:t>
      </w:r>
      <w:proofErr w:type="spellEnd"/>
      <w:r w:rsidRPr="008F3B27">
        <w:rPr>
          <w:rFonts w:asciiTheme="minorHAnsi" w:hAnsiTheme="minorHAnsi" w:cstheme="minorHAnsi"/>
          <w:color w:val="auto"/>
          <w:sz w:val="22"/>
          <w:szCs w:val="22"/>
          <w:lang w:val="nl-BE"/>
        </w:rPr>
        <w:t>, Outlook, Office 365.</w:t>
      </w:r>
      <w:bookmarkStart w:id="0" w:name="_Hlk533577551"/>
    </w:p>
    <w:bookmarkEnd w:id="0"/>
    <w:p w14:paraId="3A0BF65D" w14:textId="77777777" w:rsidR="00354C13" w:rsidRDefault="00354C13" w:rsidP="009B1235">
      <w:pPr>
        <w:spacing w:line="276" w:lineRule="auto"/>
        <w:jc w:val="both"/>
        <w:rPr>
          <w:b/>
          <w:color w:val="538FAD"/>
        </w:rPr>
      </w:pPr>
    </w:p>
    <w:p w14:paraId="77F71616" w14:textId="6183C819" w:rsidR="00354C13" w:rsidRDefault="00354C13" w:rsidP="009B1235">
      <w:pPr>
        <w:spacing w:line="276" w:lineRule="auto"/>
        <w:jc w:val="both"/>
        <w:rPr>
          <w:b/>
          <w:color w:val="538FAD"/>
        </w:rPr>
      </w:pPr>
      <w:r w:rsidRPr="00B02932">
        <w:rPr>
          <w:b/>
          <w:color w:val="538FAD"/>
        </w:rPr>
        <w:t>Wij hechten hier belang aan omdat we van jou als</w:t>
      </w:r>
      <w:r>
        <w:rPr>
          <w:b/>
          <w:color w:val="538FAD"/>
        </w:rPr>
        <w:t xml:space="preserve"> agogische ondersteuner</w:t>
      </w:r>
      <w:r w:rsidRPr="00B02932">
        <w:rPr>
          <w:b/>
          <w:color w:val="538FAD"/>
        </w:rPr>
        <w:t xml:space="preserve"> verwachten dat:</w:t>
      </w:r>
    </w:p>
    <w:p w14:paraId="17A0468B" w14:textId="77777777" w:rsidR="00736D23" w:rsidRPr="00B02932" w:rsidRDefault="00736D23" w:rsidP="009B1235">
      <w:pPr>
        <w:spacing w:line="276" w:lineRule="auto"/>
        <w:jc w:val="both"/>
        <w:rPr>
          <w:b/>
          <w:color w:val="538FAD"/>
        </w:rPr>
      </w:pPr>
    </w:p>
    <w:p w14:paraId="5D17550F"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 xml:space="preserve">Je cliënten, hun netwerk en begeleiders de gepaste professionele ondersteuning op vraag én op maat biedt. </w:t>
      </w:r>
    </w:p>
    <w:p w14:paraId="6326FF15"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 xml:space="preserve">Je een aantal administratieve taken mee digitaal ter harte neemt: je zorgt voor gepaste tools en ondersteunt begeleiders </w:t>
      </w:r>
      <w:proofErr w:type="spellStart"/>
      <w:r w:rsidRPr="008F3B27">
        <w:rPr>
          <w:rFonts w:asciiTheme="minorHAnsi" w:hAnsiTheme="minorHAnsi" w:cstheme="minorHAnsi"/>
          <w:color w:val="auto"/>
          <w:sz w:val="22"/>
          <w:szCs w:val="22"/>
          <w:lang w:val="nl-BE"/>
        </w:rPr>
        <w:t>i.f.v</w:t>
      </w:r>
      <w:proofErr w:type="spellEnd"/>
      <w:r w:rsidRPr="008F3B27">
        <w:rPr>
          <w:rFonts w:asciiTheme="minorHAnsi" w:hAnsiTheme="minorHAnsi" w:cstheme="minorHAnsi"/>
          <w:color w:val="auto"/>
          <w:sz w:val="22"/>
          <w:szCs w:val="22"/>
          <w:lang w:val="nl-BE"/>
        </w:rPr>
        <w:t>. registratie aanwezigheden, contacten en vervoer, je beheert je digitale agenda, …</w:t>
      </w:r>
    </w:p>
    <w:p w14:paraId="6A14B247"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een actieve bijdrage hebt in het team en de organisatie, bereid bent om samen te werken met collega’s (gedeelde verantwoordelijkheid).</w:t>
      </w:r>
    </w:p>
    <w:p w14:paraId="37082BFB"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ook zelf aan de slag gaat met de jou aangeboden coaching, met oog op het verder ontwikkelen van jouw competenties.</w:t>
      </w:r>
    </w:p>
    <w:p w14:paraId="4F8BFC06"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mee bouwt aan een positieve sfeer en een dynamische, lerende teamwerking.</w:t>
      </w:r>
    </w:p>
    <w:p w14:paraId="485042BA" w14:textId="77777777" w:rsidR="00354C13" w:rsidRPr="008F3B27" w:rsidRDefault="00354C13" w:rsidP="009B1235">
      <w:pPr>
        <w:pStyle w:val="Lijstalinea"/>
        <w:numPr>
          <w:ilvl w:val="0"/>
          <w:numId w:val="8"/>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Je bijdraagt aan de doorontwikkeling van de dienstverlening van OBRA|BAKEN, de diverse teams en de individuele medewerkers.</w:t>
      </w:r>
    </w:p>
    <w:p w14:paraId="4A1CBD86" w14:textId="77777777" w:rsidR="00354C13" w:rsidRPr="008F3B27" w:rsidRDefault="00354C13" w:rsidP="009B1235">
      <w:pPr>
        <w:spacing w:line="276" w:lineRule="auto"/>
        <w:jc w:val="both"/>
        <w:rPr>
          <w:rFonts w:cstheme="minorHAnsi"/>
        </w:rPr>
      </w:pPr>
    </w:p>
    <w:p w14:paraId="4B9FA35B" w14:textId="7ABF05B4" w:rsidR="00354C13" w:rsidRDefault="00354C13" w:rsidP="009B1235">
      <w:pPr>
        <w:spacing w:line="276" w:lineRule="auto"/>
        <w:jc w:val="both"/>
        <w:rPr>
          <w:b/>
          <w:color w:val="538FAD"/>
        </w:rPr>
      </w:pPr>
      <w:r w:rsidRPr="00B02932">
        <w:rPr>
          <w:b/>
          <w:color w:val="538FAD"/>
        </w:rPr>
        <w:t>Wij bieden jou:</w:t>
      </w:r>
    </w:p>
    <w:p w14:paraId="0D4AC7F9" w14:textId="77777777" w:rsidR="00736D23" w:rsidRPr="00B02932" w:rsidRDefault="00736D23" w:rsidP="009B1235">
      <w:pPr>
        <w:spacing w:line="276" w:lineRule="auto"/>
        <w:jc w:val="both"/>
        <w:rPr>
          <w:b/>
          <w:color w:val="538FAD"/>
        </w:rPr>
      </w:pPr>
    </w:p>
    <w:p w14:paraId="464AC68E" w14:textId="3F97529B" w:rsidR="00354C13" w:rsidRPr="00AB31A4" w:rsidRDefault="00380CAF" w:rsidP="009B1235">
      <w:pPr>
        <w:pStyle w:val="Lijstalinea"/>
        <w:numPr>
          <w:ilvl w:val="0"/>
          <w:numId w:val="3"/>
        </w:numPr>
        <w:spacing w:line="276" w:lineRule="auto"/>
        <w:jc w:val="both"/>
        <w:rPr>
          <w:rFonts w:asciiTheme="minorHAnsi" w:hAnsiTheme="minorHAnsi" w:cstheme="minorHAnsi"/>
          <w:color w:val="auto"/>
          <w:sz w:val="22"/>
          <w:szCs w:val="22"/>
          <w:lang w:val="nl-BE"/>
        </w:rPr>
      </w:pPr>
      <w:r>
        <w:rPr>
          <w:rFonts w:asciiTheme="minorHAnsi" w:hAnsiTheme="minorHAnsi" w:cstheme="minorHAnsi"/>
          <w:color w:val="auto"/>
          <w:sz w:val="22"/>
          <w:szCs w:val="22"/>
          <w:lang w:val="nl-BE"/>
        </w:rPr>
        <w:t xml:space="preserve">Een contract onbepaalde duur. </w:t>
      </w:r>
      <w:r w:rsidR="00354C13" w:rsidRPr="00AB31A4">
        <w:rPr>
          <w:rFonts w:asciiTheme="minorHAnsi" w:hAnsiTheme="minorHAnsi" w:cstheme="minorHAnsi"/>
          <w:color w:val="auto"/>
          <w:sz w:val="22"/>
          <w:szCs w:val="22"/>
          <w:lang w:val="nl-BE"/>
        </w:rPr>
        <w:t xml:space="preserve">Verloning </w:t>
      </w:r>
      <w:r>
        <w:rPr>
          <w:rFonts w:asciiTheme="minorHAnsi" w:hAnsiTheme="minorHAnsi" w:cstheme="minorHAnsi"/>
          <w:color w:val="auto"/>
          <w:sz w:val="22"/>
          <w:szCs w:val="22"/>
          <w:lang w:val="nl-BE"/>
        </w:rPr>
        <w:t>afhankelijk van anciënniteit en leidinggevende ervaring. Meer info kan verkregen worden bij Flore.</w:t>
      </w:r>
    </w:p>
    <w:p w14:paraId="3DB01006"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Een dynamische en uitdagende werkomgeving waar ruimte is om te leren.</w:t>
      </w:r>
    </w:p>
    <w:p w14:paraId="2663993D"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Een afwisselende job met een verscheidenheid aan taken.</w:t>
      </w:r>
    </w:p>
    <w:p w14:paraId="55FA7195"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Een job met een evenwicht tussen zelfstandig werken en werken in teamverband.</w:t>
      </w:r>
    </w:p>
    <w:p w14:paraId="03E4325B"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Een kilometervergoeding voor dienstverplaatsingen met auto en fiets.</w:t>
      </w:r>
    </w:p>
    <w:p w14:paraId="646C7CA3" w14:textId="77777777" w:rsidR="00354C13" w:rsidRPr="008F3B27"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8F3B27">
        <w:rPr>
          <w:rFonts w:asciiTheme="minorHAnsi" w:hAnsiTheme="minorHAnsi" w:cstheme="minorHAnsi"/>
          <w:color w:val="auto"/>
          <w:sz w:val="22"/>
          <w:szCs w:val="22"/>
          <w:lang w:val="nl-BE"/>
        </w:rPr>
        <w:t>Een omniumverzekering voor dienstverplaatsingen met je auto.</w:t>
      </w:r>
    </w:p>
    <w:p w14:paraId="30F6602B" w14:textId="77777777" w:rsidR="00354C13" w:rsidRPr="006C67B4" w:rsidRDefault="00354C13" w:rsidP="009B1235">
      <w:pPr>
        <w:pStyle w:val="Lijstalinea"/>
        <w:numPr>
          <w:ilvl w:val="0"/>
          <w:numId w:val="3"/>
        </w:numPr>
        <w:spacing w:line="276" w:lineRule="auto"/>
        <w:jc w:val="both"/>
        <w:rPr>
          <w:rFonts w:asciiTheme="minorHAnsi" w:hAnsiTheme="minorHAnsi" w:cstheme="minorHAnsi"/>
          <w:color w:val="auto"/>
          <w:sz w:val="22"/>
          <w:szCs w:val="22"/>
          <w:lang w:val="nl-BE"/>
        </w:rPr>
      </w:pPr>
      <w:r w:rsidRPr="006C67B4">
        <w:rPr>
          <w:rFonts w:asciiTheme="minorHAnsi" w:hAnsiTheme="minorHAnsi" w:cstheme="minorHAnsi"/>
          <w:color w:val="auto"/>
          <w:sz w:val="22"/>
          <w:szCs w:val="22"/>
          <w:lang w:val="nl-BE"/>
        </w:rPr>
        <w:t>Een laptop en GSM om je job uit te voeren.</w:t>
      </w:r>
    </w:p>
    <w:p w14:paraId="76D41B1F" w14:textId="77777777" w:rsidR="00354C13" w:rsidRPr="006C67B4" w:rsidRDefault="00354C13" w:rsidP="009B1235">
      <w:pPr>
        <w:pStyle w:val="Lijstalinea"/>
        <w:spacing w:line="276" w:lineRule="auto"/>
        <w:jc w:val="both"/>
        <w:rPr>
          <w:rFonts w:asciiTheme="minorHAnsi" w:hAnsiTheme="minorHAnsi" w:cstheme="minorHAnsi"/>
          <w:color w:val="auto"/>
          <w:sz w:val="22"/>
          <w:szCs w:val="22"/>
          <w:lang w:val="nl-BE"/>
        </w:rPr>
      </w:pPr>
    </w:p>
    <w:p w14:paraId="66730FB7" w14:textId="584CF50E" w:rsidR="00736D23" w:rsidRPr="006C67B4" w:rsidRDefault="00736D23" w:rsidP="00736D23">
      <w:pPr>
        <w:spacing w:line="276" w:lineRule="auto"/>
        <w:jc w:val="both"/>
        <w:rPr>
          <w:b/>
          <w:color w:val="538FAD"/>
          <w:sz w:val="22"/>
          <w:szCs w:val="22"/>
        </w:rPr>
      </w:pPr>
      <w:r w:rsidRPr="006C67B4">
        <w:rPr>
          <w:b/>
          <w:color w:val="538FAD"/>
          <w:sz w:val="22"/>
          <w:szCs w:val="22"/>
        </w:rPr>
        <w:t>Curieus naar ons? Wij ook naar jou!</w:t>
      </w:r>
    </w:p>
    <w:p w14:paraId="08E75C0C" w14:textId="77777777" w:rsidR="00736D23" w:rsidRPr="006C67B4" w:rsidRDefault="00736D23" w:rsidP="009B1235">
      <w:pPr>
        <w:spacing w:line="276" w:lineRule="auto"/>
        <w:jc w:val="both"/>
        <w:rPr>
          <w:rFonts w:cstheme="minorHAnsi"/>
          <w:sz w:val="22"/>
          <w:szCs w:val="22"/>
        </w:rPr>
      </w:pPr>
    </w:p>
    <w:p w14:paraId="19949E5C" w14:textId="5EAD9283" w:rsidR="00354C13" w:rsidRPr="006C67B4" w:rsidRDefault="00354C13" w:rsidP="009B1235">
      <w:pPr>
        <w:spacing w:line="276" w:lineRule="auto"/>
        <w:jc w:val="both"/>
        <w:rPr>
          <w:rStyle w:val="Hyperlink"/>
          <w:rFonts w:cstheme="minorHAnsi"/>
          <w:sz w:val="22"/>
          <w:szCs w:val="22"/>
        </w:rPr>
      </w:pPr>
      <w:r w:rsidRPr="006C67B4">
        <w:rPr>
          <w:rFonts w:cstheme="minorHAnsi"/>
          <w:sz w:val="22"/>
          <w:szCs w:val="22"/>
        </w:rPr>
        <w:t xml:space="preserve">Je kan solliciteren t.e.m. </w:t>
      </w:r>
      <w:r w:rsidR="00380CAF">
        <w:rPr>
          <w:rFonts w:cstheme="minorHAnsi"/>
          <w:sz w:val="22"/>
          <w:szCs w:val="22"/>
        </w:rPr>
        <w:t>zondag 18 september</w:t>
      </w:r>
      <w:r w:rsidRPr="006C67B4">
        <w:rPr>
          <w:rFonts w:cstheme="minorHAnsi"/>
          <w:sz w:val="22"/>
          <w:szCs w:val="22"/>
        </w:rPr>
        <w:t xml:space="preserve"> 2022 door jouw motivatiebrief en CV te mailen naar </w:t>
      </w:r>
      <w:hyperlink r:id="rId12">
        <w:r w:rsidRPr="006C67B4">
          <w:rPr>
            <w:rStyle w:val="Hyperlink"/>
            <w:rFonts w:cstheme="minorHAnsi"/>
            <w:sz w:val="22"/>
            <w:szCs w:val="22"/>
          </w:rPr>
          <w:t>flore.vanassche@obrabaken.be.</w:t>
        </w:r>
      </w:hyperlink>
    </w:p>
    <w:p w14:paraId="2385F9EB" w14:textId="77777777" w:rsidR="00354C13" w:rsidRPr="006C67B4" w:rsidRDefault="00354C13" w:rsidP="009B1235">
      <w:pPr>
        <w:spacing w:line="276" w:lineRule="auto"/>
        <w:jc w:val="both"/>
        <w:rPr>
          <w:rFonts w:cstheme="minorHAnsi"/>
          <w:sz w:val="22"/>
          <w:szCs w:val="22"/>
        </w:rPr>
      </w:pPr>
    </w:p>
    <w:p w14:paraId="0A146086" w14:textId="17327C96" w:rsidR="00ED3A14" w:rsidRPr="006C67B4" w:rsidRDefault="00354C13" w:rsidP="009B1235">
      <w:pPr>
        <w:spacing w:line="276" w:lineRule="auto"/>
        <w:jc w:val="both"/>
        <w:rPr>
          <w:bCs/>
          <w:color w:val="auto"/>
          <w:sz w:val="22"/>
          <w:szCs w:val="22"/>
          <w:lang w:val="nl-BE"/>
        </w:rPr>
      </w:pPr>
      <w:r w:rsidRPr="006C67B4">
        <w:rPr>
          <w:rFonts w:cstheme="minorHAnsi"/>
          <w:sz w:val="22"/>
          <w:szCs w:val="22"/>
        </w:rPr>
        <w:t>Heb je nog vragen? Geef dan gerust een seintje aan Flore Van Assche, coördinator dagbesteding (</w:t>
      </w:r>
      <w:hyperlink r:id="rId13">
        <w:r w:rsidRPr="006C67B4">
          <w:rPr>
            <w:rStyle w:val="Hyperlink"/>
            <w:rFonts w:cstheme="minorHAnsi"/>
            <w:sz w:val="22"/>
            <w:szCs w:val="22"/>
          </w:rPr>
          <w:t>flore.vanassche@obrabaken.be</w:t>
        </w:r>
      </w:hyperlink>
      <w:r w:rsidRPr="006C67B4">
        <w:rPr>
          <w:rFonts w:cstheme="minorHAnsi"/>
          <w:sz w:val="22"/>
          <w:szCs w:val="22"/>
        </w:rPr>
        <w:t>,</w:t>
      </w:r>
      <w:r w:rsidR="009B1235" w:rsidRPr="006C67B4">
        <w:rPr>
          <w:rFonts w:cstheme="minorHAnsi"/>
          <w:sz w:val="22"/>
          <w:szCs w:val="22"/>
        </w:rPr>
        <w:t xml:space="preserve"> 0472/94.24.50)</w:t>
      </w:r>
      <w:r w:rsidRPr="006C67B4">
        <w:rPr>
          <w:rFonts w:cstheme="minorHAnsi"/>
          <w:sz w:val="22"/>
          <w:szCs w:val="22"/>
        </w:rPr>
        <w:t xml:space="preserve"> </w:t>
      </w:r>
    </w:p>
    <w:sectPr w:rsidR="00ED3A14" w:rsidRPr="006C67B4" w:rsidSect="00017307">
      <w:headerReference w:type="default" r:id="rId14"/>
      <w:footerReference w:type="even" r:id="rId15"/>
      <w:footerReference w:type="default" r:id="rId16"/>
      <w:headerReference w:type="first" r:id="rId17"/>
      <w:footerReference w:type="first" r:id="rId18"/>
      <w:pgSz w:w="11900" w:h="16840"/>
      <w:pgMar w:top="2415" w:right="1418" w:bottom="1917" w:left="1701" w:header="709" w:footer="16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3C30B" w14:textId="77777777" w:rsidR="00D6301B" w:rsidRDefault="00D6301B" w:rsidP="00920E27">
      <w:r>
        <w:separator/>
      </w:r>
    </w:p>
  </w:endnote>
  <w:endnote w:type="continuationSeparator" w:id="0">
    <w:p w14:paraId="7A2A1F66" w14:textId="77777777" w:rsidR="00D6301B" w:rsidRDefault="00D6301B" w:rsidP="00920E27">
      <w:r>
        <w:continuationSeparator/>
      </w:r>
    </w:p>
  </w:endnote>
  <w:endnote w:type="continuationNotice" w:id="1">
    <w:p w14:paraId="4AA4831B" w14:textId="77777777" w:rsidR="00D6301B" w:rsidRDefault="00D630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A3F1" w14:textId="77777777" w:rsidR="00017307" w:rsidRDefault="00017307" w:rsidP="003E62A5">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6761451" w14:textId="77777777" w:rsidR="00017307" w:rsidRDefault="00017307" w:rsidP="000173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DB71" w14:textId="77777777" w:rsidR="00017307" w:rsidRDefault="00017307" w:rsidP="00017307">
    <w:pPr>
      <w:pStyle w:val="Voettekst"/>
      <w:tabs>
        <w:tab w:val="clear" w:pos="4536"/>
        <w:tab w:val="clear" w:pos="9072"/>
        <w:tab w:val="right" w:pos="8421"/>
      </w:tabs>
      <w:ind w:right="360"/>
      <w:rPr>
        <w:sz w:val="20"/>
        <w:szCs w:val="20"/>
        <w:lang w:val="nl-BE"/>
      </w:rPr>
    </w:pPr>
    <w:r w:rsidRPr="00017307">
      <w:rPr>
        <w:sz w:val="20"/>
        <w:szCs w:val="20"/>
        <w:lang w:val="nl-BE"/>
      </w:rPr>
      <w:tab/>
    </w:r>
  </w:p>
  <w:p w14:paraId="2B693D11" w14:textId="77777777" w:rsidR="00017307" w:rsidRDefault="00017307" w:rsidP="00017307">
    <w:pPr>
      <w:pStyle w:val="Voettekst"/>
      <w:tabs>
        <w:tab w:val="clear" w:pos="4536"/>
        <w:tab w:val="clear" w:pos="9072"/>
        <w:tab w:val="right" w:pos="8421"/>
      </w:tabs>
      <w:ind w:right="360"/>
      <w:rPr>
        <w:sz w:val="20"/>
        <w:szCs w:val="20"/>
        <w:lang w:val="nl-BE"/>
      </w:rPr>
    </w:pPr>
  </w:p>
  <w:p w14:paraId="7F5885CC" w14:textId="77777777" w:rsidR="00017307" w:rsidRPr="00017307" w:rsidRDefault="00017307" w:rsidP="00017307">
    <w:pPr>
      <w:pStyle w:val="Voettekst"/>
      <w:framePr w:wrap="none" w:vAnchor="text" w:hAnchor="page" w:x="10342" w:y="667"/>
      <w:rPr>
        <w:rStyle w:val="Paginanummer"/>
        <w:sz w:val="20"/>
        <w:szCs w:val="20"/>
      </w:rPr>
    </w:pPr>
    <w:r>
      <w:rPr>
        <w:rStyle w:val="Paginanummer"/>
        <w:sz w:val="20"/>
        <w:szCs w:val="20"/>
      </w:rPr>
      <w:t xml:space="preserve">Pagina </w:t>
    </w:r>
    <w:r w:rsidRPr="00017307">
      <w:rPr>
        <w:rStyle w:val="Paginanummer"/>
        <w:sz w:val="20"/>
        <w:szCs w:val="20"/>
      </w:rPr>
      <w:fldChar w:fldCharType="begin"/>
    </w:r>
    <w:r w:rsidRPr="00017307">
      <w:rPr>
        <w:rStyle w:val="Paginanummer"/>
        <w:sz w:val="20"/>
        <w:szCs w:val="20"/>
      </w:rPr>
      <w:instrText xml:space="preserve">PAGE  </w:instrText>
    </w:r>
    <w:r w:rsidRPr="00017307">
      <w:rPr>
        <w:rStyle w:val="Paginanummer"/>
        <w:sz w:val="20"/>
        <w:szCs w:val="20"/>
      </w:rPr>
      <w:fldChar w:fldCharType="separate"/>
    </w:r>
    <w:r>
      <w:rPr>
        <w:rStyle w:val="Paginanummer"/>
        <w:noProof/>
        <w:sz w:val="20"/>
        <w:szCs w:val="20"/>
      </w:rPr>
      <w:t>2</w:t>
    </w:r>
    <w:r w:rsidRPr="00017307">
      <w:rPr>
        <w:rStyle w:val="Paginanummer"/>
        <w:sz w:val="20"/>
        <w:szCs w:val="20"/>
      </w:rPr>
      <w:fldChar w:fldCharType="end"/>
    </w:r>
  </w:p>
  <w:p w14:paraId="0211E50A" w14:textId="77777777" w:rsidR="00017307" w:rsidRPr="00017307" w:rsidRDefault="00017307" w:rsidP="00017307">
    <w:pPr>
      <w:pStyle w:val="Voettekst"/>
      <w:tabs>
        <w:tab w:val="clear" w:pos="4536"/>
        <w:tab w:val="clear" w:pos="9072"/>
        <w:tab w:val="right" w:pos="8421"/>
      </w:tabs>
      <w:ind w:right="360"/>
      <w:rPr>
        <w:sz w:val="20"/>
        <w:szCs w:val="20"/>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2930" w14:textId="77777777" w:rsidR="00017307" w:rsidRDefault="00017307">
    <w:pPr>
      <w:pStyle w:val="Voettekst"/>
    </w:pPr>
    <w:r>
      <w:rPr>
        <w:noProof/>
        <w:lang w:eastAsia="nl-NL"/>
      </w:rPr>
      <w:drawing>
        <wp:anchor distT="0" distB="0" distL="114300" distR="114300" simplePos="0" relativeHeight="251658242" behindDoc="1" locked="0" layoutInCell="1" allowOverlap="1" wp14:anchorId="18F69A89" wp14:editId="3AC86ABA">
          <wp:simplePos x="0" y="0"/>
          <wp:positionH relativeFrom="page">
            <wp:posOffset>0</wp:posOffset>
          </wp:positionH>
          <wp:positionV relativeFrom="page">
            <wp:posOffset>8925560</wp:posOffset>
          </wp:positionV>
          <wp:extent cx="7560000" cy="1738800"/>
          <wp:effectExtent l="0" t="0" r="952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177 OBRA BAKEN HUISSTIJL BRIEFPAPIER WORD.jpg"/>
                  <pic:cNvPicPr/>
                </pic:nvPicPr>
                <pic:blipFill rotWithShape="1">
                  <a:blip r:embed="rId1">
                    <a:extLst>
                      <a:ext uri="{28A0092B-C50C-407E-A947-70E740481C1C}">
                        <a14:useLocalDpi xmlns:a14="http://schemas.microsoft.com/office/drawing/2010/main" val="0"/>
                      </a:ext>
                    </a:extLst>
                  </a:blip>
                  <a:srcRect t="83725"/>
                  <a:stretch/>
                </pic:blipFill>
                <pic:spPr bwMode="auto">
                  <a:xfrm>
                    <a:off x="0" y="0"/>
                    <a:ext cx="7560000" cy="17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29458" w14:textId="77777777" w:rsidR="00D6301B" w:rsidRDefault="00D6301B" w:rsidP="00920E27">
      <w:r>
        <w:separator/>
      </w:r>
    </w:p>
  </w:footnote>
  <w:footnote w:type="continuationSeparator" w:id="0">
    <w:p w14:paraId="00D0783A" w14:textId="77777777" w:rsidR="00D6301B" w:rsidRDefault="00D6301B" w:rsidP="00920E27">
      <w:r>
        <w:continuationSeparator/>
      </w:r>
    </w:p>
  </w:footnote>
  <w:footnote w:type="continuationNotice" w:id="1">
    <w:p w14:paraId="302B3962" w14:textId="77777777" w:rsidR="00D6301B" w:rsidRDefault="00D630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ECE5" w14:textId="77777777" w:rsidR="00920E27" w:rsidRDefault="00920E27">
    <w:pPr>
      <w:pStyle w:val="Koptekst"/>
    </w:pPr>
    <w:r>
      <w:rPr>
        <w:noProof/>
        <w:lang w:eastAsia="nl-NL"/>
      </w:rPr>
      <w:drawing>
        <wp:anchor distT="0" distB="0" distL="114300" distR="114300" simplePos="0" relativeHeight="251658240" behindDoc="0" locked="0" layoutInCell="1" allowOverlap="1" wp14:anchorId="71FADB85" wp14:editId="3FC46877">
          <wp:simplePos x="0" y="0"/>
          <wp:positionH relativeFrom="page">
            <wp:posOffset>0</wp:posOffset>
          </wp:positionH>
          <wp:positionV relativeFrom="page">
            <wp:posOffset>0</wp:posOffset>
          </wp:positionV>
          <wp:extent cx="7560000" cy="1317600"/>
          <wp:effectExtent l="0" t="0" r="9525"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59EA" w14:textId="77777777" w:rsidR="00017307" w:rsidRPr="00017307" w:rsidRDefault="00017307" w:rsidP="00017307">
    <w:pPr>
      <w:pStyle w:val="Koptekst"/>
    </w:pPr>
    <w:r>
      <w:rPr>
        <w:noProof/>
        <w:lang w:eastAsia="nl-NL"/>
      </w:rPr>
      <w:drawing>
        <wp:anchor distT="0" distB="0" distL="114300" distR="114300" simplePos="0" relativeHeight="251658241" behindDoc="0" locked="0" layoutInCell="1" allowOverlap="1" wp14:anchorId="22BA5750" wp14:editId="5C65F406">
          <wp:simplePos x="0" y="0"/>
          <wp:positionH relativeFrom="page">
            <wp:posOffset>0</wp:posOffset>
          </wp:positionH>
          <wp:positionV relativeFrom="page">
            <wp:posOffset>0</wp:posOffset>
          </wp:positionV>
          <wp:extent cx="7560000" cy="1317600"/>
          <wp:effectExtent l="0" t="0" r="9525" b="381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7BC3"/>
    <w:multiLevelType w:val="hybridMultilevel"/>
    <w:tmpl w:val="8C3658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36F0073"/>
    <w:multiLevelType w:val="multilevel"/>
    <w:tmpl w:val="EFF0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C14F01"/>
    <w:multiLevelType w:val="hybridMultilevel"/>
    <w:tmpl w:val="4BEC0D6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213545"/>
    <w:multiLevelType w:val="hybridMultilevel"/>
    <w:tmpl w:val="71DC9868"/>
    <w:lvl w:ilvl="0" w:tplc="6AE4343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43326A82">
      <w:start w:val="1"/>
      <w:numFmt w:val="bullet"/>
      <w:lvlText w:val=""/>
      <w:lvlJc w:val="left"/>
      <w:pPr>
        <w:ind w:left="2160" w:hanging="360"/>
      </w:pPr>
      <w:rPr>
        <w:rFonts w:ascii="Wingdings" w:eastAsiaTheme="minorHAnsi" w:hAnsi="Wingdings" w:cstheme="minorBidi"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A27B3E"/>
    <w:multiLevelType w:val="hybridMultilevel"/>
    <w:tmpl w:val="8292AD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BAC437F"/>
    <w:multiLevelType w:val="hybridMultilevel"/>
    <w:tmpl w:val="4FC82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1B24A7"/>
    <w:multiLevelType w:val="hybridMultilevel"/>
    <w:tmpl w:val="C1FEBE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2E67D52"/>
    <w:multiLevelType w:val="hybridMultilevel"/>
    <w:tmpl w:val="2CE6D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CE32D3B"/>
    <w:multiLevelType w:val="hybridMultilevel"/>
    <w:tmpl w:val="D9308D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D1A7C76"/>
    <w:multiLevelType w:val="hybridMultilevel"/>
    <w:tmpl w:val="394438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0B248F1"/>
    <w:multiLevelType w:val="hybridMultilevel"/>
    <w:tmpl w:val="227C53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54364032">
    <w:abstractNumId w:val="5"/>
  </w:num>
  <w:num w:numId="2" w16cid:durableId="503010717">
    <w:abstractNumId w:val="6"/>
  </w:num>
  <w:num w:numId="3" w16cid:durableId="300623671">
    <w:abstractNumId w:val="2"/>
  </w:num>
  <w:num w:numId="4" w16cid:durableId="1039479307">
    <w:abstractNumId w:val="10"/>
  </w:num>
  <w:num w:numId="5" w16cid:durableId="549536965">
    <w:abstractNumId w:val="7"/>
  </w:num>
  <w:num w:numId="6" w16cid:durableId="500779224">
    <w:abstractNumId w:val="9"/>
  </w:num>
  <w:num w:numId="7" w16cid:durableId="2086218233">
    <w:abstractNumId w:val="4"/>
  </w:num>
  <w:num w:numId="8" w16cid:durableId="561255224">
    <w:abstractNumId w:val="0"/>
  </w:num>
  <w:num w:numId="9" w16cid:durableId="587276388">
    <w:abstractNumId w:val="3"/>
  </w:num>
  <w:num w:numId="10" w16cid:durableId="1981836009">
    <w:abstractNumId w:val="8"/>
  </w:num>
  <w:num w:numId="11" w16cid:durableId="512453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8A"/>
    <w:rsid w:val="00017307"/>
    <w:rsid w:val="00021301"/>
    <w:rsid w:val="000241FC"/>
    <w:rsid w:val="00052841"/>
    <w:rsid w:val="0005749F"/>
    <w:rsid w:val="000722EA"/>
    <w:rsid w:val="00080D42"/>
    <w:rsid w:val="00097C48"/>
    <w:rsid w:val="000A7114"/>
    <w:rsid w:val="000C2DA5"/>
    <w:rsid w:val="00112CAF"/>
    <w:rsid w:val="00126902"/>
    <w:rsid w:val="00145BAD"/>
    <w:rsid w:val="0014634A"/>
    <w:rsid w:val="00164D70"/>
    <w:rsid w:val="00181A23"/>
    <w:rsid w:val="00190700"/>
    <w:rsid w:val="001B241E"/>
    <w:rsid w:val="00212C37"/>
    <w:rsid w:val="002242CB"/>
    <w:rsid w:val="002362EA"/>
    <w:rsid w:val="00244797"/>
    <w:rsid w:val="002B0ED8"/>
    <w:rsid w:val="002C13CE"/>
    <w:rsid w:val="002D6969"/>
    <w:rsid w:val="002D7882"/>
    <w:rsid w:val="002F3E70"/>
    <w:rsid w:val="002F5D8C"/>
    <w:rsid w:val="00354C13"/>
    <w:rsid w:val="0035677B"/>
    <w:rsid w:val="00380CAF"/>
    <w:rsid w:val="003A0B27"/>
    <w:rsid w:val="003C64D9"/>
    <w:rsid w:val="003E62A5"/>
    <w:rsid w:val="00401450"/>
    <w:rsid w:val="0041749A"/>
    <w:rsid w:val="004203B5"/>
    <w:rsid w:val="0043397C"/>
    <w:rsid w:val="0043736A"/>
    <w:rsid w:val="00452282"/>
    <w:rsid w:val="0046114E"/>
    <w:rsid w:val="00470E33"/>
    <w:rsid w:val="004775ED"/>
    <w:rsid w:val="00485995"/>
    <w:rsid w:val="004A2207"/>
    <w:rsid w:val="004A480C"/>
    <w:rsid w:val="004C5052"/>
    <w:rsid w:val="00520747"/>
    <w:rsid w:val="00523D16"/>
    <w:rsid w:val="00524A34"/>
    <w:rsid w:val="005327B5"/>
    <w:rsid w:val="00567B0B"/>
    <w:rsid w:val="0058236B"/>
    <w:rsid w:val="00582FE0"/>
    <w:rsid w:val="005862C9"/>
    <w:rsid w:val="005A4521"/>
    <w:rsid w:val="005B2CBF"/>
    <w:rsid w:val="005B357A"/>
    <w:rsid w:val="006042FF"/>
    <w:rsid w:val="0065627E"/>
    <w:rsid w:val="00671555"/>
    <w:rsid w:val="006A4BF2"/>
    <w:rsid w:val="006B03B7"/>
    <w:rsid w:val="006C67B4"/>
    <w:rsid w:val="006C76CF"/>
    <w:rsid w:val="006D2153"/>
    <w:rsid w:val="006E5463"/>
    <w:rsid w:val="00700265"/>
    <w:rsid w:val="00714D15"/>
    <w:rsid w:val="00736D23"/>
    <w:rsid w:val="00744A55"/>
    <w:rsid w:val="00757C52"/>
    <w:rsid w:val="00764F4B"/>
    <w:rsid w:val="00784A25"/>
    <w:rsid w:val="007A0490"/>
    <w:rsid w:val="007F3E82"/>
    <w:rsid w:val="007F4272"/>
    <w:rsid w:val="008172D5"/>
    <w:rsid w:val="008509B8"/>
    <w:rsid w:val="00857A8E"/>
    <w:rsid w:val="00864C8A"/>
    <w:rsid w:val="008861A5"/>
    <w:rsid w:val="00886F6A"/>
    <w:rsid w:val="008945C1"/>
    <w:rsid w:val="008B4C79"/>
    <w:rsid w:val="008D2C8B"/>
    <w:rsid w:val="00902A55"/>
    <w:rsid w:val="00920E27"/>
    <w:rsid w:val="00933A80"/>
    <w:rsid w:val="00945F9B"/>
    <w:rsid w:val="00953455"/>
    <w:rsid w:val="009735D8"/>
    <w:rsid w:val="00981544"/>
    <w:rsid w:val="009B1235"/>
    <w:rsid w:val="009B34E5"/>
    <w:rsid w:val="009C0202"/>
    <w:rsid w:val="009F162F"/>
    <w:rsid w:val="00A25F95"/>
    <w:rsid w:val="00A32FD4"/>
    <w:rsid w:val="00A62A88"/>
    <w:rsid w:val="00A67554"/>
    <w:rsid w:val="00A91F9D"/>
    <w:rsid w:val="00A91FC4"/>
    <w:rsid w:val="00A93BFD"/>
    <w:rsid w:val="00AB5797"/>
    <w:rsid w:val="00AE7D3C"/>
    <w:rsid w:val="00AF0667"/>
    <w:rsid w:val="00AF33D0"/>
    <w:rsid w:val="00B02932"/>
    <w:rsid w:val="00B212BF"/>
    <w:rsid w:val="00B2141F"/>
    <w:rsid w:val="00B31240"/>
    <w:rsid w:val="00B50B37"/>
    <w:rsid w:val="00B52169"/>
    <w:rsid w:val="00B56BAC"/>
    <w:rsid w:val="00B65D6F"/>
    <w:rsid w:val="00B85BF0"/>
    <w:rsid w:val="00BC683E"/>
    <w:rsid w:val="00BD040C"/>
    <w:rsid w:val="00BD2B8B"/>
    <w:rsid w:val="00C20265"/>
    <w:rsid w:val="00C228E0"/>
    <w:rsid w:val="00C336E0"/>
    <w:rsid w:val="00C661AB"/>
    <w:rsid w:val="00C84C95"/>
    <w:rsid w:val="00CB289A"/>
    <w:rsid w:val="00CB4451"/>
    <w:rsid w:val="00CB7EA7"/>
    <w:rsid w:val="00CF6456"/>
    <w:rsid w:val="00D000BF"/>
    <w:rsid w:val="00D0130C"/>
    <w:rsid w:val="00D1010B"/>
    <w:rsid w:val="00D14C59"/>
    <w:rsid w:val="00D30BA5"/>
    <w:rsid w:val="00D32FFE"/>
    <w:rsid w:val="00D6136C"/>
    <w:rsid w:val="00D627BC"/>
    <w:rsid w:val="00D6301B"/>
    <w:rsid w:val="00D631FF"/>
    <w:rsid w:val="00D72CE1"/>
    <w:rsid w:val="00D90216"/>
    <w:rsid w:val="00DA1874"/>
    <w:rsid w:val="00DB2B7D"/>
    <w:rsid w:val="00DC6F40"/>
    <w:rsid w:val="00DF243B"/>
    <w:rsid w:val="00E069D5"/>
    <w:rsid w:val="00E82153"/>
    <w:rsid w:val="00E8316A"/>
    <w:rsid w:val="00EA3CD5"/>
    <w:rsid w:val="00EA4A08"/>
    <w:rsid w:val="00ED3A14"/>
    <w:rsid w:val="00EE3D6D"/>
    <w:rsid w:val="00EE4B16"/>
    <w:rsid w:val="00F032B5"/>
    <w:rsid w:val="00F136C8"/>
    <w:rsid w:val="00F32004"/>
    <w:rsid w:val="00F40D2A"/>
    <w:rsid w:val="00F52672"/>
    <w:rsid w:val="00F5730B"/>
    <w:rsid w:val="00F6321A"/>
    <w:rsid w:val="00F648A6"/>
    <w:rsid w:val="00F64E0C"/>
    <w:rsid w:val="00F81705"/>
    <w:rsid w:val="00F822B2"/>
    <w:rsid w:val="00F85BFF"/>
    <w:rsid w:val="00F9104B"/>
    <w:rsid w:val="00F942A9"/>
    <w:rsid w:val="00F96C86"/>
    <w:rsid w:val="00FA380E"/>
    <w:rsid w:val="00FC52C7"/>
    <w:rsid w:val="00FD15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6627C"/>
  <w14:defaultImageDpi w14:val="32767"/>
  <w15:chartTrackingRefBased/>
  <w15:docId w15:val="{DB2F2F85-847D-45AF-BBF4-1FF80FD0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434A64"/>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C84C95"/>
    <w:rPr>
      <w:color w:val="000000" w:themeColor="text1"/>
    </w:rPr>
  </w:style>
  <w:style w:type="paragraph" w:styleId="Kop1">
    <w:name w:val="heading 1"/>
    <w:basedOn w:val="Standaard"/>
    <w:next w:val="Standaard"/>
    <w:link w:val="Kop1Char"/>
    <w:uiPriority w:val="9"/>
    <w:qFormat/>
    <w:rsid w:val="00524A34"/>
    <w:pPr>
      <w:keepNext/>
      <w:keepLines/>
      <w:spacing w:before="240"/>
      <w:outlineLvl w:val="0"/>
    </w:pPr>
    <w:rPr>
      <w:rFonts w:eastAsiaTheme="majorEastAsia" w:cstheme="majorBidi"/>
      <w:color w:val="434A64"/>
      <w:sz w:val="32"/>
      <w:szCs w:val="32"/>
    </w:rPr>
  </w:style>
  <w:style w:type="paragraph" w:styleId="Kop2">
    <w:name w:val="heading 2"/>
    <w:basedOn w:val="Standaard"/>
    <w:next w:val="Standaard"/>
    <w:link w:val="Kop2Char"/>
    <w:uiPriority w:val="9"/>
    <w:unhideWhenUsed/>
    <w:qFormat/>
    <w:rsid w:val="008945C1"/>
    <w:pPr>
      <w:keepNext/>
      <w:keepLines/>
      <w:spacing w:before="40"/>
      <w:outlineLvl w:val="1"/>
    </w:pPr>
    <w:rPr>
      <w:rFonts w:eastAsiaTheme="majorEastAsia" w:cstheme="majorBidi"/>
      <w:color w:val="434A64"/>
      <w:sz w:val="26"/>
      <w:szCs w:val="26"/>
    </w:rPr>
  </w:style>
  <w:style w:type="paragraph" w:styleId="Kop3">
    <w:name w:val="heading 3"/>
    <w:basedOn w:val="Standaard"/>
    <w:next w:val="Standaard"/>
    <w:link w:val="Kop3Char"/>
    <w:uiPriority w:val="9"/>
    <w:unhideWhenUsed/>
    <w:qFormat/>
    <w:rsid w:val="00D627BC"/>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unhideWhenUsed/>
    <w:qFormat/>
    <w:rsid w:val="00D627BC"/>
    <w:pPr>
      <w:keepNext/>
      <w:keepLines/>
      <w:spacing w:before="40"/>
      <w:outlineLvl w:val="3"/>
    </w:pPr>
    <w:rPr>
      <w:rFonts w:asciiTheme="majorHAnsi" w:eastAsiaTheme="majorEastAsia" w:hAnsiTheme="majorHAnsi" w:cstheme="majorBidi"/>
      <w:i/>
      <w:iCs/>
      <w:color w:val="434A64"/>
    </w:rPr>
  </w:style>
  <w:style w:type="paragraph" w:styleId="Kop5">
    <w:name w:val="heading 5"/>
    <w:basedOn w:val="Standaard"/>
    <w:next w:val="Standaard"/>
    <w:link w:val="Kop5Char"/>
    <w:uiPriority w:val="9"/>
    <w:semiHidden/>
    <w:unhideWhenUsed/>
    <w:qFormat/>
    <w:rsid w:val="00D627BC"/>
    <w:pPr>
      <w:keepNext/>
      <w:keepLines/>
      <w:spacing w:before="40"/>
      <w:outlineLvl w:val="4"/>
    </w:pPr>
    <w:rPr>
      <w:rFonts w:asciiTheme="majorHAnsi" w:eastAsiaTheme="majorEastAsia" w:hAnsiTheme="majorHAnsi" w:cstheme="majorBidi"/>
      <w:color w:val="434A6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20E27"/>
    <w:pPr>
      <w:tabs>
        <w:tab w:val="center" w:pos="4536"/>
        <w:tab w:val="right" w:pos="9072"/>
      </w:tabs>
    </w:pPr>
  </w:style>
  <w:style w:type="character" w:customStyle="1" w:styleId="KoptekstChar">
    <w:name w:val="Koptekst Char"/>
    <w:basedOn w:val="Standaardalinea-lettertype"/>
    <w:link w:val="Koptekst"/>
    <w:uiPriority w:val="99"/>
    <w:rsid w:val="00920E27"/>
  </w:style>
  <w:style w:type="paragraph" w:styleId="Voettekst">
    <w:name w:val="footer"/>
    <w:basedOn w:val="Standaard"/>
    <w:link w:val="VoettekstChar"/>
    <w:uiPriority w:val="99"/>
    <w:unhideWhenUsed/>
    <w:rsid w:val="00920E27"/>
    <w:pPr>
      <w:tabs>
        <w:tab w:val="center" w:pos="4536"/>
        <w:tab w:val="right" w:pos="9072"/>
      </w:tabs>
    </w:pPr>
  </w:style>
  <w:style w:type="character" w:customStyle="1" w:styleId="VoettekstChar">
    <w:name w:val="Voettekst Char"/>
    <w:basedOn w:val="Standaardalinea-lettertype"/>
    <w:link w:val="Voettekst"/>
    <w:uiPriority w:val="99"/>
    <w:rsid w:val="00920E27"/>
  </w:style>
  <w:style w:type="character" w:customStyle="1" w:styleId="Kop1Char">
    <w:name w:val="Kop 1 Char"/>
    <w:basedOn w:val="Standaardalinea-lettertype"/>
    <w:link w:val="Kop1"/>
    <w:uiPriority w:val="9"/>
    <w:rsid w:val="00524A34"/>
    <w:rPr>
      <w:rFonts w:ascii="Arial" w:eastAsiaTheme="majorEastAsia" w:hAnsi="Arial" w:cstheme="majorBidi"/>
      <w:color w:val="434A64"/>
      <w:sz w:val="32"/>
      <w:szCs w:val="32"/>
    </w:rPr>
  </w:style>
  <w:style w:type="character" w:customStyle="1" w:styleId="Kop2Char">
    <w:name w:val="Kop 2 Char"/>
    <w:basedOn w:val="Standaardalinea-lettertype"/>
    <w:link w:val="Kop2"/>
    <w:uiPriority w:val="9"/>
    <w:rsid w:val="008945C1"/>
    <w:rPr>
      <w:rFonts w:eastAsiaTheme="majorEastAsia" w:cstheme="majorBidi"/>
      <w:sz w:val="26"/>
      <w:szCs w:val="26"/>
    </w:rPr>
  </w:style>
  <w:style w:type="paragraph" w:styleId="Titel">
    <w:name w:val="Title"/>
    <w:basedOn w:val="Standaard"/>
    <w:next w:val="Standaard"/>
    <w:link w:val="TitelChar"/>
    <w:uiPriority w:val="10"/>
    <w:qFormat/>
    <w:rsid w:val="00F648A6"/>
    <w:pPr>
      <w:contextualSpacing/>
    </w:pPr>
    <w:rPr>
      <w:rFonts w:eastAsiaTheme="majorEastAsia" w:cstheme="majorBidi"/>
      <w:color w:val="auto"/>
      <w:spacing w:val="-10"/>
      <w:kern w:val="28"/>
      <w:sz w:val="56"/>
      <w:szCs w:val="56"/>
    </w:rPr>
  </w:style>
  <w:style w:type="character" w:customStyle="1" w:styleId="TitelChar">
    <w:name w:val="Titel Char"/>
    <w:basedOn w:val="Standaardalinea-lettertype"/>
    <w:link w:val="Titel"/>
    <w:uiPriority w:val="10"/>
    <w:rsid w:val="00F648A6"/>
    <w:rPr>
      <w:rFonts w:eastAsiaTheme="majorEastAsia" w:cstheme="majorBidi"/>
      <w:color w:val="auto"/>
      <w:spacing w:val="-10"/>
      <w:kern w:val="28"/>
      <w:sz w:val="56"/>
      <w:szCs w:val="56"/>
    </w:rPr>
  </w:style>
  <w:style w:type="paragraph" w:styleId="Ondertitel">
    <w:name w:val="Subtitle"/>
    <w:basedOn w:val="Standaard"/>
    <w:next w:val="Standaard"/>
    <w:link w:val="OndertitelChar"/>
    <w:uiPriority w:val="11"/>
    <w:qFormat/>
    <w:rsid w:val="00F648A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648A6"/>
    <w:rPr>
      <w:rFonts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qFormat/>
    <w:rsid w:val="00F648A6"/>
    <w:rPr>
      <w:rFonts w:ascii="Arial" w:hAnsi="Arial"/>
      <w:i/>
      <w:iCs/>
      <w:color w:val="404040" w:themeColor="text1" w:themeTint="BF"/>
    </w:rPr>
  </w:style>
  <w:style w:type="character" w:styleId="Nadruk">
    <w:name w:val="Emphasis"/>
    <w:basedOn w:val="Standaardalinea-lettertype"/>
    <w:uiPriority w:val="20"/>
    <w:qFormat/>
    <w:rsid w:val="00F648A6"/>
    <w:rPr>
      <w:rFonts w:ascii="Arial" w:hAnsi="Arial"/>
      <w:i/>
      <w:iCs/>
    </w:rPr>
  </w:style>
  <w:style w:type="character" w:styleId="Intensievebenadrukking">
    <w:name w:val="Intense Emphasis"/>
    <w:basedOn w:val="Standaardalinea-lettertype"/>
    <w:uiPriority w:val="21"/>
    <w:qFormat/>
    <w:rsid w:val="008945C1"/>
    <w:rPr>
      <w:i/>
      <w:iCs/>
      <w:color w:val="91C34C"/>
    </w:rPr>
  </w:style>
  <w:style w:type="paragraph" w:styleId="Duidelijkcitaat">
    <w:name w:val="Intense Quote"/>
    <w:basedOn w:val="Standaard"/>
    <w:next w:val="Standaard"/>
    <w:link w:val="DuidelijkcitaatChar"/>
    <w:uiPriority w:val="30"/>
    <w:qFormat/>
    <w:rsid w:val="008945C1"/>
    <w:pPr>
      <w:pBdr>
        <w:top w:val="single" w:sz="4" w:space="10" w:color="91C34C"/>
        <w:bottom w:val="single" w:sz="4" w:space="10" w:color="91C34C"/>
      </w:pBdr>
      <w:spacing w:before="360" w:after="360"/>
      <w:ind w:left="864" w:right="864"/>
      <w:jc w:val="center"/>
    </w:pPr>
    <w:rPr>
      <w:i/>
      <w:iCs/>
      <w:color w:val="91C34C"/>
    </w:rPr>
  </w:style>
  <w:style w:type="character" w:customStyle="1" w:styleId="DuidelijkcitaatChar">
    <w:name w:val="Duidelijk citaat Char"/>
    <w:basedOn w:val="Standaardalinea-lettertype"/>
    <w:link w:val="Duidelijkcitaat"/>
    <w:uiPriority w:val="30"/>
    <w:rsid w:val="008945C1"/>
    <w:rPr>
      <w:i/>
      <w:iCs/>
      <w:color w:val="91C34C"/>
    </w:rPr>
  </w:style>
  <w:style w:type="character" w:styleId="Intensieveverwijzing">
    <w:name w:val="Intense Reference"/>
    <w:basedOn w:val="Standaardalinea-lettertype"/>
    <w:uiPriority w:val="32"/>
    <w:qFormat/>
    <w:rsid w:val="008945C1"/>
    <w:rPr>
      <w:b/>
      <w:bCs/>
      <w:smallCaps/>
      <w:color w:val="91C34C"/>
      <w:spacing w:val="5"/>
    </w:rPr>
  </w:style>
  <w:style w:type="paragraph" w:styleId="Lijstalinea">
    <w:name w:val="List Paragraph"/>
    <w:aliases w:val="Bullets"/>
    <w:basedOn w:val="Standaard"/>
    <w:uiPriority w:val="34"/>
    <w:qFormat/>
    <w:rsid w:val="00D627BC"/>
    <w:pPr>
      <w:ind w:left="720"/>
      <w:contextualSpacing/>
    </w:pPr>
  </w:style>
  <w:style w:type="character" w:customStyle="1" w:styleId="Kop3Char">
    <w:name w:val="Kop 3 Char"/>
    <w:basedOn w:val="Standaardalinea-lettertype"/>
    <w:link w:val="Kop3"/>
    <w:uiPriority w:val="9"/>
    <w:rsid w:val="00D627BC"/>
    <w:rPr>
      <w:rFonts w:asciiTheme="majorHAnsi" w:eastAsiaTheme="majorEastAsia" w:hAnsiTheme="majorHAnsi" w:cstheme="majorBidi"/>
      <w:color w:val="1F4D78" w:themeColor="accent1" w:themeShade="7F"/>
    </w:rPr>
  </w:style>
  <w:style w:type="character" w:customStyle="1" w:styleId="Kop4Char">
    <w:name w:val="Kop 4 Char"/>
    <w:basedOn w:val="Standaardalinea-lettertype"/>
    <w:link w:val="Kop4"/>
    <w:uiPriority w:val="9"/>
    <w:rsid w:val="00D627BC"/>
    <w:rPr>
      <w:rFonts w:asciiTheme="majorHAnsi" w:eastAsiaTheme="majorEastAsia" w:hAnsiTheme="majorHAnsi" w:cstheme="majorBidi"/>
      <w:i/>
      <w:iCs/>
    </w:rPr>
  </w:style>
  <w:style w:type="character" w:customStyle="1" w:styleId="Kop5Char">
    <w:name w:val="Kop 5 Char"/>
    <w:basedOn w:val="Standaardalinea-lettertype"/>
    <w:link w:val="Kop5"/>
    <w:uiPriority w:val="9"/>
    <w:semiHidden/>
    <w:rsid w:val="00D627BC"/>
    <w:rPr>
      <w:rFonts w:asciiTheme="majorHAnsi" w:eastAsiaTheme="majorEastAsia" w:hAnsiTheme="majorHAnsi" w:cstheme="majorBidi"/>
    </w:rPr>
  </w:style>
  <w:style w:type="character" w:styleId="Paginanummer">
    <w:name w:val="page number"/>
    <w:basedOn w:val="Standaardalinea-lettertype"/>
    <w:uiPriority w:val="99"/>
    <w:semiHidden/>
    <w:unhideWhenUsed/>
    <w:rsid w:val="00017307"/>
  </w:style>
  <w:style w:type="character" w:styleId="Hyperlink">
    <w:name w:val="Hyperlink"/>
    <w:basedOn w:val="Standaardalinea-lettertype"/>
    <w:uiPriority w:val="99"/>
    <w:unhideWhenUsed/>
    <w:rsid w:val="00F822B2"/>
    <w:rPr>
      <w:color w:val="0563C1" w:themeColor="hyperlink"/>
      <w:u w:val="single"/>
    </w:rPr>
  </w:style>
  <w:style w:type="character" w:styleId="Onopgelostemelding">
    <w:name w:val="Unresolved Mention"/>
    <w:basedOn w:val="Standaardalinea-lettertype"/>
    <w:uiPriority w:val="99"/>
    <w:rsid w:val="00F822B2"/>
    <w:rPr>
      <w:color w:val="605E5C"/>
      <w:shd w:val="clear" w:color="auto" w:fill="E1DFDD"/>
    </w:rPr>
  </w:style>
  <w:style w:type="paragraph" w:customStyle="1" w:styleId="paragraph">
    <w:name w:val="paragraph"/>
    <w:basedOn w:val="Standaard"/>
    <w:rsid w:val="00354C13"/>
    <w:pPr>
      <w:spacing w:before="100" w:beforeAutospacing="1" w:after="100" w:afterAutospacing="1"/>
    </w:pPr>
    <w:rPr>
      <w:rFonts w:ascii="Times New Roman" w:eastAsia="Times New Roman" w:hAnsi="Times New Roman" w:cs="Times New Roman"/>
      <w:color w:val="auto"/>
      <w:lang w:val="nl-BE" w:eastAsia="nl-BE"/>
    </w:rPr>
  </w:style>
  <w:style w:type="character" w:customStyle="1" w:styleId="normaltextrun">
    <w:name w:val="normaltextrun"/>
    <w:basedOn w:val="Standaardalinea-lettertype"/>
    <w:rsid w:val="00354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nnelore.potemans@obrabaken.b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flore.vanassche@obrabaken.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lien\AppData\Local\Microsoft\Windows\INetCache\Content.Outlook\02COC959\17-177%20OBRA%20BAKEN%20HUISSTIJL%20BRIEFPAPIER%20WORD%202%2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1fc0d9-6421-4bf0-ba06-d53f872d9557">
      <Terms xmlns="http://schemas.microsoft.com/office/infopath/2007/PartnerControls"/>
    </lcf76f155ced4ddcb4097134ff3c332f>
    <TaxCatchAll xmlns="574ada75-2ed3-4ccb-89c1-578023f03fff" xsi:nil="true"/>
    <bc49edf34bd541d7b1de4eb34992bf14 xmlns="574ada75-2ed3-4ccb-89c1-578023f03fff">
      <Terms xmlns="http://schemas.microsoft.com/office/infopath/2007/PartnerControls"/>
    </bc49edf34bd541d7b1de4eb34992bf14>
    <_dlc_DocId xmlns="574ada75-2ed3-4ccb-89c1-578023f03fff">ZNZWFNVS4K5P-369908624-14044</_dlc_DocId>
    <_dlc_DocIdUrl xmlns="574ada75-2ed3-4ccb-89c1-578023f03fff">
      <Url>https://centrumobravzw.sharepoint.com/sites/AdministratiefCentrum/_layouts/15/DocIdRedir.aspx?ID=ZNZWFNVS4K5P-369908624-14044</Url>
      <Description>ZNZWFNVS4K5P-369908624-14044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EF83DF889AD804E9B3A5FF463378B3D" ma:contentTypeVersion="18" ma:contentTypeDescription="Een nieuw document maken." ma:contentTypeScope="" ma:versionID="f5b06fba06fcc243c54ec7eec0f9c1cf">
  <xsd:schema xmlns:xsd="http://www.w3.org/2001/XMLSchema" xmlns:xs="http://www.w3.org/2001/XMLSchema" xmlns:p="http://schemas.microsoft.com/office/2006/metadata/properties" xmlns:ns2="574ada75-2ed3-4ccb-89c1-578023f03fff" xmlns:ns3="711fc0d9-6421-4bf0-ba06-d53f872d9557" targetNamespace="http://schemas.microsoft.com/office/2006/metadata/properties" ma:root="true" ma:fieldsID="2b2e6f197ae79a0846fa4ece1072bfe8" ns2:_="" ns3:_="">
    <xsd:import namespace="574ada75-2ed3-4ccb-89c1-578023f03fff"/>
    <xsd:import namespace="711fc0d9-6421-4bf0-ba06-d53f872d95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2:bc49edf34bd541d7b1de4eb34992bf14"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ada75-2ed3-4ccb-89c1-578023f03f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bc49edf34bd541d7b1de4eb34992bf14" ma:index="23" nillable="true" ma:taxonomy="true" ma:internalName="bc49edf34bd541d7b1de4eb34992bf14" ma:taxonomyFieldName="Type_x0020_document" ma:displayName="Type document" ma:readOnly="false" ma:default="" ma:fieldId="{bc49edf3-4bd5-41d7-b1de-4eb34992bf14}" ma:taxonomyMulti="true" ma:sspId="43f4ff43-e87b-4f74-bd60-d429041b66f3" ma:termSetId="6735dd90-02cb-4aaf-8dd0-d50d2e0d4304"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a5a5db92-72e0-4286-98b0-1ebc9850ba4e}" ma:internalName="TaxCatchAll" ma:showField="CatchAllData" ma:web="574ada75-2ed3-4ccb-89c1-578023f03f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fc0d9-6421-4bf0-ba06-d53f872d95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Afbeeldingtags" ma:readOnly="false" ma:fieldId="{5cf76f15-5ced-4ddc-b409-7134ff3c332f}" ma:taxonomyMulti="true" ma:sspId="43f4ff43-e87b-4f74-bd60-d429041b66f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16DC753-8A2F-4B8F-9D57-82FF242C0B06}">
  <ds:schemaRef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terms/"/>
    <ds:schemaRef ds:uri="http://purl.org/dc/elements/1.1/"/>
    <ds:schemaRef ds:uri="f87c2e93-5b9a-45a6-8ae4-86da0abb4597"/>
    <ds:schemaRef ds:uri="c57679ad-bf11-4d8c-8c34-d637af7733a6"/>
    <ds:schemaRef ds:uri="http://purl.org/dc/dcmitype/"/>
  </ds:schemaRefs>
</ds:datastoreItem>
</file>

<file path=customXml/itemProps2.xml><?xml version="1.0" encoding="utf-8"?>
<ds:datastoreItem xmlns:ds="http://schemas.openxmlformats.org/officeDocument/2006/customXml" ds:itemID="{AD4610C9-3618-45BE-B098-9855337F417C}">
  <ds:schemaRefs>
    <ds:schemaRef ds:uri="http://schemas.microsoft.com/sharepoint/v3/contenttype/forms"/>
  </ds:schemaRefs>
</ds:datastoreItem>
</file>

<file path=customXml/itemProps3.xml><?xml version="1.0" encoding="utf-8"?>
<ds:datastoreItem xmlns:ds="http://schemas.openxmlformats.org/officeDocument/2006/customXml" ds:itemID="{A90B3DB7-5A45-4E14-97FE-08F2C1A12124}">
  <ds:schemaRefs>
    <ds:schemaRef ds:uri="http://schemas.microsoft.com/sharepoint/events"/>
  </ds:schemaRefs>
</ds:datastoreItem>
</file>

<file path=customXml/itemProps4.xml><?xml version="1.0" encoding="utf-8"?>
<ds:datastoreItem xmlns:ds="http://schemas.openxmlformats.org/officeDocument/2006/customXml" ds:itemID="{15E5A3C9-38E7-42F8-9F10-C11C4CD05E5D}"/>
</file>

<file path=customXml/itemProps5.xml><?xml version="1.0" encoding="utf-8"?>
<ds:datastoreItem xmlns:ds="http://schemas.openxmlformats.org/officeDocument/2006/customXml" ds:itemID="{F038506A-3CA2-4D9C-8E42-F0B8989BE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17-177 OBRA BAKEN HUISSTIJL BRIEFPAPIER WORD 2 (1)</Template>
  <TotalTime>42</TotalTime>
  <Pages>3</Pages>
  <Words>846</Words>
  <Characters>4653</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Template</vt:lpstr>
    </vt:vector>
  </TitlesOfParts>
  <Manager/>
  <Company>Obra Baken</Company>
  <LinksUpToDate>false</LinksUpToDate>
  <CharactersWithSpaces>5489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Karlien</dc:creator>
  <cp:keywords/>
  <dc:description/>
  <cp:lastModifiedBy>Karin Priem</cp:lastModifiedBy>
  <cp:revision>2</cp:revision>
  <cp:lastPrinted>2022-08-29T08:37:00Z</cp:lastPrinted>
  <dcterms:created xsi:type="dcterms:W3CDTF">2022-08-29T08:52:00Z</dcterms:created>
  <dcterms:modified xsi:type="dcterms:W3CDTF">2022-08-29T08:52:00Z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0x0101007EF83DF889AD804E9B3A5FF463378B3D</vt:lpwstr>
  </property>
  <property fmtid="{D5CDD505-2E9C-101B-9397-08002B2CF9AE}" pid="3" name="_dlc_DocIdItemGuid">
    <vt:lpwstr>d63958cb-c344-4458-bac3-08e32bf3c973</vt:lpwstr>
  </property>
</Properties>
</file>