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790186" w:rsidP="004745B0">
            <w:pPr>
              <w:jc w:val="center"/>
              <w:rPr>
                <w:b/>
                <w:color w:val="3E4B29"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>HULPVERLENER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47750" cy="556805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83869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755ADF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755ADF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755AD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314072" w:rsidP="00C077B2">
            <w:pPr>
              <w:rPr>
                <w:rFonts w:cs="Arial"/>
              </w:rPr>
            </w:pPr>
            <w:r>
              <w:rPr>
                <w:rFonts w:cs="Arial"/>
              </w:rPr>
              <w:t>Deelwerking</w:t>
            </w:r>
            <w:r w:rsidR="0057423C">
              <w:rPr>
                <w:rFonts w:cs="Arial"/>
              </w:rPr>
              <w:t>: Boysproject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755ADF">
            <w:r>
              <w:rPr>
                <w:rFonts w:cs="Arial"/>
              </w:rPr>
              <w:sym w:font="Wingdings" w:char="F0FD"/>
            </w:r>
            <w:r w:rsidR="00E214D3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 xml:space="preserve">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="00E17A79"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E214D3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F92448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55ADF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077D0B" w:rsidP="00171BB0">
            <w:pPr>
              <w:rPr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171BB0" w:rsidRDefault="009E5E66" w:rsidP="00171BB0">
            <w:pPr>
              <w:jc w:val="both"/>
              <w:rPr>
                <w:i/>
              </w:rPr>
            </w:pPr>
            <w:r>
              <w:rPr>
                <w:i/>
              </w:rPr>
              <w:t>Biedt laagdrempelige hulpverlening via vindplaatsgericht werken</w:t>
            </w:r>
            <w:r w:rsidR="0057423C">
              <w:rPr>
                <w:i/>
              </w:rPr>
              <w:t>, online hulpverlening en drop in</w:t>
            </w:r>
          </w:p>
          <w:p w:rsidR="009E5E66" w:rsidRDefault="009E5E66" w:rsidP="00790186">
            <w:pPr>
              <w:numPr>
                <w:ilvl w:val="0"/>
                <w:numId w:val="3"/>
              </w:numPr>
              <w:jc w:val="both"/>
            </w:pPr>
            <w:r>
              <w:t xml:space="preserve">Gaat in op directe vragen en noden </w:t>
            </w:r>
          </w:p>
          <w:p w:rsidR="009E5E66" w:rsidRDefault="009E5E66" w:rsidP="009E5E66">
            <w:pPr>
              <w:numPr>
                <w:ilvl w:val="0"/>
                <w:numId w:val="3"/>
              </w:numPr>
              <w:jc w:val="both"/>
            </w:pPr>
            <w:r>
              <w:t xml:space="preserve">Zoekt creatieve oplossingen met betrekking tot persoonlijk welzijn </w:t>
            </w:r>
          </w:p>
          <w:p w:rsidR="00171BB0" w:rsidRDefault="00171BB0" w:rsidP="00790186">
            <w:pPr>
              <w:numPr>
                <w:ilvl w:val="0"/>
                <w:numId w:val="3"/>
              </w:numPr>
              <w:jc w:val="both"/>
            </w:pPr>
            <w:r>
              <w:t>Bepaalt een plan van aanpak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Betrekt het sociaal netwerk in het hulpverleningstraject</w:t>
            </w:r>
          </w:p>
          <w:p w:rsidR="0057423C" w:rsidRDefault="0057423C" w:rsidP="00790186">
            <w:pPr>
              <w:numPr>
                <w:ilvl w:val="0"/>
                <w:numId w:val="3"/>
              </w:numPr>
              <w:jc w:val="both"/>
            </w:pPr>
            <w:r>
              <w:t>Biedt een psychosociaal begeleidingstraject</w:t>
            </w:r>
          </w:p>
          <w:p w:rsidR="0057423C" w:rsidRDefault="0057423C" w:rsidP="00790186">
            <w:pPr>
              <w:numPr>
                <w:ilvl w:val="0"/>
                <w:numId w:val="3"/>
              </w:numPr>
              <w:jc w:val="both"/>
            </w:pPr>
            <w:r>
              <w:t xml:space="preserve">Werkt als groepsbegeleider in de drop in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C76630">
              <w:t xml:space="preserve">Streeft er naar om de cliënt in staat te stellen </w:t>
            </w:r>
            <w:r>
              <w:t xml:space="preserve">zelf de problemen aan te pakken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F920C6">
              <w:t>Bewaakt het fysisch en psychisch welzijn van de cliënt</w:t>
            </w:r>
          </w:p>
          <w:p w:rsidR="00171BB0" w:rsidRDefault="0089080B" w:rsidP="0057423C">
            <w:pPr>
              <w:numPr>
                <w:ilvl w:val="0"/>
                <w:numId w:val="3"/>
              </w:numPr>
              <w:jc w:val="both"/>
            </w:pPr>
            <w:r>
              <w:t xml:space="preserve">Leidt toe </w:t>
            </w:r>
            <w:r w:rsidRPr="00816FAA">
              <w:t xml:space="preserve">naar </w:t>
            </w:r>
            <w:r>
              <w:t>gespecialiseerde hulpverlening</w:t>
            </w:r>
            <w:r w:rsidRPr="00816FAA">
              <w:t xml:space="preserve"> in het CAW of naar andere organisaties</w:t>
            </w:r>
            <w:r>
              <w:t>, in overleg met de cliënt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Default="00790186" w:rsidP="00790186">
            <w:pPr>
              <w:rPr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64DD3" w:rsidRDefault="00790186" w:rsidP="00790186">
            <w:pPr>
              <w:jc w:val="both"/>
            </w:pPr>
            <w:r w:rsidRPr="00F64DD3">
              <w:rPr>
                <w:i/>
              </w:rPr>
              <w:t xml:space="preserve">Individueel opvolgen van de cliënt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Formuleert samen met de cliënt doelen in </w:t>
            </w:r>
            <w:r w:rsidR="00171BB0">
              <w:t>een plan van aanpak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Bespreekt individuele cliënten op team of met leidinggevende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Registreert </w:t>
            </w:r>
            <w:r w:rsidR="00171BB0">
              <w:t xml:space="preserve"> </w:t>
            </w:r>
            <w:r>
              <w:t>en houdt de nodige administratie bij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Evalueert de doelen en evolutie met de cliënt en stuurt bij waar nodig</w:t>
            </w:r>
          </w:p>
          <w:p w:rsidR="009E5E66" w:rsidRPr="00F64DD3" w:rsidRDefault="0089080B" w:rsidP="009E5E66">
            <w:pPr>
              <w:numPr>
                <w:ilvl w:val="0"/>
                <w:numId w:val="3"/>
              </w:numPr>
              <w:jc w:val="both"/>
            </w:pPr>
            <w:r>
              <w:t>Bouwt de hulpverleningsrelatie gepast af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920C6" w:rsidRDefault="00790186" w:rsidP="00790186">
            <w:pPr>
              <w:jc w:val="both"/>
              <w:rPr>
                <w:i/>
              </w:rPr>
            </w:pPr>
            <w:r w:rsidRPr="00F920C6">
              <w:rPr>
                <w:i/>
              </w:rPr>
              <w:t>Samenwerken met externe actoren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</w:t>
            </w:r>
            <w:r w:rsidRPr="002F4C60">
              <w:t xml:space="preserve"> met </w:t>
            </w:r>
            <w:r>
              <w:t>externe</w:t>
            </w:r>
            <w:r w:rsidRPr="002F4C60">
              <w:t xml:space="preserve"> diensten in functie van de cliënt</w:t>
            </w:r>
            <w:r>
              <w:t xml:space="preserve">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Participeert aan inhoudelijk overleg</w:t>
            </w:r>
            <w:r w:rsidRPr="002F4C60">
              <w:t xml:space="preserve"> op lokaal niveau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9E41F7" w:rsidRDefault="00790186" w:rsidP="00790186">
            <w:pPr>
              <w:jc w:val="both"/>
              <w:rPr>
                <w:i/>
              </w:rPr>
            </w:pPr>
            <w:r w:rsidRPr="009E41F7">
              <w:rPr>
                <w:i/>
              </w:rPr>
              <w:t>Oog hebben voor de bredere maatschappelijke context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een wandelende antenne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Ziet structurele problemen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alert voor maatschappelijke evoluties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Signaleert cliënt overstijgende problemen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93928" w:rsidRDefault="00790186" w:rsidP="0079018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790186" w:rsidRPr="005D1E03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Pr="005D1E03">
              <w:t xml:space="preserve"> over het </w:t>
            </w:r>
            <w:r>
              <w:t xml:space="preserve">eigen </w:t>
            </w:r>
            <w:r w:rsidRPr="005D1E03">
              <w:t>handelen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Pr="005D1E03">
              <w:t xml:space="preserve"> de eigen deskundigheid</w:t>
            </w:r>
            <w:r>
              <w:t xml:space="preserve"> via opleiding, lectuur, …</w:t>
            </w:r>
          </w:p>
          <w:p w:rsidR="00790186" w:rsidRPr="0060690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aan </w:t>
            </w:r>
            <w:r>
              <w:t>het eigen ontwikkeling</w:t>
            </w:r>
            <w:r w:rsidRPr="002019D2">
              <w:t>sgesprek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 met collega’s en leidinggevende</w:t>
            </w:r>
          </w:p>
          <w:p w:rsidR="00790186" w:rsidRPr="00257D9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Pr="00257D94">
              <w:t xml:space="preserve">aan het teamoverleg 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Pr="00257D94">
              <w:t xml:space="preserve"> </w:t>
            </w:r>
            <w:r>
              <w:t xml:space="preserve">informatie en </w:t>
            </w:r>
            <w:r w:rsidRPr="00257D94">
              <w:t>expertise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6D6F75" w:rsidRDefault="00790186" w:rsidP="0079018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790186" w:rsidRPr="00AB320F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Pr="00EB7DDB">
              <w:t xml:space="preserve">aan de </w:t>
            </w:r>
            <w:r w:rsidRPr="00AB320F">
              <w:t>missie, visie en doelstellingen</w:t>
            </w:r>
            <w:r>
              <w:t xml:space="preserve"> van CAW Antwerpen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Handelt</w:t>
            </w:r>
            <w:r w:rsidRPr="00EB7DDB">
              <w:t xml:space="preserve"> </w:t>
            </w:r>
            <w:r>
              <w:t xml:space="preserve">volgens de </w:t>
            </w:r>
            <w:r w:rsidRPr="00EB7DDB">
              <w:t>procedures uit het kwaliteitshandboek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Denkt mee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EB5F1F">
              <w:rPr>
                <w:rFonts w:cstheme="minorHAnsi"/>
                <w:i/>
                <w:color w:val="FFFFFF" w:themeColor="background1"/>
              </w:rPr>
              <w:t xml:space="preserve">anneer pas ik bij 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755ADF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755ADF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755ADF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755ADF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755ADF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755ADF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755ADF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Pr="00116F62" w:rsidRDefault="00D5195D" w:rsidP="00D5195D">
      <w:pPr>
        <w:jc w:val="right"/>
        <w:rPr>
          <w:color w:val="808080"/>
          <w:sz w:val="16"/>
          <w:szCs w:val="16"/>
        </w:rPr>
      </w:pPr>
    </w:p>
    <w:p w:rsidR="00D5195D" w:rsidRPr="00FF1080" w:rsidRDefault="00D5195D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552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e func</w:t>
            </w:r>
            <w:r>
              <w:rPr>
                <w:rFonts w:cstheme="minorHAnsi"/>
                <w:i/>
                <w:color w:val="FFFFFF" w:themeColor="background1"/>
              </w:rPr>
              <w:t>tie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 xml:space="preserve"> ?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Default="00A66553" w:rsidP="00755ADF">
            <w:pPr>
              <w:rPr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A66553" w:rsidRPr="00C17921" w:rsidRDefault="00862069" w:rsidP="00755ADF">
            <w:pPr>
              <w:rPr>
                <w:rFonts w:cs="Arial"/>
                <w:i/>
              </w:rPr>
            </w:pPr>
            <w:r w:rsidRPr="00961A4B">
              <w:rPr>
                <w:i/>
                <w:lang w:val="nl-NL"/>
              </w:rPr>
              <w:t xml:space="preserve">Systematisch ontleden van een </w:t>
            </w:r>
            <w:r>
              <w:rPr>
                <w:i/>
                <w:lang w:val="nl-NL"/>
              </w:rPr>
              <w:t>situatie</w:t>
            </w:r>
            <w:r w:rsidRPr="00961A4B">
              <w:rPr>
                <w:i/>
                <w:lang w:val="nl-NL"/>
              </w:rPr>
              <w:t xml:space="preserve"> in al zijn elementen, duiden van verbanden en op zoek gaan naar </w:t>
            </w:r>
            <w:r w:rsidRPr="00961A4B">
              <w:rPr>
                <w:rFonts w:cs="Arial"/>
                <w:i/>
              </w:rPr>
              <w:t xml:space="preserve">bijkomende informatie om </w:t>
            </w:r>
            <w:r>
              <w:rPr>
                <w:rFonts w:cs="Arial"/>
                <w:i/>
              </w:rPr>
              <w:t>de situatie helder te krijgen.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Default="00862069" w:rsidP="00862069">
            <w:pPr>
              <w:rPr>
                <w:bCs/>
                <w:i/>
              </w:rPr>
            </w:pPr>
            <w:r w:rsidRPr="00F439FF">
              <w:rPr>
                <w:bCs/>
                <w:i/>
              </w:rPr>
              <w:t xml:space="preserve">Stimuleren en motiveren </w:t>
            </w:r>
            <w:r>
              <w:rPr>
                <w:bCs/>
                <w:i/>
              </w:rPr>
              <w:t xml:space="preserve">van anderen </w:t>
            </w:r>
            <w:r w:rsidRPr="00F439FF">
              <w:rPr>
                <w:bCs/>
                <w:i/>
              </w:rPr>
              <w:t>tot persoonlijke ontwikkeling</w:t>
            </w:r>
            <w:r>
              <w:rPr>
                <w:bCs/>
                <w:i/>
              </w:rPr>
              <w:t>.</w:t>
            </w:r>
            <w:r w:rsidRPr="00F439FF">
              <w:rPr>
                <w:bCs/>
                <w:i/>
              </w:rPr>
              <w:t xml:space="preserve"> </w:t>
            </w:r>
          </w:p>
          <w:p w:rsidR="00A66553" w:rsidRPr="00233B6E" w:rsidRDefault="00A66553" w:rsidP="00755ADF">
            <w:pPr>
              <w:rPr>
                <w:rFonts w:cs="Arial"/>
                <w:i/>
              </w:rPr>
            </w:pPr>
          </w:p>
        </w:tc>
      </w:tr>
      <w:tr w:rsidR="001D3008" w:rsidRPr="00233B6E" w:rsidTr="008E40FE">
        <w:tc>
          <w:tcPr>
            <w:tcW w:w="1768" w:type="dxa"/>
            <w:shd w:val="clear" w:color="auto" w:fill="auto"/>
          </w:tcPr>
          <w:p w:rsidR="001D3008" w:rsidRDefault="00FF46F1" w:rsidP="00755AD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1D3008" w:rsidRPr="00233B6E" w:rsidRDefault="00862069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755ADF">
            <w:pPr>
              <w:rPr>
                <w:rFonts w:cs="Arial"/>
                <w:i/>
              </w:rPr>
            </w:pPr>
          </w:p>
        </w:tc>
      </w:tr>
      <w:tr w:rsidR="00D5195D" w:rsidRPr="00233B6E" w:rsidTr="008E40FE">
        <w:tc>
          <w:tcPr>
            <w:tcW w:w="1768" w:type="dxa"/>
            <w:shd w:val="clear" w:color="auto" w:fill="auto"/>
          </w:tcPr>
          <w:p w:rsidR="00D5195D" w:rsidRPr="00B60527" w:rsidRDefault="00FF46F1" w:rsidP="00AE7E3D">
            <w:pPr>
              <w:rPr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415CE3" w:rsidRDefault="00862069" w:rsidP="00755ADF">
            <w:pPr>
              <w:rPr>
                <w:rFonts w:cs="Arial"/>
                <w:i/>
              </w:rPr>
            </w:pPr>
            <w:r w:rsidRPr="000737E0">
              <w:rPr>
                <w:bCs/>
                <w:i/>
              </w:rPr>
              <w:t xml:space="preserve">Vanuit verschillende belangen </w:t>
            </w:r>
            <w:r>
              <w:rPr>
                <w:bCs/>
                <w:i/>
              </w:rPr>
              <w:t>relaties</w:t>
            </w:r>
            <w:r w:rsidRPr="000737E0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aangaan, onderhouden en </w:t>
            </w:r>
            <w:r w:rsidRPr="00320A53">
              <w:rPr>
                <w:bCs/>
                <w:i/>
              </w:rPr>
              <w:t>aanwenden om doelstelling</w:t>
            </w:r>
            <w:r>
              <w:rPr>
                <w:bCs/>
                <w:i/>
              </w:rPr>
              <w:t>en</w:t>
            </w:r>
            <w:r w:rsidRPr="00320A53">
              <w:rPr>
                <w:bCs/>
                <w:i/>
              </w:rPr>
              <w:t xml:space="preserve"> te realiseren.</w:t>
            </w:r>
          </w:p>
        </w:tc>
      </w:tr>
      <w:tr w:rsidR="007F299A" w:rsidRPr="00233B6E" w:rsidTr="008E40FE">
        <w:tc>
          <w:tcPr>
            <w:tcW w:w="1768" w:type="dxa"/>
            <w:shd w:val="clear" w:color="auto" w:fill="auto"/>
          </w:tcPr>
          <w:p w:rsidR="007F299A" w:rsidRDefault="00FF46F1" w:rsidP="00755ADF">
            <w:pPr>
              <w:rPr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9930E7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</w:t>
            </w:r>
            <w:r w:rsidRPr="009930E7">
              <w:rPr>
                <w:rFonts w:cs="Arial"/>
                <w:i/>
              </w:rPr>
              <w:t xml:space="preserve">ichzelf kunnen inschatten en beoordelen </w:t>
            </w:r>
            <w:r>
              <w:rPr>
                <w:rFonts w:cs="Arial"/>
                <w:i/>
              </w:rPr>
              <w:t>zo</w:t>
            </w:r>
            <w:r w:rsidRPr="009930E7">
              <w:rPr>
                <w:rFonts w:cs="Arial"/>
                <w:i/>
              </w:rPr>
              <w:t>dat men een correct zelfbeeld bekomt.</w:t>
            </w:r>
          </w:p>
          <w:p w:rsidR="007F299A" w:rsidRPr="00EA3B9F" w:rsidRDefault="007F299A" w:rsidP="00755ADF">
            <w:pPr>
              <w:rPr>
                <w:bCs/>
                <w:i/>
              </w:rPr>
            </w:pPr>
          </w:p>
        </w:tc>
      </w:tr>
    </w:tbl>
    <w:p w:rsidR="00D5195D" w:rsidRDefault="00D5195D" w:rsidP="00D5195D"/>
    <w:p w:rsidR="00F62A32" w:rsidRDefault="00F62A32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 xml:space="preserve">Wat ken en kan ik om deze functie goed uit te 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57423C" w:rsidP="00EE621A">
            <w:pPr>
              <w:rPr>
                <w:i/>
              </w:rPr>
            </w:pPr>
            <w:r>
              <w:rPr>
                <w:i/>
              </w:rPr>
              <w:t>Kennis van outreachend werken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55ADF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  <w:p w:rsidR="0057423C" w:rsidRPr="00233B6E" w:rsidRDefault="0057423C" w:rsidP="00755ADF">
            <w:pPr>
              <w:rPr>
                <w:i/>
              </w:rPr>
            </w:pPr>
            <w:r>
              <w:rPr>
                <w:i/>
              </w:rPr>
              <w:t xml:space="preserve">Basiskennis Engels, zich kunnen uitdrukken in het Frans, Spaans, Arabisch of Oost-Europese taal 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55ADF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55ADF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 w:rsidRPr="00233B6E">
              <w:rPr>
                <w:b/>
              </w:rPr>
              <w:t>Diploma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755ADF" w:rsidRDefault="00755ADF" w:rsidP="00755ADF">
            <w:pPr>
              <w:rPr>
                <w:i/>
              </w:rPr>
            </w:pPr>
            <w:r w:rsidRPr="00755ADF">
              <w:rPr>
                <w:i/>
              </w:rPr>
              <w:t>Bachelor menswetenschappen of gelijkwaardig door ervaring</w:t>
            </w:r>
          </w:p>
        </w:tc>
      </w:tr>
    </w:tbl>
    <w:p w:rsidR="00D5195D" w:rsidRPr="00CE19EC" w:rsidRDefault="00D5195D" w:rsidP="00D5195D"/>
    <w:p w:rsidR="00D5195D" w:rsidRPr="00CE19EC" w:rsidRDefault="00D5195D" w:rsidP="00D5195D"/>
    <w:p w:rsidR="0068457B" w:rsidRDefault="0068457B" w:rsidP="0068457B"/>
    <w:tbl>
      <w:tblPr>
        <w:tblW w:w="9214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711D4" w:rsidRPr="00E711D4" w:rsidTr="00251340">
        <w:tc>
          <w:tcPr>
            <w:tcW w:w="4678" w:type="dxa"/>
            <w:tcBorders>
              <w:right w:val="nil"/>
            </w:tcBorders>
            <w:shd w:val="clear" w:color="auto" w:fill="3D4F81"/>
          </w:tcPr>
          <w:p w:rsidR="00E711D4" w:rsidRPr="00E711D4" w:rsidRDefault="00E711D4" w:rsidP="00E711D4">
            <w:pPr>
              <w:rPr>
                <w:color w:val="FFFFFF" w:themeColor="background1"/>
              </w:rPr>
            </w:pPr>
            <w:r w:rsidRPr="00E711D4"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3D4F81"/>
          </w:tcPr>
          <w:p w:rsidR="00E711D4" w:rsidRPr="00E711D4" w:rsidRDefault="00E711D4" w:rsidP="00E711D4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E711D4">
              <w:rPr>
                <w:b/>
                <w:color w:val="FFFFFF" w:themeColor="background1"/>
              </w:rPr>
              <w:t>HANDTEKENING WERKNEMER</w:t>
            </w:r>
          </w:p>
        </w:tc>
      </w:tr>
    </w:tbl>
    <w:tbl>
      <w:tblPr>
        <w:tblStyle w:val="Tabelraster1"/>
        <w:tblW w:w="0" w:type="auto"/>
        <w:tblInd w:w="-147" w:type="dxa"/>
        <w:tblLook w:val="04A0" w:firstRow="1" w:lastRow="0" w:firstColumn="1" w:lastColumn="0" w:noHBand="0" w:noVBand="1"/>
      </w:tblPr>
      <w:tblGrid>
        <w:gridCol w:w="4678"/>
        <w:gridCol w:w="4531"/>
      </w:tblGrid>
      <w:tr w:rsidR="00E711D4" w:rsidRPr="00E711D4" w:rsidTr="00251340">
        <w:tc>
          <w:tcPr>
            <w:tcW w:w="4678" w:type="dxa"/>
          </w:tcPr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DATUM:</w:t>
            </w:r>
          </w:p>
          <w:p w:rsidR="00E711D4" w:rsidRPr="00E711D4" w:rsidRDefault="00E711D4" w:rsidP="00E711D4">
            <w:pPr>
              <w:jc w:val="both"/>
            </w:pPr>
            <w:r w:rsidRPr="00E711D4">
              <w:t>VOOR AKKOORD:</w:t>
            </w: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NAAM:</w:t>
            </w:r>
          </w:p>
          <w:p w:rsidR="00E711D4" w:rsidRPr="00E711D4" w:rsidRDefault="00E711D4" w:rsidP="00E711D4">
            <w:pPr>
              <w:jc w:val="both"/>
            </w:pPr>
          </w:p>
        </w:tc>
        <w:tc>
          <w:tcPr>
            <w:tcW w:w="4531" w:type="dxa"/>
          </w:tcPr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DATUM:</w:t>
            </w:r>
          </w:p>
          <w:p w:rsidR="00E711D4" w:rsidRPr="00E711D4" w:rsidRDefault="00E711D4" w:rsidP="00E711D4">
            <w:pPr>
              <w:jc w:val="both"/>
            </w:pPr>
            <w:r w:rsidRPr="00E711D4">
              <w:t>VOOR AKKOORD:</w:t>
            </w: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NAAM:</w:t>
            </w:r>
          </w:p>
        </w:tc>
      </w:tr>
    </w:tbl>
    <w:p w:rsidR="00D5195D" w:rsidRDefault="00D5195D" w:rsidP="0068457B"/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80B" w:rsidRDefault="0089080B" w:rsidP="002B487B">
      <w:r>
        <w:separator/>
      </w:r>
    </w:p>
  </w:endnote>
  <w:endnote w:type="continuationSeparator" w:id="0">
    <w:p w:rsidR="0089080B" w:rsidRDefault="0089080B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80B" w:rsidRDefault="0089080B" w:rsidP="002B487B">
      <w:r>
        <w:separator/>
      </w:r>
    </w:p>
  </w:footnote>
  <w:footnote w:type="continuationSeparator" w:id="0">
    <w:p w:rsidR="0089080B" w:rsidRDefault="0089080B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93144"/>
    <w:multiLevelType w:val="multilevel"/>
    <w:tmpl w:val="5FD4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77D0B"/>
    <w:rsid w:val="0008000C"/>
    <w:rsid w:val="000805F3"/>
    <w:rsid w:val="00090A3C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6EF1"/>
    <w:rsid w:val="00146A33"/>
    <w:rsid w:val="00162880"/>
    <w:rsid w:val="00163DCD"/>
    <w:rsid w:val="00171BB0"/>
    <w:rsid w:val="0017276E"/>
    <w:rsid w:val="00181743"/>
    <w:rsid w:val="00181F06"/>
    <w:rsid w:val="001B1202"/>
    <w:rsid w:val="001C56ED"/>
    <w:rsid w:val="001C72DC"/>
    <w:rsid w:val="001D1A71"/>
    <w:rsid w:val="001D1D33"/>
    <w:rsid w:val="001D3008"/>
    <w:rsid w:val="001D6597"/>
    <w:rsid w:val="00205A05"/>
    <w:rsid w:val="0020609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67C7"/>
    <w:rsid w:val="00251340"/>
    <w:rsid w:val="00256AA7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14072"/>
    <w:rsid w:val="0032310A"/>
    <w:rsid w:val="00335333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B2825"/>
    <w:rsid w:val="003B7739"/>
    <w:rsid w:val="003C6C1D"/>
    <w:rsid w:val="003D032F"/>
    <w:rsid w:val="003D32F5"/>
    <w:rsid w:val="003D6EB0"/>
    <w:rsid w:val="003E05D5"/>
    <w:rsid w:val="003E1BAC"/>
    <w:rsid w:val="003E545A"/>
    <w:rsid w:val="00415CE3"/>
    <w:rsid w:val="00417B78"/>
    <w:rsid w:val="004261B6"/>
    <w:rsid w:val="00432832"/>
    <w:rsid w:val="00455AA8"/>
    <w:rsid w:val="00461BBC"/>
    <w:rsid w:val="0046658C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61312"/>
    <w:rsid w:val="00561A7B"/>
    <w:rsid w:val="00563E93"/>
    <w:rsid w:val="0056440D"/>
    <w:rsid w:val="00572B0E"/>
    <w:rsid w:val="00573C4D"/>
    <w:rsid w:val="0057423C"/>
    <w:rsid w:val="00580E6B"/>
    <w:rsid w:val="0058626C"/>
    <w:rsid w:val="00590097"/>
    <w:rsid w:val="005A6426"/>
    <w:rsid w:val="005B46E0"/>
    <w:rsid w:val="005C4790"/>
    <w:rsid w:val="005C54F9"/>
    <w:rsid w:val="005D0712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3717"/>
    <w:rsid w:val="006C7F43"/>
    <w:rsid w:val="006D58B9"/>
    <w:rsid w:val="006D7A96"/>
    <w:rsid w:val="00705885"/>
    <w:rsid w:val="0071647F"/>
    <w:rsid w:val="00731DC6"/>
    <w:rsid w:val="00737060"/>
    <w:rsid w:val="007407A1"/>
    <w:rsid w:val="00754285"/>
    <w:rsid w:val="00755ADF"/>
    <w:rsid w:val="00760D6C"/>
    <w:rsid w:val="0077407B"/>
    <w:rsid w:val="00790186"/>
    <w:rsid w:val="007910F0"/>
    <w:rsid w:val="00796AC0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635B7"/>
    <w:rsid w:val="008713CF"/>
    <w:rsid w:val="0088582A"/>
    <w:rsid w:val="0089080B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D61D4"/>
    <w:rsid w:val="009E18E2"/>
    <w:rsid w:val="009E41F7"/>
    <w:rsid w:val="009E5E66"/>
    <w:rsid w:val="009F6A19"/>
    <w:rsid w:val="00A03E28"/>
    <w:rsid w:val="00A17477"/>
    <w:rsid w:val="00A33C3A"/>
    <w:rsid w:val="00A34FF9"/>
    <w:rsid w:val="00A66553"/>
    <w:rsid w:val="00A7702E"/>
    <w:rsid w:val="00A8256E"/>
    <w:rsid w:val="00A837BA"/>
    <w:rsid w:val="00A942AB"/>
    <w:rsid w:val="00AA3659"/>
    <w:rsid w:val="00AB1282"/>
    <w:rsid w:val="00AB25D1"/>
    <w:rsid w:val="00AB754A"/>
    <w:rsid w:val="00AC6327"/>
    <w:rsid w:val="00AE7E3D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9315E"/>
    <w:rsid w:val="00BB2254"/>
    <w:rsid w:val="00BB28B2"/>
    <w:rsid w:val="00BD7576"/>
    <w:rsid w:val="00BD7BD0"/>
    <w:rsid w:val="00BE7A6B"/>
    <w:rsid w:val="00C05A57"/>
    <w:rsid w:val="00C077B2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75219"/>
    <w:rsid w:val="00C76630"/>
    <w:rsid w:val="00C956CD"/>
    <w:rsid w:val="00CA3A01"/>
    <w:rsid w:val="00CA61B5"/>
    <w:rsid w:val="00CB4650"/>
    <w:rsid w:val="00CC32F9"/>
    <w:rsid w:val="00CD10C4"/>
    <w:rsid w:val="00CD677F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E0A72"/>
    <w:rsid w:val="00DE39BE"/>
    <w:rsid w:val="00E00066"/>
    <w:rsid w:val="00E01922"/>
    <w:rsid w:val="00E14BC3"/>
    <w:rsid w:val="00E16DBF"/>
    <w:rsid w:val="00E17A79"/>
    <w:rsid w:val="00E214D3"/>
    <w:rsid w:val="00E25223"/>
    <w:rsid w:val="00E27433"/>
    <w:rsid w:val="00E36620"/>
    <w:rsid w:val="00E4194B"/>
    <w:rsid w:val="00E50FC9"/>
    <w:rsid w:val="00E629D1"/>
    <w:rsid w:val="00E711D4"/>
    <w:rsid w:val="00E74EE0"/>
    <w:rsid w:val="00E765CD"/>
    <w:rsid w:val="00E84337"/>
    <w:rsid w:val="00E9068B"/>
    <w:rsid w:val="00EA3B9F"/>
    <w:rsid w:val="00EA3F29"/>
    <w:rsid w:val="00EB5F1F"/>
    <w:rsid w:val="00EB68F9"/>
    <w:rsid w:val="00ED2E01"/>
    <w:rsid w:val="00ED3DBC"/>
    <w:rsid w:val="00EE621A"/>
    <w:rsid w:val="00EF4A20"/>
    <w:rsid w:val="00F20B16"/>
    <w:rsid w:val="00F23DBD"/>
    <w:rsid w:val="00F240D6"/>
    <w:rsid w:val="00F36462"/>
    <w:rsid w:val="00F42973"/>
    <w:rsid w:val="00F62A32"/>
    <w:rsid w:val="00F62A99"/>
    <w:rsid w:val="00F642C6"/>
    <w:rsid w:val="00F64DD3"/>
    <w:rsid w:val="00F73C73"/>
    <w:rsid w:val="00F741F7"/>
    <w:rsid w:val="00F920C6"/>
    <w:rsid w:val="00F92448"/>
    <w:rsid w:val="00FA287C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5F1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F1F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E71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Standaard"/>
    <w:rsid w:val="009E5E66"/>
    <w:pPr>
      <w:spacing w:before="100" w:beforeAutospacing="1" w:after="119"/>
    </w:pPr>
    <w:rPr>
      <w:rFonts w:ascii="Liberation Serif" w:eastAsia="Times New Roman" w:hAnsi="Liberation Serif" w:cs="Liberation Serif"/>
      <w:color w:val="000000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164DD-54E5-46CF-8088-AB72AFC9C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3EC62411.dotm</Template>
  <TotalTime>0</TotalTime>
  <Pages>1</Pages>
  <Words>692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2019-05-03T11:13:00Z</cp:lastPrinted>
  <dcterms:created xsi:type="dcterms:W3CDTF">2021-07-23T15:55:00Z</dcterms:created>
  <dcterms:modified xsi:type="dcterms:W3CDTF">2021-07-23T15:55:00Z</dcterms:modified>
</cp:coreProperties>
</file>