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331EC" w14:textId="746CBD08" w:rsidR="003E6A80" w:rsidRDefault="003E6A80" w:rsidP="003E6A80">
      <w:pPr>
        <w:pStyle w:val="Titel"/>
        <w:ind w:left="-1560" w:firstLine="1560"/>
      </w:pPr>
    </w:p>
    <w:p w14:paraId="30226AD3" w14:textId="2D4D8D44" w:rsidR="00012969" w:rsidRDefault="002F095B" w:rsidP="002F095B">
      <w:pPr>
        <w:pStyle w:val="Titel"/>
      </w:pPr>
      <w:r>
        <w:t>Sollicitatieformulier</w:t>
      </w:r>
      <w:r w:rsidR="00F947AE">
        <w:t xml:space="preserve"> SAM vzw</w:t>
      </w:r>
    </w:p>
    <w:p w14:paraId="350EC237" w14:textId="6CEF4739" w:rsidR="00864885" w:rsidRDefault="00E552F1" w:rsidP="00864885">
      <w:r>
        <w:t xml:space="preserve">Fijn dat je bij SAM solliciteert! </w:t>
      </w:r>
    </w:p>
    <w:p w14:paraId="58292744" w14:textId="3E5D664B" w:rsidR="00E61E7B" w:rsidRDefault="0042560B" w:rsidP="00864885">
      <w:r>
        <w:t xml:space="preserve">Stuur dit ingevuld document </w:t>
      </w:r>
      <w:r w:rsidR="00E61E7B">
        <w:t xml:space="preserve">naar </w:t>
      </w:r>
      <w:hyperlink r:id="rId10" w:history="1">
        <w:r w:rsidR="00E61E7B" w:rsidRPr="003244C8">
          <w:rPr>
            <w:rStyle w:val="Hyperlink"/>
          </w:rPr>
          <w:t>solliciteren@samvzw.be</w:t>
        </w:r>
      </w:hyperlink>
    </w:p>
    <w:p w14:paraId="2953D151" w14:textId="2CE0440A" w:rsidR="00AF1A4F" w:rsidRDefault="00AF1A4F" w:rsidP="00864885">
      <w:r>
        <w:t xml:space="preserve">Het is de bedoeling om overal </w:t>
      </w:r>
      <w:r w:rsidR="00665902">
        <w:t xml:space="preserve">heel </w:t>
      </w:r>
      <w:r w:rsidR="00070F01">
        <w:t>bondig</w:t>
      </w:r>
      <w:r>
        <w:t xml:space="preserve"> te antwoorden</w:t>
      </w:r>
      <w:r w:rsidR="005E603D">
        <w:t xml:space="preserve">. </w:t>
      </w:r>
    </w:p>
    <w:p w14:paraId="25E4A639" w14:textId="076C72DF" w:rsidR="00DD6267" w:rsidRPr="009013D2" w:rsidRDefault="00DD6267" w:rsidP="00864885">
      <w:r>
        <w:t xml:space="preserve">Heb je vragen, aarzel niet om </w:t>
      </w:r>
      <w:r w:rsidR="00EA26A2">
        <w:t xml:space="preserve">te bellen naar </w:t>
      </w:r>
      <w:r w:rsidR="009013D2">
        <w:t xml:space="preserve">Elina Van Win: +32 </w:t>
      </w:r>
      <w:r w:rsidR="009013D2" w:rsidRPr="005F6358">
        <w:t>486</w:t>
      </w:r>
      <w:r w:rsidR="009013D2">
        <w:t xml:space="preserve"> </w:t>
      </w:r>
      <w:r w:rsidR="009013D2" w:rsidRPr="005F6358">
        <w:t>34</w:t>
      </w:r>
      <w:r w:rsidR="009013D2">
        <w:t xml:space="preserve"> </w:t>
      </w:r>
      <w:r w:rsidR="009013D2" w:rsidRPr="005F6358">
        <w:t>91</w:t>
      </w:r>
      <w:r w:rsidR="009013D2">
        <w:t xml:space="preserve"> </w:t>
      </w:r>
      <w:r w:rsidR="009013D2" w:rsidRPr="005F6358">
        <w:t>09</w:t>
      </w:r>
    </w:p>
    <w:p w14:paraId="53577656" w14:textId="383E80BD" w:rsidR="00827B55" w:rsidRDefault="00827B55" w:rsidP="00864885">
      <w:r>
        <w:t xml:space="preserve">De gevraagde informatie zal uitsluitend intern en vertrouwelijk behandeld worden. </w:t>
      </w:r>
    </w:p>
    <w:p w14:paraId="4875EF42" w14:textId="445963F4" w:rsidR="00E552F1" w:rsidRDefault="00DD6267" w:rsidP="00864885">
      <w:r>
        <w:t>Dankjewel!</w:t>
      </w:r>
      <w:r w:rsidR="00D170A3">
        <w:t xml:space="preserve"> </w:t>
      </w:r>
    </w:p>
    <w:p w14:paraId="3FD32027" w14:textId="0D8CAAF5" w:rsidR="00D84E13" w:rsidRDefault="00D84E13" w:rsidP="00864885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88"/>
        <w:gridCol w:w="2126"/>
      </w:tblGrid>
      <w:tr w:rsidR="00C62990" w14:paraId="3E05997B" w14:textId="77777777" w:rsidTr="00C62990">
        <w:trPr>
          <w:trHeight w:val="417"/>
        </w:trPr>
        <w:tc>
          <w:tcPr>
            <w:tcW w:w="988" w:type="dxa"/>
            <w:vAlign w:val="center"/>
          </w:tcPr>
          <w:p w14:paraId="7FC07FE8" w14:textId="710281DA" w:rsidR="00C62990" w:rsidRDefault="00C62990" w:rsidP="00C62990">
            <w:pPr>
              <w:jc w:val="left"/>
            </w:pPr>
            <w:r>
              <w:t>Datum:</w:t>
            </w:r>
          </w:p>
        </w:tc>
        <w:tc>
          <w:tcPr>
            <w:tcW w:w="2126" w:type="dxa"/>
            <w:vAlign w:val="center"/>
          </w:tcPr>
          <w:sdt>
            <w:sdtPr>
              <w:id w:val="-1384715419"/>
              <w:placeholder>
                <w:docPart w:val="402958F7DB234496A7B07E215525ED43"/>
              </w:placeholder>
              <w:showingPlcHdr/>
              <w:date>
                <w:dateFormat w:val="d/MM/yyyy"/>
                <w:lid w:val="nl-BE"/>
                <w:storeMappedDataAs w:val="dateTime"/>
                <w:calendar w:val="gregorian"/>
              </w:date>
            </w:sdtPr>
            <w:sdtEndPr/>
            <w:sdtContent>
              <w:p w14:paraId="16F7DDD3" w14:textId="083C74EC" w:rsidR="00C62990" w:rsidRDefault="00C62990" w:rsidP="00C62990">
                <w:pPr>
                  <w:jc w:val="center"/>
                </w:pPr>
                <w:r w:rsidRPr="00012BD8">
                  <w:rPr>
                    <w:rStyle w:val="Tekstvantijdelijkeaanduiding"/>
                  </w:rPr>
                  <w:t>Klik of tik om een datum in te voeren.</w:t>
                </w:r>
              </w:p>
            </w:sdtContent>
          </w:sdt>
        </w:tc>
      </w:tr>
    </w:tbl>
    <w:p w14:paraId="2BD896B9" w14:textId="46FA182F" w:rsidR="00D84E13" w:rsidRDefault="00D84E13" w:rsidP="00864885"/>
    <w:p w14:paraId="4231B59E" w14:textId="3F05687B" w:rsidR="00E45A0B" w:rsidRDefault="00A930A6" w:rsidP="00A930A6">
      <w:pPr>
        <w:pStyle w:val="Kop1"/>
      </w:pPr>
      <w:r>
        <w:t>Identiteit en algemene gegevens</w:t>
      </w:r>
    </w:p>
    <w:p w14:paraId="19918365" w14:textId="2AF87E2B" w:rsidR="00E45A0B" w:rsidRDefault="009A6C6A" w:rsidP="00864885">
      <w:r>
        <w:t xml:space="preserve">Naam: </w:t>
      </w:r>
      <w:sdt>
        <w:sdtPr>
          <w:id w:val="435109815"/>
          <w:placeholder>
            <w:docPart w:val="450DE51157414EC9AEF1E4F1950FBF3E"/>
          </w:placeholder>
          <w:showingPlcHdr/>
        </w:sdtPr>
        <w:sdtEndPr/>
        <w:sdtContent>
          <w:r w:rsidR="00827B55" w:rsidRPr="00012BD8">
            <w:rPr>
              <w:rStyle w:val="Tekstvantijdelijkeaanduiding"/>
            </w:rPr>
            <w:t>Klik of tik om tekst in te voeren.</w:t>
          </w:r>
        </w:sdtContent>
      </w:sdt>
    </w:p>
    <w:p w14:paraId="714F4137" w14:textId="1C3D3125" w:rsidR="009A6C6A" w:rsidRDefault="009A6C6A" w:rsidP="00864885">
      <w:r>
        <w:t>Adres:</w:t>
      </w:r>
      <w:sdt>
        <w:sdtPr>
          <w:id w:val="602385054"/>
          <w:placeholder>
            <w:docPart w:val="DefaultPlaceholder_-1854013440"/>
          </w:placeholder>
        </w:sdtPr>
        <w:sdtEndPr/>
        <w:sdtContent>
          <w:r w:rsidR="00AF1A4F">
            <w:t xml:space="preserve"> </w:t>
          </w:r>
          <w:sdt>
            <w:sdtPr>
              <w:id w:val="555981705"/>
              <w:placeholder>
                <w:docPart w:val="D98B1A31CE9E4F52ABF8B20929475C10"/>
              </w:placeholder>
              <w:showingPlcHdr/>
            </w:sdtPr>
            <w:sdtEndPr/>
            <w:sdtContent>
              <w:r w:rsidR="00AF1A4F" w:rsidRPr="00012BD8">
                <w:rPr>
                  <w:rStyle w:val="Tekstvantijdelijkeaanduiding"/>
                </w:rPr>
                <w:t>Klik of tik om tekst in te voeren.</w:t>
              </w:r>
            </w:sdtContent>
          </w:sdt>
        </w:sdtContent>
      </w:sdt>
    </w:p>
    <w:p w14:paraId="6247D8A6" w14:textId="72932384" w:rsidR="009A6C6A" w:rsidRDefault="00F94C58" w:rsidP="00864885">
      <w:r>
        <w:t>Geboortedatum:</w:t>
      </w:r>
      <w:r w:rsidR="00AF1A4F">
        <w:t xml:space="preserve"> </w:t>
      </w:r>
      <w:sdt>
        <w:sdtPr>
          <w:id w:val="902187808"/>
          <w:placeholder>
            <w:docPart w:val="06F7F0271A2A45FD9F7204BCD2B09C60"/>
          </w:placeholder>
          <w:showingPlcHdr/>
        </w:sdtPr>
        <w:sdtEndPr/>
        <w:sdtContent>
          <w:r w:rsidR="003335C5" w:rsidRPr="00012BD8">
            <w:rPr>
              <w:rStyle w:val="Tekstvantijdelijkeaanduiding"/>
            </w:rPr>
            <w:t>Klik of tik om tekst in te voeren.</w:t>
          </w:r>
        </w:sdtContent>
      </w:sdt>
    </w:p>
    <w:p w14:paraId="05AC4BD4" w14:textId="32B53C80" w:rsidR="00F94C58" w:rsidRDefault="003335C5" w:rsidP="00864885">
      <w:r>
        <w:t>E</w:t>
      </w:r>
      <w:r w:rsidR="00A83481">
        <w:t>-</w:t>
      </w:r>
      <w:r>
        <w:t xml:space="preserve">mailadres: </w:t>
      </w:r>
      <w:sdt>
        <w:sdtPr>
          <w:id w:val="790939452"/>
          <w:placeholder>
            <w:docPart w:val="0EA4C9CB1B2A4B7AB30CE4FDD15AD598"/>
          </w:placeholder>
          <w:showingPlcHdr/>
        </w:sdtPr>
        <w:sdtEndPr/>
        <w:sdtContent>
          <w:r w:rsidRPr="00012BD8">
            <w:rPr>
              <w:rStyle w:val="Tekstvantijdelijkeaanduiding"/>
            </w:rPr>
            <w:t>Klik of tik om tekst in te voeren.</w:t>
          </w:r>
        </w:sdtContent>
      </w:sdt>
    </w:p>
    <w:p w14:paraId="46FF4AA4" w14:textId="31AA08B4" w:rsidR="00DF5500" w:rsidRDefault="00BA7EF3" w:rsidP="00864885">
      <w:r>
        <w:t xml:space="preserve">Telefoonnummer: </w:t>
      </w:r>
      <w:sdt>
        <w:sdtPr>
          <w:id w:val="-894349448"/>
          <w:placeholder>
            <w:docPart w:val="C30A7C85CF2949208DC7BB24C5B0FB0C"/>
          </w:placeholder>
          <w:showingPlcHdr/>
        </w:sdtPr>
        <w:sdtEndPr/>
        <w:sdtContent>
          <w:r w:rsidR="00DD0F78" w:rsidRPr="00012BD8">
            <w:rPr>
              <w:rStyle w:val="Tekstvantijdelijkeaanduiding"/>
            </w:rPr>
            <w:t>Klik of tik om tekst in te voeren.</w:t>
          </w:r>
        </w:sdtContent>
      </w:sdt>
    </w:p>
    <w:p w14:paraId="3F058C8F" w14:textId="50467A5D" w:rsidR="00BA7EF3" w:rsidRDefault="00DE4C09" w:rsidP="00864885">
      <w:r>
        <w:t>Opleiding</w:t>
      </w:r>
      <w:r w:rsidR="008D7E71">
        <w:t xml:space="preserve">(en): </w:t>
      </w:r>
      <w:sdt>
        <w:sdtPr>
          <w:id w:val="849990508"/>
          <w:placeholder>
            <w:docPart w:val="8807DA553E9A41D1BD36EB20FDB88700"/>
          </w:placeholder>
          <w:showingPlcHdr/>
        </w:sdtPr>
        <w:sdtEndPr/>
        <w:sdtContent>
          <w:r w:rsidR="008D7E71" w:rsidRPr="00012BD8">
            <w:rPr>
              <w:rStyle w:val="Tekstvantijdelijkeaanduiding"/>
            </w:rPr>
            <w:t>Klik of tik om tekst in te voeren.</w:t>
          </w:r>
        </w:sdtContent>
      </w:sdt>
    </w:p>
    <w:p w14:paraId="599234A7" w14:textId="06942C08" w:rsidR="008D7E71" w:rsidRDefault="00CB4634" w:rsidP="00864885">
      <w:r>
        <w:t>Bij</w:t>
      </w:r>
      <w:r w:rsidR="00580511">
        <w:t>scholing</w:t>
      </w:r>
      <w:r w:rsidR="008D7E71">
        <w:t>:</w:t>
      </w:r>
      <w:r w:rsidR="00AF1A4F">
        <w:t xml:space="preserve"> </w:t>
      </w:r>
      <w:sdt>
        <w:sdtPr>
          <w:id w:val="874272446"/>
          <w:placeholder>
            <w:docPart w:val="5827EF80C7F7414E9619A5F3612E5C50"/>
          </w:placeholder>
          <w:showingPlcHdr/>
        </w:sdtPr>
        <w:sdtEndPr/>
        <w:sdtContent>
          <w:r w:rsidR="003C66A2" w:rsidRPr="00012BD8">
            <w:rPr>
              <w:rStyle w:val="Tekstvantijdelijkeaanduiding"/>
            </w:rPr>
            <w:t>Klik of tik om tekst in te voeren.</w:t>
          </w:r>
        </w:sdtContent>
      </w:sdt>
    </w:p>
    <w:p w14:paraId="74F0A24A" w14:textId="47A30FC7" w:rsidR="00DF5500" w:rsidRPr="009237A8" w:rsidRDefault="00DF5500" w:rsidP="00CB4634">
      <w:pPr>
        <w:pStyle w:val="Kop1"/>
        <w:rPr>
          <w:b w:val="0"/>
          <w:bCs/>
        </w:rPr>
      </w:pPr>
      <w:r>
        <w:t>Functie waarvoor je solliciteert:</w:t>
      </w:r>
      <w:sdt>
        <w:sdtPr>
          <w:rPr>
            <w:b w:val="0"/>
            <w:bCs/>
          </w:rPr>
          <w:id w:val="-1764215250"/>
          <w:placeholder>
            <w:docPart w:val="DefaultPlaceholder_-1854013440"/>
          </w:placeholder>
        </w:sdtPr>
        <w:sdtEndPr/>
        <w:sdtContent>
          <w:r w:rsidR="00AF1A4F" w:rsidRPr="009237A8">
            <w:rPr>
              <w:b w:val="0"/>
              <w:bCs/>
            </w:rPr>
            <w:t xml:space="preserve">  </w:t>
          </w:r>
          <w:sdt>
            <w:sdtPr>
              <w:rPr>
                <w:b w:val="0"/>
                <w:bCs/>
              </w:rPr>
              <w:id w:val="-1465108603"/>
              <w:placeholder>
                <w:docPart w:val="DefaultPlaceholder_-1854013440"/>
              </w:placeholder>
            </w:sdtPr>
            <w:sdtEndPr/>
            <w:sdtContent>
              <w:r w:rsidR="00111663" w:rsidRPr="009237A8">
                <w:rPr>
                  <w:b w:val="0"/>
                  <w:bCs/>
                  <w:color w:val="auto"/>
                  <w:sz w:val="22"/>
                  <w:szCs w:val="22"/>
                </w:rPr>
                <w:t>Veelzijdig talent ondersteunende</w:t>
              </w:r>
              <w:r w:rsidR="00111663" w:rsidRPr="009237A8">
                <w:rPr>
                  <w:b w:val="0"/>
                  <w:bCs/>
                  <w:color w:val="auto"/>
                </w:rPr>
                <w:t xml:space="preserve"> </w:t>
              </w:r>
              <w:r w:rsidR="00111663" w:rsidRPr="009237A8">
                <w:rPr>
                  <w:b w:val="0"/>
                  <w:bCs/>
                  <w:color w:val="auto"/>
                  <w:sz w:val="22"/>
                  <w:szCs w:val="22"/>
                </w:rPr>
                <w:t>dienst</w:t>
              </w:r>
            </w:sdtContent>
          </w:sdt>
        </w:sdtContent>
      </w:sdt>
    </w:p>
    <w:p w14:paraId="02F7846B" w14:textId="7B2955AA" w:rsidR="00AA1092" w:rsidRDefault="00AA1092" w:rsidP="00CB4634">
      <w:pPr>
        <w:pStyle w:val="Kop1"/>
      </w:pPr>
      <w:r>
        <w:t xml:space="preserve">Waar heb je onze vacature gevonden? </w:t>
      </w:r>
      <w:sdt>
        <w:sdtPr>
          <w:id w:val="-1253963437"/>
          <w:placeholder>
            <w:docPart w:val="A51B798E28CE4BEDA0DE4DC0CBC453D4"/>
          </w:placeholder>
          <w:showingPlcHdr/>
        </w:sdtPr>
        <w:sdtEndPr/>
        <w:sdtContent>
          <w:r w:rsidRPr="00012BD8">
            <w:rPr>
              <w:rStyle w:val="Tekstvantijdelijkeaanduiding"/>
            </w:rPr>
            <w:t>Klik of tik om tekst in te voeren.</w:t>
          </w:r>
        </w:sdtContent>
      </w:sdt>
    </w:p>
    <w:p w14:paraId="15F6E96D" w14:textId="6316F666" w:rsidR="00A930A6" w:rsidRDefault="00D84E13" w:rsidP="00CB4634">
      <w:pPr>
        <w:pStyle w:val="Kop1"/>
      </w:pPr>
      <w:r>
        <w:t>M</w:t>
      </w:r>
      <w:r w:rsidR="00A930A6">
        <w:t>otivatie</w:t>
      </w:r>
    </w:p>
    <w:p w14:paraId="6002DCC6" w14:textId="6F413B7A" w:rsidR="00DF5500" w:rsidRDefault="008C71D9" w:rsidP="00864885">
      <w:r>
        <w:t xml:space="preserve">Wat trekt jou aan </w:t>
      </w:r>
      <w:r w:rsidR="00A83481">
        <w:t xml:space="preserve">in </w:t>
      </w:r>
      <w:r>
        <w:t>deze vacature?</w:t>
      </w:r>
      <w:r w:rsidR="00AF1A4F">
        <w:t xml:space="preserve"> </w:t>
      </w:r>
      <w:sdt>
        <w:sdtPr>
          <w:id w:val="-1001811623"/>
          <w:placeholder>
            <w:docPart w:val="32797D31E6F047D793DD90DB44B652EB"/>
          </w:placeholder>
          <w:showingPlcHdr/>
        </w:sdtPr>
        <w:sdtEndPr/>
        <w:sdtContent>
          <w:r w:rsidR="002F159D" w:rsidRPr="00012BD8">
            <w:rPr>
              <w:rStyle w:val="Tekstvantijdelijkeaanduiding"/>
            </w:rPr>
            <w:t>Klik of tik om tekst in te voeren.</w:t>
          </w:r>
        </w:sdtContent>
      </w:sdt>
    </w:p>
    <w:p w14:paraId="2DC42971" w14:textId="15E68258" w:rsidR="008C71D9" w:rsidRDefault="008C71D9" w:rsidP="00864885"/>
    <w:p w14:paraId="4258F169" w14:textId="0FBE00FA" w:rsidR="002622D1" w:rsidRDefault="007752E7" w:rsidP="002622D1">
      <w:pPr>
        <w:pStyle w:val="Kop1"/>
      </w:pPr>
      <w:r>
        <w:t>C</w:t>
      </w:r>
      <w:r w:rsidR="002622D1">
        <w:t>ompetenties</w:t>
      </w:r>
    </w:p>
    <w:p w14:paraId="38F9D580" w14:textId="590D0B5B" w:rsidR="008C71D9" w:rsidRDefault="00D8344D" w:rsidP="00675A0D">
      <w:pPr>
        <w:pStyle w:val="Kop2"/>
      </w:pPr>
      <w:r>
        <w:t xml:space="preserve">Geef twee voorbeelden van </w:t>
      </w:r>
      <w:r w:rsidR="005844F6">
        <w:t xml:space="preserve">jouw </w:t>
      </w:r>
      <w:r>
        <w:t>verwezenlijkingen</w:t>
      </w:r>
      <w:r w:rsidR="00580511">
        <w:t xml:space="preserve"> (professioneel, tijdens vrijwilligerswerk, in een jeugdbeweging …) die relevant zijn voor deze functie</w:t>
      </w:r>
    </w:p>
    <w:p w14:paraId="389A2165" w14:textId="77777777" w:rsidR="00B464B2" w:rsidRPr="00B464B2" w:rsidRDefault="00B464B2" w:rsidP="00B464B2"/>
    <w:p w14:paraId="4C1EF457" w14:textId="794D63DE" w:rsidR="00D8344D" w:rsidRDefault="00D8344D" w:rsidP="00D8344D">
      <w:pPr>
        <w:pStyle w:val="Lijstalinea"/>
        <w:numPr>
          <w:ilvl w:val="0"/>
          <w:numId w:val="5"/>
        </w:numPr>
      </w:pPr>
      <w:r>
        <w:t xml:space="preserve">Welke competenties heb je </w:t>
      </w:r>
      <w:r w:rsidR="00A83481">
        <w:t xml:space="preserve">daarbij </w:t>
      </w:r>
      <w:r>
        <w:t>ingezet?</w:t>
      </w:r>
      <w:r w:rsidR="00266282">
        <w:t xml:space="preserve"> D</w:t>
      </w:r>
      <w:r w:rsidR="00A83481">
        <w:t>a</w:t>
      </w:r>
      <w:r w:rsidR="00266282">
        <w:t xml:space="preserve">t kan gaan over competenties die in onze vacature vermeld staan </w:t>
      </w:r>
      <w:r w:rsidR="00A83481">
        <w:t>of</w:t>
      </w:r>
      <w:r w:rsidR="00E92C9E">
        <w:t xml:space="preserve"> over</w:t>
      </w:r>
      <w:r w:rsidR="00A83481">
        <w:t xml:space="preserve"> </w:t>
      </w:r>
      <w:r w:rsidR="00266282">
        <w:t>andere competenties die volgens jou relevant zijn.</w:t>
      </w:r>
    </w:p>
    <w:p w14:paraId="066998EF" w14:textId="7022A804" w:rsidR="00184B09" w:rsidRDefault="00BF1FC0" w:rsidP="00D8344D">
      <w:pPr>
        <w:pStyle w:val="Lijstalinea"/>
        <w:numPr>
          <w:ilvl w:val="0"/>
          <w:numId w:val="5"/>
        </w:numPr>
      </w:pPr>
      <w:r>
        <w:t>Omschrijf de situatie (</w:t>
      </w:r>
      <w:proofErr w:type="spellStart"/>
      <w:r w:rsidR="00D8344D">
        <w:t>vb</w:t>
      </w:r>
      <w:proofErr w:type="spellEnd"/>
      <w:r w:rsidR="00D8344D">
        <w:t xml:space="preserve">: voor </w:t>
      </w:r>
      <w:r>
        <w:t>welke werkgever, wat was jouw opdracht?)</w:t>
      </w:r>
    </w:p>
    <w:p w14:paraId="7B34309C" w14:textId="33149414" w:rsidR="00BF1FC0" w:rsidRDefault="00D958A1" w:rsidP="00D8344D">
      <w:pPr>
        <w:pStyle w:val="Lijstalinea"/>
        <w:numPr>
          <w:ilvl w:val="0"/>
          <w:numId w:val="5"/>
        </w:numPr>
      </w:pPr>
      <w:r>
        <w:t>Wat was het doel van deze opdracht?</w:t>
      </w:r>
    </w:p>
    <w:p w14:paraId="0204CB87" w14:textId="0C6F5353" w:rsidR="00D958A1" w:rsidRDefault="000511FC" w:rsidP="00D8344D">
      <w:pPr>
        <w:pStyle w:val="Lijstalinea"/>
        <w:numPr>
          <w:ilvl w:val="0"/>
          <w:numId w:val="5"/>
        </w:numPr>
      </w:pPr>
      <w:r>
        <w:t>Aanpak</w:t>
      </w:r>
      <w:r w:rsidR="00D958A1">
        <w:t xml:space="preserve">: hoe heb je deze opdracht aangepakt? </w:t>
      </w:r>
      <w:r w:rsidR="002E4AF4">
        <w:t>Wie heb je betrokken?</w:t>
      </w:r>
    </w:p>
    <w:p w14:paraId="442C51B7" w14:textId="445193A5" w:rsidR="002E4AF4" w:rsidRDefault="002E4AF4" w:rsidP="00D8344D">
      <w:pPr>
        <w:pStyle w:val="Lijstalinea"/>
        <w:numPr>
          <w:ilvl w:val="0"/>
          <w:numId w:val="5"/>
        </w:numPr>
      </w:pPr>
      <w:r>
        <w:t xml:space="preserve">Wat was het resultaat? </w:t>
      </w:r>
    </w:p>
    <w:p w14:paraId="133C7A72" w14:textId="77777777" w:rsidR="007752E7" w:rsidRDefault="007752E7" w:rsidP="007752E7"/>
    <w:p w14:paraId="4D0D5078" w14:textId="77777777" w:rsidR="00FC668A" w:rsidRDefault="00FC668A" w:rsidP="007752E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634"/>
      </w:tblGrid>
      <w:tr w:rsidR="00CB75B5" w14:paraId="62B8230F" w14:textId="77777777" w:rsidTr="00C60444">
        <w:trPr>
          <w:trHeight w:val="1194"/>
        </w:trPr>
        <w:tc>
          <w:tcPr>
            <w:tcW w:w="2689" w:type="dxa"/>
          </w:tcPr>
          <w:p w14:paraId="14D27791" w14:textId="77777777" w:rsidR="00CB75B5" w:rsidRDefault="00CB75B5" w:rsidP="00DE6437">
            <w:pPr>
              <w:pStyle w:val="Kop1"/>
              <w:outlineLvl w:val="0"/>
            </w:pPr>
            <w:r>
              <w:lastRenderedPageBreak/>
              <w:t>Verwezenlijking 1 :</w:t>
            </w:r>
          </w:p>
          <w:p w14:paraId="6B4C092B" w14:textId="160339F0" w:rsidR="00CB75B5" w:rsidRDefault="00CB75B5" w:rsidP="007752E7"/>
          <w:p w14:paraId="5D7F9CF3" w14:textId="77777777" w:rsidR="00CB75B5" w:rsidRDefault="00CB75B5" w:rsidP="007752E7"/>
        </w:tc>
        <w:tc>
          <w:tcPr>
            <w:tcW w:w="5634" w:type="dxa"/>
          </w:tcPr>
          <w:p w14:paraId="063BDA9B" w14:textId="77777777" w:rsidR="00CB75B5" w:rsidRDefault="00CB75B5" w:rsidP="007752E7"/>
          <w:p w14:paraId="413E2D32" w14:textId="77777777" w:rsidR="00CB75B5" w:rsidRDefault="00CB75B5" w:rsidP="00C60444"/>
          <w:sdt>
            <w:sdtPr>
              <w:id w:val="1938564879"/>
              <w:placeholder>
                <w:docPart w:val="DC907FAB2FD8492ABD7F4521F41540BB"/>
              </w:placeholder>
              <w:showingPlcHdr/>
            </w:sdtPr>
            <w:sdtEndPr/>
            <w:sdtContent>
              <w:p w14:paraId="0958BC8C" w14:textId="65D11B21" w:rsidR="00CB75B5" w:rsidRDefault="00F93A24" w:rsidP="00C60444">
                <w:r w:rsidRPr="00012BD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2C45F11F" w14:textId="77777777" w:rsidR="00CB75B5" w:rsidRDefault="00CB75B5" w:rsidP="00C60444"/>
          <w:p w14:paraId="6BDEF05D" w14:textId="4AC630F7" w:rsidR="00CB75B5" w:rsidRDefault="00CB75B5" w:rsidP="007752E7"/>
        </w:tc>
      </w:tr>
      <w:tr w:rsidR="00BF377D" w14:paraId="23103620" w14:textId="77777777" w:rsidTr="00686452">
        <w:trPr>
          <w:trHeight w:val="1410"/>
        </w:trPr>
        <w:tc>
          <w:tcPr>
            <w:tcW w:w="8323" w:type="dxa"/>
            <w:gridSpan w:val="2"/>
          </w:tcPr>
          <w:p w14:paraId="0EB9C7F9" w14:textId="77777777" w:rsidR="00BF377D" w:rsidRDefault="00BF377D" w:rsidP="00BF377D">
            <w:r>
              <w:t xml:space="preserve">Ingezette competenties: </w:t>
            </w:r>
          </w:p>
          <w:sdt>
            <w:sdtPr>
              <w:id w:val="1835789622"/>
              <w:placeholder>
                <w:docPart w:val="57DF88CF6D264328AE645A074574D0CE"/>
              </w:placeholder>
              <w:showingPlcHdr/>
            </w:sdtPr>
            <w:sdtEndPr/>
            <w:sdtContent>
              <w:p w14:paraId="5806F84D" w14:textId="77777777" w:rsidR="00CD3C62" w:rsidRDefault="00CD3C62" w:rsidP="00CD3C62">
                <w:r w:rsidRPr="00012BD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0E8F1B1F" w14:textId="69656B2E" w:rsidR="00F93A24" w:rsidRDefault="00F93A24" w:rsidP="00BF377D"/>
        </w:tc>
      </w:tr>
      <w:tr w:rsidR="00FC668A" w14:paraId="5A8F7E49" w14:textId="77777777" w:rsidTr="00DC51ED">
        <w:tc>
          <w:tcPr>
            <w:tcW w:w="8323" w:type="dxa"/>
            <w:gridSpan w:val="2"/>
          </w:tcPr>
          <w:p w14:paraId="59582AE9" w14:textId="77777777" w:rsidR="00FC668A" w:rsidRDefault="00FC668A" w:rsidP="007752E7">
            <w:r>
              <w:t>Situatieomschrijving:</w:t>
            </w:r>
          </w:p>
          <w:sdt>
            <w:sdtPr>
              <w:id w:val="-1881936884"/>
              <w:placeholder>
                <w:docPart w:val="2BDC68810E2C413DADAAC7DAF5BB7B3F"/>
              </w:placeholder>
              <w:showingPlcHdr/>
            </w:sdtPr>
            <w:sdtEndPr/>
            <w:sdtContent>
              <w:p w14:paraId="1B92FE59" w14:textId="002C0506" w:rsidR="00F93A24" w:rsidRDefault="00F93A24" w:rsidP="007752E7">
                <w:r w:rsidRPr="00012BD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28FCEFFE" w14:textId="77777777" w:rsidR="00FC668A" w:rsidRDefault="00FC668A" w:rsidP="007752E7"/>
          <w:p w14:paraId="445A359C" w14:textId="77777777" w:rsidR="00FC668A" w:rsidRDefault="00FC668A" w:rsidP="007752E7"/>
          <w:p w14:paraId="24563F3C" w14:textId="77777777" w:rsidR="00FC668A" w:rsidRDefault="00FC668A" w:rsidP="007752E7"/>
          <w:p w14:paraId="484CF63D" w14:textId="77777777" w:rsidR="00FC668A" w:rsidRDefault="00FC668A" w:rsidP="007752E7"/>
          <w:p w14:paraId="0CA61565" w14:textId="760566FD" w:rsidR="00FC668A" w:rsidRDefault="00FC668A" w:rsidP="007752E7"/>
        </w:tc>
      </w:tr>
      <w:tr w:rsidR="00FC668A" w14:paraId="25D6EAB4" w14:textId="77777777" w:rsidTr="00F40334">
        <w:tc>
          <w:tcPr>
            <w:tcW w:w="8323" w:type="dxa"/>
            <w:gridSpan w:val="2"/>
          </w:tcPr>
          <w:p w14:paraId="491E41F2" w14:textId="77777777" w:rsidR="00CD3C62" w:rsidRDefault="00FC668A" w:rsidP="007752E7">
            <w:r>
              <w:t>Doel:</w:t>
            </w:r>
          </w:p>
          <w:p w14:paraId="5925ADB2" w14:textId="28D4ADF1" w:rsidR="00FC668A" w:rsidRDefault="00B93372" w:rsidP="007752E7">
            <w:sdt>
              <w:sdtPr>
                <w:id w:val="1344126027"/>
                <w:placeholder>
                  <w:docPart w:val="16D7F99EE269461B96FBC578AFFDC975"/>
                </w:placeholder>
                <w:showingPlcHdr/>
              </w:sdtPr>
              <w:sdtEndPr/>
              <w:sdtContent>
                <w:r w:rsidR="00F93A24"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37B95487" w14:textId="77777777" w:rsidR="00FC668A" w:rsidRDefault="00FC668A" w:rsidP="007752E7"/>
          <w:p w14:paraId="07AA2841" w14:textId="5BEC9D74" w:rsidR="00FC668A" w:rsidRDefault="00FC668A" w:rsidP="007752E7"/>
        </w:tc>
      </w:tr>
      <w:tr w:rsidR="00FC668A" w14:paraId="6EB2EA1E" w14:textId="77777777" w:rsidTr="005D0A7E">
        <w:tc>
          <w:tcPr>
            <w:tcW w:w="8323" w:type="dxa"/>
            <w:gridSpan w:val="2"/>
          </w:tcPr>
          <w:p w14:paraId="7054A82B" w14:textId="77777777" w:rsidR="00CD3C62" w:rsidRDefault="000511FC" w:rsidP="007752E7">
            <w:r>
              <w:t>Aanpak:</w:t>
            </w:r>
          </w:p>
          <w:p w14:paraId="4557DA04" w14:textId="7AC45CF9" w:rsidR="00FC668A" w:rsidRDefault="00B93372" w:rsidP="007752E7">
            <w:sdt>
              <w:sdtPr>
                <w:id w:val="1702831283"/>
                <w:placeholder>
                  <w:docPart w:val="895C58EB98854971BE30CBA3741E60FF"/>
                </w:placeholder>
                <w:showingPlcHdr/>
              </w:sdtPr>
              <w:sdtEndPr/>
              <w:sdtContent>
                <w:r w:rsidR="00F93A24"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62AAA1D3" w14:textId="77777777" w:rsidR="000511FC" w:rsidRDefault="000511FC" w:rsidP="007752E7"/>
          <w:p w14:paraId="241AB261" w14:textId="77777777" w:rsidR="000511FC" w:rsidRDefault="000511FC" w:rsidP="007752E7"/>
          <w:p w14:paraId="5CE17A4E" w14:textId="77777777" w:rsidR="000511FC" w:rsidRDefault="000511FC" w:rsidP="007752E7"/>
          <w:p w14:paraId="57DDAFED" w14:textId="323C10A8" w:rsidR="00FC668A" w:rsidRDefault="00FC668A" w:rsidP="007752E7"/>
        </w:tc>
      </w:tr>
      <w:tr w:rsidR="00FC668A" w14:paraId="7599CDB4" w14:textId="77777777" w:rsidTr="005B6CB5">
        <w:tc>
          <w:tcPr>
            <w:tcW w:w="8323" w:type="dxa"/>
            <w:gridSpan w:val="2"/>
          </w:tcPr>
          <w:p w14:paraId="73967A73" w14:textId="77777777" w:rsidR="00CD3C62" w:rsidRDefault="00FC668A" w:rsidP="007752E7">
            <w:r>
              <w:t>Resultaat:</w:t>
            </w:r>
            <w:r w:rsidR="00F93A24">
              <w:t xml:space="preserve"> </w:t>
            </w:r>
          </w:p>
          <w:p w14:paraId="700958CE" w14:textId="5A2FB743" w:rsidR="00FC668A" w:rsidRDefault="00B93372" w:rsidP="007752E7">
            <w:sdt>
              <w:sdtPr>
                <w:id w:val="2127804440"/>
                <w:placeholder>
                  <w:docPart w:val="4A354670D11A412A8DA3B958B3C9175C"/>
                </w:placeholder>
                <w:showingPlcHdr/>
              </w:sdtPr>
              <w:sdtEndPr/>
              <w:sdtContent>
                <w:r w:rsidR="00F93A24"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73B1F974" w14:textId="77777777" w:rsidR="00FC668A" w:rsidRDefault="00FC668A" w:rsidP="007752E7"/>
          <w:p w14:paraId="1C3D4557" w14:textId="0DBBBFAB" w:rsidR="00FC668A" w:rsidRDefault="00FC668A" w:rsidP="007752E7"/>
        </w:tc>
      </w:tr>
    </w:tbl>
    <w:p w14:paraId="0F3CF1E2" w14:textId="77777777" w:rsidR="00FC668A" w:rsidRDefault="00FC668A" w:rsidP="007752E7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634"/>
      </w:tblGrid>
      <w:tr w:rsidR="00F93A24" w14:paraId="0E43C8EE" w14:textId="77777777" w:rsidTr="00DF4EF7">
        <w:trPr>
          <w:trHeight w:val="1194"/>
        </w:trPr>
        <w:tc>
          <w:tcPr>
            <w:tcW w:w="2689" w:type="dxa"/>
          </w:tcPr>
          <w:p w14:paraId="7F03C779" w14:textId="3872EC80" w:rsidR="00F93A24" w:rsidRDefault="00F93A24" w:rsidP="00DF4EF7">
            <w:pPr>
              <w:pStyle w:val="Kop1"/>
              <w:outlineLvl w:val="0"/>
            </w:pPr>
            <w:r>
              <w:t>Verwezenlijking 2 :</w:t>
            </w:r>
          </w:p>
          <w:p w14:paraId="4F0874F4" w14:textId="77777777" w:rsidR="00F93A24" w:rsidRDefault="00F93A24" w:rsidP="00DF4EF7"/>
          <w:p w14:paraId="127B8232" w14:textId="77777777" w:rsidR="00F93A24" w:rsidRDefault="00F93A24" w:rsidP="00DF4EF7"/>
        </w:tc>
        <w:tc>
          <w:tcPr>
            <w:tcW w:w="5634" w:type="dxa"/>
          </w:tcPr>
          <w:p w14:paraId="273E6B91" w14:textId="77777777" w:rsidR="00F93A24" w:rsidRDefault="00F93A24" w:rsidP="00DF4EF7"/>
          <w:p w14:paraId="20B16462" w14:textId="77777777" w:rsidR="00F93A24" w:rsidRDefault="00F93A24" w:rsidP="00DF4EF7"/>
          <w:sdt>
            <w:sdtPr>
              <w:id w:val="1141392114"/>
              <w:placeholder>
                <w:docPart w:val="5BB87BC0DEE14E61868B055EE7162B33"/>
              </w:placeholder>
              <w:showingPlcHdr/>
            </w:sdtPr>
            <w:sdtEndPr/>
            <w:sdtContent>
              <w:p w14:paraId="5064BAC0" w14:textId="77777777" w:rsidR="00F93A24" w:rsidRDefault="00F93A24" w:rsidP="00DF4EF7">
                <w:r w:rsidRPr="00012BD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435D259A" w14:textId="77777777" w:rsidR="00F93A24" w:rsidRDefault="00F93A24" w:rsidP="00DF4EF7"/>
          <w:p w14:paraId="67785438" w14:textId="77777777" w:rsidR="00F93A24" w:rsidRDefault="00F93A24" w:rsidP="00DF4EF7"/>
        </w:tc>
      </w:tr>
      <w:tr w:rsidR="00F93A24" w14:paraId="76C5F0C4" w14:textId="77777777" w:rsidTr="00DF4EF7">
        <w:trPr>
          <w:trHeight w:val="1410"/>
        </w:trPr>
        <w:tc>
          <w:tcPr>
            <w:tcW w:w="8323" w:type="dxa"/>
            <w:gridSpan w:val="2"/>
          </w:tcPr>
          <w:p w14:paraId="59800B1B" w14:textId="77777777" w:rsidR="00F93A24" w:rsidRDefault="00F93A24" w:rsidP="00DF4EF7">
            <w:r>
              <w:t xml:space="preserve">Ingezette competenties: </w:t>
            </w:r>
          </w:p>
          <w:sdt>
            <w:sdtPr>
              <w:id w:val="-1660458765"/>
              <w:placeholder>
                <w:docPart w:val="5BB87BC0DEE14E61868B055EE7162B33"/>
              </w:placeholder>
              <w:showingPlcHdr/>
            </w:sdtPr>
            <w:sdtEndPr/>
            <w:sdtContent>
              <w:p w14:paraId="2036F0F0" w14:textId="6F4EFC77" w:rsidR="00F93A24" w:rsidRDefault="0032267B" w:rsidP="00DF4EF7">
                <w:r w:rsidRPr="00012BD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</w:tc>
      </w:tr>
      <w:tr w:rsidR="00F93A24" w14:paraId="3A3447DA" w14:textId="77777777" w:rsidTr="00DF4EF7">
        <w:tc>
          <w:tcPr>
            <w:tcW w:w="8323" w:type="dxa"/>
            <w:gridSpan w:val="2"/>
          </w:tcPr>
          <w:p w14:paraId="22B27748" w14:textId="77777777" w:rsidR="00F93A24" w:rsidRDefault="00F93A24" w:rsidP="00DF4EF7">
            <w:r>
              <w:t>Situatieomschrijving:</w:t>
            </w:r>
          </w:p>
          <w:sdt>
            <w:sdtPr>
              <w:id w:val="-1782868153"/>
              <w:placeholder>
                <w:docPart w:val="5BB87BC0DEE14E61868B055EE7162B33"/>
              </w:placeholder>
              <w:showingPlcHdr/>
            </w:sdtPr>
            <w:sdtEndPr/>
            <w:sdtContent>
              <w:p w14:paraId="3396C42C" w14:textId="421B6FC7" w:rsidR="00F93A24" w:rsidRDefault="0032267B" w:rsidP="00DF4EF7">
                <w:r w:rsidRPr="00012BD8">
                  <w:rPr>
                    <w:rStyle w:val="Tekstvantijdelijkeaanduiding"/>
                  </w:rPr>
                  <w:t>Klik of tik om tekst in te voeren.</w:t>
                </w:r>
              </w:p>
            </w:sdtContent>
          </w:sdt>
          <w:p w14:paraId="39F09C9C" w14:textId="77777777" w:rsidR="00F93A24" w:rsidRDefault="00F93A24" w:rsidP="00DF4EF7"/>
          <w:p w14:paraId="5EB4D13B" w14:textId="77777777" w:rsidR="00F93A24" w:rsidRDefault="00F93A24" w:rsidP="00DF4EF7"/>
          <w:p w14:paraId="59CBA5FD" w14:textId="77777777" w:rsidR="00F93A24" w:rsidRDefault="00F93A24" w:rsidP="00DF4EF7"/>
          <w:p w14:paraId="74ABC7C7" w14:textId="77777777" w:rsidR="00F93A24" w:rsidRDefault="00F93A24" w:rsidP="00DF4EF7"/>
          <w:p w14:paraId="7D1C1A92" w14:textId="77777777" w:rsidR="00F93A24" w:rsidRDefault="00F93A24" w:rsidP="00DF4EF7"/>
        </w:tc>
      </w:tr>
      <w:tr w:rsidR="00F93A24" w14:paraId="1D16BD6E" w14:textId="77777777" w:rsidTr="00DF4EF7">
        <w:tc>
          <w:tcPr>
            <w:tcW w:w="8323" w:type="dxa"/>
            <w:gridSpan w:val="2"/>
          </w:tcPr>
          <w:p w14:paraId="3A32A6AA" w14:textId="77777777" w:rsidR="00CD3C62" w:rsidRDefault="00F93A24" w:rsidP="00DF4EF7">
            <w:r>
              <w:t>Doel:</w:t>
            </w:r>
          </w:p>
          <w:p w14:paraId="02B556EF" w14:textId="443097EE" w:rsidR="00F93A24" w:rsidRDefault="00B93372" w:rsidP="00DF4EF7">
            <w:sdt>
              <w:sdtPr>
                <w:id w:val="-745418362"/>
                <w:placeholder>
                  <w:docPart w:val="5BB87BC0DEE14E61868B055EE7162B33"/>
                </w:placeholder>
                <w:showingPlcHdr/>
              </w:sdtPr>
              <w:sdtEndPr/>
              <w:sdtContent>
                <w:r w:rsidR="0032267B"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01D4AF0C" w14:textId="77777777" w:rsidR="00F93A24" w:rsidRDefault="00F93A24" w:rsidP="00DF4EF7"/>
          <w:p w14:paraId="574C16E2" w14:textId="77777777" w:rsidR="00F93A24" w:rsidRDefault="00F93A24" w:rsidP="00DF4EF7"/>
        </w:tc>
      </w:tr>
      <w:tr w:rsidR="00F93A24" w14:paraId="5477079A" w14:textId="77777777" w:rsidTr="00DF4EF7">
        <w:tc>
          <w:tcPr>
            <w:tcW w:w="8323" w:type="dxa"/>
            <w:gridSpan w:val="2"/>
          </w:tcPr>
          <w:p w14:paraId="43FD071B" w14:textId="77777777" w:rsidR="00CD3C62" w:rsidRDefault="00F93A24" w:rsidP="00DF4EF7">
            <w:r>
              <w:t xml:space="preserve">Aanpak: </w:t>
            </w:r>
          </w:p>
          <w:p w14:paraId="0C6DF54A" w14:textId="17416CF1" w:rsidR="00F93A24" w:rsidRDefault="00B93372" w:rsidP="00DF4EF7">
            <w:sdt>
              <w:sdtPr>
                <w:id w:val="1973548657"/>
                <w:placeholder>
                  <w:docPart w:val="5BB87BC0DEE14E61868B055EE7162B33"/>
                </w:placeholder>
                <w:showingPlcHdr/>
              </w:sdtPr>
              <w:sdtEndPr/>
              <w:sdtContent>
                <w:r w:rsidR="0032267B"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7167C091" w14:textId="77777777" w:rsidR="00F93A24" w:rsidRDefault="00F93A24" w:rsidP="00DF4EF7"/>
          <w:p w14:paraId="34536CB8" w14:textId="77777777" w:rsidR="00F93A24" w:rsidRDefault="00F93A24" w:rsidP="00DF4EF7"/>
          <w:p w14:paraId="7F7E9400" w14:textId="77777777" w:rsidR="00F93A24" w:rsidRDefault="00F93A24" w:rsidP="00DF4EF7"/>
          <w:p w14:paraId="3600B6F1" w14:textId="77777777" w:rsidR="00F93A24" w:rsidRDefault="00F93A24" w:rsidP="00DF4EF7"/>
        </w:tc>
      </w:tr>
      <w:tr w:rsidR="00F93A24" w14:paraId="062B92DF" w14:textId="77777777" w:rsidTr="00DF4EF7">
        <w:tc>
          <w:tcPr>
            <w:tcW w:w="8323" w:type="dxa"/>
            <w:gridSpan w:val="2"/>
          </w:tcPr>
          <w:p w14:paraId="5DA04502" w14:textId="77777777" w:rsidR="00CD3C62" w:rsidRDefault="00F93A24" w:rsidP="00DF4EF7">
            <w:r>
              <w:t>Resultaat:</w:t>
            </w:r>
          </w:p>
          <w:p w14:paraId="756B86CB" w14:textId="688434B7" w:rsidR="00F93A24" w:rsidRDefault="00B93372" w:rsidP="00DF4EF7">
            <w:sdt>
              <w:sdtPr>
                <w:id w:val="-1352099010"/>
                <w:placeholder>
                  <w:docPart w:val="5BB87BC0DEE14E61868B055EE7162B33"/>
                </w:placeholder>
                <w:showingPlcHdr/>
              </w:sdtPr>
              <w:sdtEndPr/>
              <w:sdtContent>
                <w:r w:rsidR="0032267B" w:rsidRPr="00012BD8">
                  <w:rPr>
                    <w:rStyle w:val="Tekstvantijdelijkeaanduiding"/>
                  </w:rPr>
                  <w:t>Klik of tik om tekst in te voeren.</w:t>
                </w:r>
              </w:sdtContent>
            </w:sdt>
          </w:p>
          <w:p w14:paraId="391F1082" w14:textId="77777777" w:rsidR="00F93A24" w:rsidRDefault="00F93A24" w:rsidP="00DF4EF7"/>
          <w:p w14:paraId="7A101550" w14:textId="77777777" w:rsidR="00F93A24" w:rsidRDefault="00F93A24" w:rsidP="00DF4EF7"/>
          <w:p w14:paraId="560E85B0" w14:textId="77777777" w:rsidR="00F93A24" w:rsidRDefault="00F93A24" w:rsidP="00DF4EF7"/>
        </w:tc>
      </w:tr>
    </w:tbl>
    <w:p w14:paraId="409B5479" w14:textId="77777777" w:rsidR="00F93A24" w:rsidRDefault="00F93A24" w:rsidP="007752E7"/>
    <w:p w14:paraId="6D95247D" w14:textId="77777777" w:rsidR="00846DF5" w:rsidRDefault="00846DF5" w:rsidP="00675A0D">
      <w:pPr>
        <w:pStyle w:val="Kop2"/>
      </w:pPr>
    </w:p>
    <w:p w14:paraId="1298F8AB" w14:textId="6CB71640" w:rsidR="002E290C" w:rsidRPr="00934305" w:rsidRDefault="002E290C" w:rsidP="00675A0D">
      <w:pPr>
        <w:pStyle w:val="Kop2"/>
        <w:rPr>
          <w:smallCaps/>
        </w:rPr>
      </w:pPr>
      <w:r>
        <w:t xml:space="preserve">Rangschik </w:t>
      </w:r>
      <w:r w:rsidR="005844F6">
        <w:t xml:space="preserve">deze </w:t>
      </w:r>
      <w:r w:rsidR="008D174C">
        <w:t>opdrachten</w:t>
      </w:r>
      <w:r>
        <w:t xml:space="preserve"> in de tabel:</w:t>
      </w:r>
    </w:p>
    <w:p w14:paraId="5D0028F8" w14:textId="77777777" w:rsidR="00C33C38" w:rsidRDefault="00C33C38" w:rsidP="00E61E7B">
      <w:pPr>
        <w:pStyle w:val="Kop2"/>
        <w:sectPr w:rsidR="00C33C38" w:rsidSect="00F93A24">
          <w:footerReference w:type="default" r:id="rId11"/>
          <w:pgSz w:w="11906" w:h="16838"/>
          <w:pgMar w:top="568" w:right="1418" w:bottom="426" w:left="2155" w:header="709" w:footer="493" w:gutter="0"/>
          <w:pgNumType w:start="1"/>
          <w:cols w:space="708"/>
        </w:sectPr>
      </w:pPr>
    </w:p>
    <w:p w14:paraId="6BCB1D21" w14:textId="621BBBCA" w:rsidR="008D174C" w:rsidRDefault="00851399" w:rsidP="00E61E7B">
      <w:pPr>
        <w:pStyle w:val="Lijstalinea"/>
        <w:numPr>
          <w:ilvl w:val="0"/>
          <w:numId w:val="8"/>
        </w:numPr>
        <w:jc w:val="left"/>
      </w:pPr>
      <w:r>
        <w:t>Het inzetten van digitale media</w:t>
      </w:r>
    </w:p>
    <w:p w14:paraId="08BF8DD8" w14:textId="46D6A8C5" w:rsidR="00EC62B6" w:rsidRDefault="00EC62B6" w:rsidP="00E61E7B">
      <w:pPr>
        <w:pStyle w:val="Lijstalinea"/>
        <w:numPr>
          <w:ilvl w:val="0"/>
          <w:numId w:val="8"/>
        </w:numPr>
        <w:jc w:val="left"/>
      </w:pPr>
      <w:r>
        <w:t xml:space="preserve">Zelfstandig </w:t>
      </w:r>
      <w:r w:rsidR="00111663">
        <w:t xml:space="preserve">een taak </w:t>
      </w:r>
      <w:r w:rsidR="00162D1D">
        <w:t>afwerken</w:t>
      </w:r>
    </w:p>
    <w:p w14:paraId="026340F7" w14:textId="2A199B75" w:rsidR="00EC62B6" w:rsidRDefault="00EC62B6" w:rsidP="00E61E7B">
      <w:pPr>
        <w:pStyle w:val="Lijstalinea"/>
        <w:numPr>
          <w:ilvl w:val="0"/>
          <w:numId w:val="8"/>
        </w:numPr>
        <w:jc w:val="left"/>
      </w:pPr>
      <w:r>
        <w:t>Schriftelijk</w:t>
      </w:r>
      <w:r w:rsidR="009E1567">
        <w:t>e</w:t>
      </w:r>
      <w:r>
        <w:t xml:space="preserve"> communic</w:t>
      </w:r>
      <w:r w:rsidR="009E1567">
        <w:t>aties opstellen</w:t>
      </w:r>
    </w:p>
    <w:p w14:paraId="46127DA3" w14:textId="3062745E" w:rsidR="00E868D8" w:rsidRDefault="00FA078A" w:rsidP="00E61E7B">
      <w:pPr>
        <w:pStyle w:val="Lijstalinea"/>
        <w:numPr>
          <w:ilvl w:val="0"/>
          <w:numId w:val="8"/>
        </w:numPr>
        <w:jc w:val="left"/>
      </w:pPr>
      <w:r>
        <w:t>Samenwerken</w:t>
      </w:r>
    </w:p>
    <w:p w14:paraId="2D302354" w14:textId="3F89ED8D" w:rsidR="005731FD" w:rsidRDefault="005731FD" w:rsidP="00E61E7B">
      <w:pPr>
        <w:pStyle w:val="Lijstalinea"/>
        <w:numPr>
          <w:ilvl w:val="0"/>
          <w:numId w:val="8"/>
        </w:numPr>
        <w:jc w:val="left"/>
      </w:pPr>
      <w:r>
        <w:t>Organi</w:t>
      </w:r>
      <w:r w:rsidR="00961562">
        <w:t>seren</w:t>
      </w:r>
      <w:r w:rsidR="00373043">
        <w:t xml:space="preserve"> en plannen</w:t>
      </w:r>
    </w:p>
    <w:p w14:paraId="1622E918" w14:textId="7EDA51BF" w:rsidR="00017592" w:rsidRDefault="00017592" w:rsidP="00E61E7B">
      <w:pPr>
        <w:pStyle w:val="Lijstalinea"/>
        <w:numPr>
          <w:ilvl w:val="0"/>
          <w:numId w:val="8"/>
        </w:numPr>
        <w:jc w:val="left"/>
      </w:pPr>
      <w:r>
        <w:t>Praktische ondersteuning bieden</w:t>
      </w:r>
    </w:p>
    <w:p w14:paraId="7D837B14" w14:textId="0FAB11EB" w:rsidR="00D01DFE" w:rsidRDefault="00AB2CFD" w:rsidP="00E61E7B">
      <w:pPr>
        <w:pStyle w:val="Lijstalinea"/>
        <w:numPr>
          <w:ilvl w:val="0"/>
          <w:numId w:val="8"/>
        </w:numPr>
        <w:jc w:val="left"/>
      </w:pPr>
      <w:proofErr w:type="spellStart"/>
      <w:r>
        <w:t>Mee-denken</w:t>
      </w:r>
      <w:proofErr w:type="spellEnd"/>
    </w:p>
    <w:p w14:paraId="0807AAC0" w14:textId="3CBC8B16" w:rsidR="00162D1D" w:rsidRDefault="00162D1D" w:rsidP="00E61E7B">
      <w:pPr>
        <w:pStyle w:val="Lijstalinea"/>
        <w:numPr>
          <w:ilvl w:val="0"/>
          <w:numId w:val="8"/>
        </w:numPr>
        <w:jc w:val="left"/>
      </w:pPr>
      <w:r>
        <w:t>Creatief zijn</w:t>
      </w:r>
    </w:p>
    <w:p w14:paraId="035AEB22" w14:textId="39C80822" w:rsidR="002D6900" w:rsidRDefault="00EB7D62" w:rsidP="00E61E7B">
      <w:pPr>
        <w:pStyle w:val="Lijstalinea"/>
        <w:numPr>
          <w:ilvl w:val="0"/>
          <w:numId w:val="8"/>
        </w:numPr>
        <w:jc w:val="left"/>
      </w:pPr>
      <w:r>
        <w:t>Werken met Zoom</w:t>
      </w:r>
    </w:p>
    <w:p w14:paraId="1ED75756" w14:textId="020390F7" w:rsidR="00EB7D62" w:rsidRDefault="00EB7D62" w:rsidP="00E61E7B">
      <w:pPr>
        <w:pStyle w:val="Lijstalinea"/>
        <w:numPr>
          <w:ilvl w:val="0"/>
          <w:numId w:val="8"/>
        </w:numPr>
        <w:jc w:val="left"/>
      </w:pPr>
      <w:r>
        <w:t>Werken met Teams</w:t>
      </w:r>
    </w:p>
    <w:p w14:paraId="0F9EBE26" w14:textId="0089EA89" w:rsidR="00EB7D62" w:rsidRDefault="007103B9" w:rsidP="00E61E7B">
      <w:pPr>
        <w:pStyle w:val="Lijstalinea"/>
        <w:numPr>
          <w:ilvl w:val="0"/>
          <w:numId w:val="8"/>
        </w:numPr>
        <w:jc w:val="left"/>
      </w:pPr>
      <w:r>
        <w:t xml:space="preserve">Iets op een </w:t>
      </w:r>
      <w:r w:rsidR="00EB7D62">
        <w:t xml:space="preserve">website </w:t>
      </w:r>
      <w:r>
        <w:t>plaatsen</w:t>
      </w:r>
    </w:p>
    <w:p w14:paraId="7390FB31" w14:textId="45F738F9" w:rsidR="00A978B4" w:rsidRDefault="00A978B4" w:rsidP="00E61E7B">
      <w:pPr>
        <w:pStyle w:val="Lijstalinea"/>
        <w:numPr>
          <w:ilvl w:val="0"/>
          <w:numId w:val="8"/>
        </w:numPr>
        <w:jc w:val="left"/>
      </w:pPr>
      <w:r>
        <w:t>Verbetering</w:t>
      </w:r>
      <w:r w:rsidR="00111663">
        <w:t>s</w:t>
      </w:r>
      <w:r>
        <w:t>mogelijkheden</w:t>
      </w:r>
      <w:r w:rsidR="00C2524F">
        <w:t xml:space="preserve"> van je job of dienst</w:t>
      </w:r>
      <w:r>
        <w:t xml:space="preserve"> z</w:t>
      </w:r>
      <w:r w:rsidR="0030432B">
        <w:t>ien</w:t>
      </w:r>
    </w:p>
    <w:p w14:paraId="385192EF" w14:textId="78AE4E30" w:rsidR="007103B9" w:rsidRDefault="00E61E7B" w:rsidP="00E61E7B">
      <w:pPr>
        <w:pStyle w:val="Lijstalinea"/>
        <w:numPr>
          <w:ilvl w:val="0"/>
          <w:numId w:val="8"/>
        </w:numPr>
        <w:jc w:val="left"/>
      </w:pPr>
      <w:r>
        <w:t>Nauwkeurig administratieve taken uitvoeren</w:t>
      </w:r>
    </w:p>
    <w:p w14:paraId="1DE9AE40" w14:textId="53084820" w:rsidR="009F6FB0" w:rsidRDefault="009F6FB0" w:rsidP="009F6FB0">
      <w:pPr>
        <w:pStyle w:val="Lijstalinea"/>
      </w:pPr>
    </w:p>
    <w:p w14:paraId="67187798" w14:textId="77777777" w:rsidR="00C33C38" w:rsidRDefault="00C33C38" w:rsidP="008D174C">
      <w:pPr>
        <w:sectPr w:rsidR="00C33C38" w:rsidSect="00C33C38">
          <w:type w:val="continuous"/>
          <w:pgSz w:w="11906" w:h="16838"/>
          <w:pgMar w:top="851" w:right="1418" w:bottom="426" w:left="2155" w:header="709" w:footer="493" w:gutter="0"/>
          <w:pgNumType w:start="1"/>
          <w:cols w:num="2" w:space="708"/>
        </w:sectPr>
      </w:pPr>
    </w:p>
    <w:p w14:paraId="320B2D9F" w14:textId="77777777" w:rsidR="002E290C" w:rsidRDefault="002E290C" w:rsidP="002E290C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774"/>
        <w:gridCol w:w="2774"/>
        <w:gridCol w:w="2775"/>
      </w:tblGrid>
      <w:tr w:rsidR="002E290C" w14:paraId="70B33293" w14:textId="77777777" w:rsidTr="002E290C">
        <w:tc>
          <w:tcPr>
            <w:tcW w:w="2774" w:type="dxa"/>
          </w:tcPr>
          <w:p w14:paraId="292F27EA" w14:textId="5D5180DE" w:rsidR="002E290C" w:rsidRDefault="00CB1B1A" w:rsidP="002E290C">
            <w:r>
              <w:t xml:space="preserve">Hier ben ik sterk in </w:t>
            </w:r>
          </w:p>
        </w:tc>
        <w:tc>
          <w:tcPr>
            <w:tcW w:w="2774" w:type="dxa"/>
          </w:tcPr>
          <w:p w14:paraId="111B10D4" w14:textId="48D4CEBB" w:rsidR="002E290C" w:rsidRDefault="00CB1B1A" w:rsidP="00111663">
            <w:pPr>
              <w:jc w:val="left"/>
            </w:pPr>
            <w:r>
              <w:t>Dit wil ik nog wat verder ontwikkelen</w:t>
            </w:r>
          </w:p>
        </w:tc>
        <w:tc>
          <w:tcPr>
            <w:tcW w:w="2775" w:type="dxa"/>
          </w:tcPr>
          <w:p w14:paraId="5661602B" w14:textId="7B3B3FFF" w:rsidR="002E290C" w:rsidRDefault="00EC62B6" w:rsidP="002E290C">
            <w:r>
              <w:t>Dit laat ik liever over aan een collega</w:t>
            </w:r>
            <w:r w:rsidR="00CB1B1A">
              <w:t xml:space="preserve"> </w:t>
            </w:r>
          </w:p>
        </w:tc>
      </w:tr>
      <w:sdt>
        <w:sdtPr>
          <w:id w:val="887840920"/>
          <w:placeholder>
            <w:docPart w:val="DefaultPlaceholder_-1854013440"/>
          </w:placeholder>
        </w:sdtPr>
        <w:sdtEndPr/>
        <w:sdtContent>
          <w:tr w:rsidR="002E290C" w14:paraId="56CD99FA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25A83341" w14:textId="30E9F556" w:rsidR="002E290C" w:rsidRDefault="002E290C" w:rsidP="002E290C"/>
            </w:tc>
            <w:tc>
              <w:tcPr>
                <w:tcW w:w="2774" w:type="dxa"/>
              </w:tcPr>
              <w:p w14:paraId="40C31636" w14:textId="77777777" w:rsidR="002E290C" w:rsidRDefault="002E290C" w:rsidP="002E290C"/>
            </w:tc>
            <w:tc>
              <w:tcPr>
                <w:tcW w:w="2775" w:type="dxa"/>
              </w:tcPr>
              <w:p w14:paraId="1737E80B" w14:textId="536DA89A" w:rsidR="002E290C" w:rsidRDefault="002E290C" w:rsidP="002E290C"/>
            </w:tc>
          </w:tr>
        </w:sdtContent>
      </w:sdt>
      <w:sdt>
        <w:sdtPr>
          <w:id w:val="-1218966875"/>
          <w:placeholder>
            <w:docPart w:val="DefaultPlaceholder_-1854013440"/>
          </w:placeholder>
        </w:sdtPr>
        <w:sdtEndPr/>
        <w:sdtContent>
          <w:tr w:rsidR="002E290C" w14:paraId="66F8B095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2898FD90" w14:textId="7F14CA94" w:rsidR="002E290C" w:rsidRDefault="002E290C" w:rsidP="002E290C"/>
            </w:tc>
            <w:tc>
              <w:tcPr>
                <w:tcW w:w="2774" w:type="dxa"/>
              </w:tcPr>
              <w:p w14:paraId="10444CD1" w14:textId="77777777" w:rsidR="002E290C" w:rsidRDefault="002E290C" w:rsidP="002E290C"/>
            </w:tc>
            <w:tc>
              <w:tcPr>
                <w:tcW w:w="2775" w:type="dxa"/>
              </w:tcPr>
              <w:p w14:paraId="274396B0" w14:textId="7FA52F4E" w:rsidR="002E290C" w:rsidRDefault="002E290C" w:rsidP="002E290C"/>
            </w:tc>
          </w:tr>
        </w:sdtContent>
      </w:sdt>
      <w:sdt>
        <w:sdtPr>
          <w:id w:val="-1461254621"/>
          <w:placeholder>
            <w:docPart w:val="DefaultPlaceholder_-1854013440"/>
          </w:placeholder>
        </w:sdtPr>
        <w:sdtEndPr/>
        <w:sdtContent>
          <w:tr w:rsidR="002E290C" w14:paraId="4B6585AF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6D9B2B61" w14:textId="41D64724" w:rsidR="002E290C" w:rsidRDefault="002E290C" w:rsidP="002E290C"/>
            </w:tc>
            <w:tc>
              <w:tcPr>
                <w:tcW w:w="2774" w:type="dxa"/>
              </w:tcPr>
              <w:p w14:paraId="74DC0D9D" w14:textId="77777777" w:rsidR="002E290C" w:rsidRDefault="002E290C" w:rsidP="002E290C"/>
            </w:tc>
            <w:tc>
              <w:tcPr>
                <w:tcW w:w="2775" w:type="dxa"/>
              </w:tcPr>
              <w:p w14:paraId="39033719" w14:textId="51659A1E" w:rsidR="002E290C" w:rsidRDefault="002E290C" w:rsidP="002E290C"/>
            </w:tc>
          </w:tr>
        </w:sdtContent>
      </w:sdt>
      <w:sdt>
        <w:sdtPr>
          <w:id w:val="-875156366"/>
          <w:placeholder>
            <w:docPart w:val="DefaultPlaceholder_-1854013440"/>
          </w:placeholder>
        </w:sdtPr>
        <w:sdtEndPr/>
        <w:sdtContent>
          <w:tr w:rsidR="002E290C" w14:paraId="34E62E43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10C66EFB" w14:textId="4850FC4A" w:rsidR="002E290C" w:rsidRDefault="002E290C" w:rsidP="002E290C"/>
            </w:tc>
            <w:tc>
              <w:tcPr>
                <w:tcW w:w="2774" w:type="dxa"/>
              </w:tcPr>
              <w:p w14:paraId="279C55F2" w14:textId="77777777" w:rsidR="002E290C" w:rsidRDefault="002E290C" w:rsidP="002E290C"/>
            </w:tc>
            <w:tc>
              <w:tcPr>
                <w:tcW w:w="2775" w:type="dxa"/>
              </w:tcPr>
              <w:p w14:paraId="3399F8AF" w14:textId="61384F8F" w:rsidR="002E290C" w:rsidRDefault="002E290C" w:rsidP="002E290C"/>
            </w:tc>
          </w:tr>
        </w:sdtContent>
      </w:sdt>
      <w:sdt>
        <w:sdtPr>
          <w:id w:val="1163359589"/>
          <w:placeholder>
            <w:docPart w:val="DefaultPlaceholder_-1854013440"/>
          </w:placeholder>
        </w:sdtPr>
        <w:sdtEndPr/>
        <w:sdtContent>
          <w:tr w:rsidR="002E290C" w14:paraId="79D83E20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7D898E43" w14:textId="66AD553D" w:rsidR="002E290C" w:rsidRDefault="002E290C" w:rsidP="002E290C"/>
            </w:tc>
            <w:tc>
              <w:tcPr>
                <w:tcW w:w="2774" w:type="dxa"/>
              </w:tcPr>
              <w:p w14:paraId="21239CF3" w14:textId="77777777" w:rsidR="002E290C" w:rsidRDefault="002E290C" w:rsidP="002E290C"/>
            </w:tc>
            <w:tc>
              <w:tcPr>
                <w:tcW w:w="2775" w:type="dxa"/>
              </w:tcPr>
              <w:p w14:paraId="6E48CC73" w14:textId="30953209" w:rsidR="002E290C" w:rsidRDefault="002E290C" w:rsidP="002E290C"/>
            </w:tc>
          </w:tr>
        </w:sdtContent>
      </w:sdt>
      <w:sdt>
        <w:sdtPr>
          <w:id w:val="-559708947"/>
          <w:placeholder>
            <w:docPart w:val="DefaultPlaceholder_-1854013440"/>
          </w:placeholder>
        </w:sdtPr>
        <w:sdtEndPr/>
        <w:sdtContent>
          <w:tr w:rsidR="002E290C" w14:paraId="3059CB7B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77D4569F" w14:textId="4DDB40D0" w:rsidR="002E290C" w:rsidRDefault="002E290C" w:rsidP="002E290C"/>
            </w:tc>
            <w:tc>
              <w:tcPr>
                <w:tcW w:w="2774" w:type="dxa"/>
              </w:tcPr>
              <w:p w14:paraId="280BFB7D" w14:textId="77777777" w:rsidR="002E290C" w:rsidRDefault="002E290C" w:rsidP="002E290C"/>
            </w:tc>
            <w:tc>
              <w:tcPr>
                <w:tcW w:w="2775" w:type="dxa"/>
              </w:tcPr>
              <w:p w14:paraId="6EBBA946" w14:textId="7C1507DA" w:rsidR="002E290C" w:rsidRDefault="002E290C" w:rsidP="002E290C"/>
            </w:tc>
          </w:tr>
        </w:sdtContent>
      </w:sdt>
      <w:sdt>
        <w:sdtPr>
          <w:id w:val="198357546"/>
          <w:placeholder>
            <w:docPart w:val="DefaultPlaceholder_-1854013440"/>
          </w:placeholder>
        </w:sdtPr>
        <w:sdtEndPr/>
        <w:sdtContent>
          <w:tr w:rsidR="00827B55" w14:paraId="4A9CB668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74D6FBE1" w14:textId="12E21269" w:rsidR="00827B55" w:rsidRDefault="00827B55" w:rsidP="002E290C"/>
            </w:tc>
            <w:tc>
              <w:tcPr>
                <w:tcW w:w="2774" w:type="dxa"/>
              </w:tcPr>
              <w:p w14:paraId="7689D58E" w14:textId="77777777" w:rsidR="00827B55" w:rsidRDefault="00827B55" w:rsidP="002E290C"/>
            </w:tc>
            <w:tc>
              <w:tcPr>
                <w:tcW w:w="2775" w:type="dxa"/>
              </w:tcPr>
              <w:p w14:paraId="20D29B4E" w14:textId="63035BB5" w:rsidR="00827B55" w:rsidRDefault="00827B55" w:rsidP="002E290C"/>
            </w:tc>
          </w:tr>
        </w:sdtContent>
      </w:sdt>
      <w:sdt>
        <w:sdtPr>
          <w:id w:val="-1524466962"/>
          <w:placeholder>
            <w:docPart w:val="DefaultPlaceholder_-1854013440"/>
          </w:placeholder>
        </w:sdtPr>
        <w:sdtEndPr/>
        <w:sdtContent>
          <w:tr w:rsidR="00827B55" w14:paraId="165F3C18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790EA106" w14:textId="7FA0B020" w:rsidR="00827B55" w:rsidRDefault="00827B55" w:rsidP="002E290C"/>
            </w:tc>
            <w:tc>
              <w:tcPr>
                <w:tcW w:w="2774" w:type="dxa"/>
              </w:tcPr>
              <w:p w14:paraId="41445CF0" w14:textId="77777777" w:rsidR="00827B55" w:rsidRDefault="00827B55" w:rsidP="002E290C"/>
            </w:tc>
            <w:tc>
              <w:tcPr>
                <w:tcW w:w="2775" w:type="dxa"/>
              </w:tcPr>
              <w:p w14:paraId="76AE4378" w14:textId="30A33122" w:rsidR="00827B55" w:rsidRDefault="00827B55" w:rsidP="002E290C"/>
            </w:tc>
          </w:tr>
        </w:sdtContent>
      </w:sdt>
      <w:sdt>
        <w:sdtPr>
          <w:id w:val="1103692624"/>
          <w:placeholder>
            <w:docPart w:val="DefaultPlaceholder_-1854013440"/>
          </w:placeholder>
        </w:sdtPr>
        <w:sdtEndPr/>
        <w:sdtContent>
          <w:tr w:rsidR="00827B55" w14:paraId="45981270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5E9134F7" w14:textId="501A6D6C" w:rsidR="00827B55" w:rsidRDefault="00827B55" w:rsidP="002E290C"/>
            </w:tc>
            <w:tc>
              <w:tcPr>
                <w:tcW w:w="2774" w:type="dxa"/>
              </w:tcPr>
              <w:p w14:paraId="03A9D62E" w14:textId="77777777" w:rsidR="00827B55" w:rsidRDefault="00827B55" w:rsidP="002E290C"/>
            </w:tc>
            <w:tc>
              <w:tcPr>
                <w:tcW w:w="2775" w:type="dxa"/>
              </w:tcPr>
              <w:p w14:paraId="258A4C26" w14:textId="342A26AC" w:rsidR="00827B55" w:rsidRDefault="00827B55" w:rsidP="002E290C"/>
            </w:tc>
          </w:tr>
        </w:sdtContent>
      </w:sdt>
      <w:sdt>
        <w:sdtPr>
          <w:id w:val="854545361"/>
          <w:placeholder>
            <w:docPart w:val="DefaultPlaceholder_-1854013440"/>
          </w:placeholder>
        </w:sdtPr>
        <w:sdtEndPr/>
        <w:sdtContent>
          <w:tr w:rsidR="00934305" w14:paraId="0F5A0AC3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63DD10ED" w14:textId="14A1AD09" w:rsidR="00934305" w:rsidRDefault="00934305" w:rsidP="002E290C"/>
            </w:tc>
            <w:tc>
              <w:tcPr>
                <w:tcW w:w="2774" w:type="dxa"/>
              </w:tcPr>
              <w:p w14:paraId="32DF40D2" w14:textId="77777777" w:rsidR="00934305" w:rsidRDefault="00934305" w:rsidP="002E290C"/>
            </w:tc>
            <w:tc>
              <w:tcPr>
                <w:tcW w:w="2775" w:type="dxa"/>
              </w:tcPr>
              <w:p w14:paraId="39C68145" w14:textId="37B778CA" w:rsidR="00934305" w:rsidRDefault="00934305" w:rsidP="002E290C"/>
            </w:tc>
          </w:tr>
        </w:sdtContent>
      </w:sdt>
      <w:sdt>
        <w:sdtPr>
          <w:id w:val="1985357410"/>
          <w:placeholder>
            <w:docPart w:val="DefaultPlaceholder_-1854013440"/>
          </w:placeholder>
        </w:sdtPr>
        <w:sdtEndPr/>
        <w:sdtContent>
          <w:tr w:rsidR="00934305" w14:paraId="3F0EAB9B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0C5B9463" w14:textId="57DC5812" w:rsidR="00934305" w:rsidRDefault="00934305" w:rsidP="002E290C"/>
            </w:tc>
            <w:tc>
              <w:tcPr>
                <w:tcW w:w="2774" w:type="dxa"/>
              </w:tcPr>
              <w:p w14:paraId="305860A0" w14:textId="77777777" w:rsidR="00934305" w:rsidRDefault="00934305" w:rsidP="002E290C"/>
            </w:tc>
            <w:tc>
              <w:tcPr>
                <w:tcW w:w="2775" w:type="dxa"/>
              </w:tcPr>
              <w:p w14:paraId="497F989D" w14:textId="6C000568" w:rsidR="00934305" w:rsidRDefault="00934305" w:rsidP="002E290C"/>
            </w:tc>
          </w:tr>
        </w:sdtContent>
      </w:sdt>
      <w:sdt>
        <w:sdtPr>
          <w:id w:val="-2019233888"/>
          <w:placeholder>
            <w:docPart w:val="DefaultPlaceholder_-1854013440"/>
          </w:placeholder>
        </w:sdtPr>
        <w:sdtEndPr/>
        <w:sdtContent>
          <w:tr w:rsidR="00934305" w14:paraId="7FD38FD1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30DA3AB7" w14:textId="5F2C5C00" w:rsidR="00934305" w:rsidRDefault="00934305" w:rsidP="002E290C"/>
            </w:tc>
            <w:tc>
              <w:tcPr>
                <w:tcW w:w="2774" w:type="dxa"/>
              </w:tcPr>
              <w:p w14:paraId="3F0B5D6A" w14:textId="77777777" w:rsidR="00934305" w:rsidRDefault="00934305" w:rsidP="002E290C"/>
            </w:tc>
            <w:tc>
              <w:tcPr>
                <w:tcW w:w="2775" w:type="dxa"/>
              </w:tcPr>
              <w:p w14:paraId="320B8AAB" w14:textId="5F51C62B" w:rsidR="00934305" w:rsidRDefault="00934305" w:rsidP="002E290C"/>
            </w:tc>
          </w:tr>
        </w:sdtContent>
      </w:sdt>
      <w:sdt>
        <w:sdtPr>
          <w:id w:val="-1346783859"/>
          <w:placeholder>
            <w:docPart w:val="DefaultPlaceholder_-1854013440"/>
          </w:placeholder>
        </w:sdtPr>
        <w:sdtEndPr/>
        <w:sdtContent>
          <w:tr w:rsidR="00934305" w14:paraId="77D132A0" w14:textId="77777777" w:rsidTr="00934305">
            <w:trPr>
              <w:cantSplit/>
              <w:trHeight w:val="851"/>
            </w:trPr>
            <w:tc>
              <w:tcPr>
                <w:tcW w:w="2774" w:type="dxa"/>
              </w:tcPr>
              <w:p w14:paraId="724152FD" w14:textId="07F18738" w:rsidR="00934305" w:rsidRDefault="00934305" w:rsidP="002E290C"/>
            </w:tc>
            <w:tc>
              <w:tcPr>
                <w:tcW w:w="2774" w:type="dxa"/>
              </w:tcPr>
              <w:p w14:paraId="4F199CBC" w14:textId="77777777" w:rsidR="00934305" w:rsidRDefault="00934305" w:rsidP="002E290C"/>
            </w:tc>
            <w:tc>
              <w:tcPr>
                <w:tcW w:w="2775" w:type="dxa"/>
              </w:tcPr>
              <w:p w14:paraId="249EB6A2" w14:textId="139CF862" w:rsidR="00934305" w:rsidRDefault="00934305" w:rsidP="002E290C"/>
            </w:tc>
          </w:tr>
        </w:sdtContent>
      </w:sdt>
    </w:tbl>
    <w:p w14:paraId="07A84DAC" w14:textId="77777777" w:rsidR="002E290C" w:rsidRPr="002E290C" w:rsidRDefault="002E290C" w:rsidP="002E290C"/>
    <w:p w14:paraId="76B80645" w14:textId="24751AC0" w:rsidR="002622D1" w:rsidRDefault="003614EC" w:rsidP="002622D1">
      <w:pPr>
        <w:pStyle w:val="Kop1"/>
      </w:pPr>
      <w:r>
        <w:lastRenderedPageBreak/>
        <w:t>E</w:t>
      </w:r>
      <w:r w:rsidR="002622D1">
        <w:t>rvaringen</w:t>
      </w:r>
    </w:p>
    <w:p w14:paraId="74D40BEA" w14:textId="77777777" w:rsidR="002622D1" w:rsidRDefault="002622D1" w:rsidP="00864885"/>
    <w:p w14:paraId="3E1F573F" w14:textId="63241551" w:rsidR="00EE503D" w:rsidRDefault="005844F6" w:rsidP="00864885">
      <w:r>
        <w:t xml:space="preserve">Voerde </w:t>
      </w:r>
      <w:r w:rsidR="00F141B8">
        <w:t xml:space="preserve">je in een vorige functie </w:t>
      </w:r>
      <w:r>
        <w:t xml:space="preserve">een of meer </w:t>
      </w:r>
      <w:r w:rsidR="00F141B8">
        <w:t xml:space="preserve">van </w:t>
      </w:r>
      <w:r>
        <w:t xml:space="preserve">de </w:t>
      </w:r>
      <w:r w:rsidR="00F141B8">
        <w:t>volgende taken uit</w:t>
      </w:r>
      <w:r>
        <w:t>?</w:t>
      </w:r>
      <w:r w:rsidR="00F141B8">
        <w:t xml:space="preserve"> </w:t>
      </w:r>
      <w:r>
        <w:t>G</w:t>
      </w:r>
      <w:r w:rsidR="00F141B8">
        <w:t>eef dan kort een voorbeeld</w:t>
      </w:r>
      <w:r w:rsidR="001D3CDD">
        <w:t>. Voor meer informatie over deze opdrachten kan je naar de vacature kijken.</w:t>
      </w:r>
    </w:p>
    <w:p w14:paraId="78A284A6" w14:textId="26B3DEF1" w:rsidR="00F141B8" w:rsidRPr="00A74392" w:rsidRDefault="00417CFF" w:rsidP="00A74392">
      <w:pPr>
        <w:pStyle w:val="Lijstalinea"/>
        <w:numPr>
          <w:ilvl w:val="0"/>
          <w:numId w:val="9"/>
        </w:numPr>
        <w:rPr>
          <w:b/>
          <w:bCs/>
        </w:rPr>
      </w:pPr>
      <w:r>
        <w:rPr>
          <w:b/>
          <w:bCs/>
        </w:rPr>
        <w:t>Organiseren van de overdracht van kennis</w:t>
      </w:r>
      <w:r w:rsidR="00F141B8" w:rsidRPr="00A74392">
        <w:rPr>
          <w:b/>
          <w:bCs/>
        </w:rPr>
        <w:t xml:space="preserve">: </w:t>
      </w:r>
      <w:sdt>
        <w:sdtPr>
          <w:rPr>
            <w:b/>
            <w:bCs/>
          </w:rPr>
          <w:id w:val="-907917821"/>
          <w:placeholder>
            <w:docPart w:val="2AA702000C2649C1852F78553FEE7C5F"/>
          </w:placeholder>
          <w:showingPlcHdr/>
        </w:sdtPr>
        <w:sdtEndPr/>
        <w:sdtContent>
          <w:r w:rsidR="00401D18" w:rsidRPr="00A74392">
            <w:rPr>
              <w:rStyle w:val="Tekstvantijdelijkeaanduiding"/>
              <w:b/>
              <w:bCs/>
            </w:rPr>
            <w:t>Klik of tik om tekst in te voeren.</w:t>
          </w:r>
        </w:sdtContent>
      </w:sdt>
    </w:p>
    <w:p w14:paraId="4278DBB5" w14:textId="65AB540E" w:rsidR="00F141B8" w:rsidRPr="00A74392" w:rsidRDefault="008A1117" w:rsidP="00A74392">
      <w:pPr>
        <w:pStyle w:val="Lijstalinea"/>
        <w:numPr>
          <w:ilvl w:val="0"/>
          <w:numId w:val="9"/>
        </w:numPr>
        <w:rPr>
          <w:b/>
          <w:bCs/>
        </w:rPr>
      </w:pPr>
      <w:r>
        <w:rPr>
          <w:b/>
          <w:bCs/>
        </w:rPr>
        <w:t xml:space="preserve">Interne processen </w:t>
      </w:r>
      <w:r w:rsidR="00863E20">
        <w:rPr>
          <w:b/>
          <w:bCs/>
        </w:rPr>
        <w:t xml:space="preserve">verbeteren en </w:t>
      </w:r>
      <w:r>
        <w:rPr>
          <w:b/>
          <w:bCs/>
        </w:rPr>
        <w:t>uitbouwen:</w:t>
      </w:r>
      <w:r w:rsidR="00AF1A4F">
        <w:rPr>
          <w:b/>
          <w:bCs/>
        </w:rPr>
        <w:t xml:space="preserve"> </w:t>
      </w:r>
      <w:sdt>
        <w:sdtPr>
          <w:rPr>
            <w:b/>
            <w:bCs/>
          </w:rPr>
          <w:id w:val="1214623941"/>
          <w:placeholder>
            <w:docPart w:val="DB9D987BFBB047E99FBEBC46291724B0"/>
          </w:placeholder>
          <w:showingPlcHdr/>
        </w:sdtPr>
        <w:sdtEndPr/>
        <w:sdtContent>
          <w:r w:rsidR="00401D18" w:rsidRPr="00A74392">
            <w:rPr>
              <w:rStyle w:val="Tekstvantijdelijkeaanduiding"/>
              <w:b/>
              <w:bCs/>
            </w:rPr>
            <w:t>Klik of tik om tekst in te voeren.</w:t>
          </w:r>
        </w:sdtContent>
      </w:sdt>
    </w:p>
    <w:p w14:paraId="34943F06" w14:textId="65A75689" w:rsidR="00F141B8" w:rsidRPr="00A74392" w:rsidRDefault="008A1117" w:rsidP="00A74392">
      <w:pPr>
        <w:pStyle w:val="Lijstalinea"/>
        <w:numPr>
          <w:ilvl w:val="0"/>
          <w:numId w:val="9"/>
        </w:numPr>
        <w:rPr>
          <w:b/>
          <w:bCs/>
        </w:rPr>
      </w:pPr>
      <w:r>
        <w:rPr>
          <w:b/>
          <w:bCs/>
        </w:rPr>
        <w:t>Praktische ondersteuning bieden</w:t>
      </w:r>
      <w:r w:rsidR="00AF1A4F">
        <w:rPr>
          <w:b/>
          <w:bCs/>
        </w:rPr>
        <w:t xml:space="preserve">: </w:t>
      </w:r>
      <w:sdt>
        <w:sdtPr>
          <w:rPr>
            <w:b/>
            <w:bCs/>
          </w:rPr>
          <w:id w:val="-1486849524"/>
          <w:placeholder>
            <w:docPart w:val="DE512BD6134B4D7C99AF58A7155BC3CD"/>
          </w:placeholder>
          <w:showingPlcHdr/>
        </w:sdtPr>
        <w:sdtEndPr/>
        <w:sdtContent>
          <w:r w:rsidR="00401D18" w:rsidRPr="00A74392">
            <w:rPr>
              <w:rStyle w:val="Tekstvantijdelijkeaanduiding"/>
              <w:b/>
              <w:bCs/>
            </w:rPr>
            <w:t>Klik of tik om tekst in te voeren.</w:t>
          </w:r>
        </w:sdtContent>
      </w:sdt>
    </w:p>
    <w:p w14:paraId="26C2E6CB" w14:textId="0AF01656" w:rsidR="00F141B8" w:rsidRPr="00A74392" w:rsidRDefault="00863E20" w:rsidP="00A74392">
      <w:pPr>
        <w:pStyle w:val="Lijstalinea"/>
        <w:numPr>
          <w:ilvl w:val="0"/>
          <w:numId w:val="9"/>
        </w:numPr>
        <w:rPr>
          <w:b/>
          <w:bCs/>
        </w:rPr>
      </w:pPr>
      <w:r>
        <w:rPr>
          <w:b/>
          <w:bCs/>
        </w:rPr>
        <w:t xml:space="preserve">Creatieve </w:t>
      </w:r>
      <w:r w:rsidR="00C87A91">
        <w:rPr>
          <w:b/>
          <w:bCs/>
        </w:rPr>
        <w:t xml:space="preserve">digitale of analoge </w:t>
      </w:r>
      <w:r>
        <w:rPr>
          <w:b/>
          <w:bCs/>
        </w:rPr>
        <w:t>oplossingen bedenken</w:t>
      </w:r>
      <w:r w:rsidR="00AF1A4F">
        <w:rPr>
          <w:b/>
          <w:bCs/>
        </w:rPr>
        <w:t xml:space="preserve"> </w:t>
      </w:r>
      <w:sdt>
        <w:sdtPr>
          <w:rPr>
            <w:b/>
            <w:bCs/>
          </w:rPr>
          <w:id w:val="-1350107169"/>
          <w:placeholder>
            <w:docPart w:val="913668A571D1424FAF8A85E115299732"/>
          </w:placeholder>
          <w:showingPlcHdr/>
        </w:sdtPr>
        <w:sdtEndPr/>
        <w:sdtContent>
          <w:r w:rsidR="00401D18" w:rsidRPr="00A74392">
            <w:rPr>
              <w:rStyle w:val="Tekstvantijdelijkeaanduiding"/>
              <w:b/>
              <w:bCs/>
            </w:rPr>
            <w:t>Klik of tik om tekst in te voeren.</w:t>
          </w:r>
        </w:sdtContent>
      </w:sdt>
    </w:p>
    <w:p w14:paraId="1D7C07F2" w14:textId="5641895B" w:rsidR="00F141B8" w:rsidRDefault="00601368" w:rsidP="00A74392">
      <w:pPr>
        <w:pStyle w:val="Lijstalinea"/>
        <w:numPr>
          <w:ilvl w:val="0"/>
          <w:numId w:val="9"/>
        </w:numPr>
      </w:pPr>
      <w:r>
        <w:rPr>
          <w:b/>
          <w:bCs/>
        </w:rPr>
        <w:t>Digital</w:t>
      </w:r>
      <w:r w:rsidR="00A84F81">
        <w:rPr>
          <w:b/>
          <w:bCs/>
        </w:rPr>
        <w:t xml:space="preserve">e tools </w:t>
      </w:r>
      <w:r w:rsidR="00257EB9">
        <w:rPr>
          <w:b/>
          <w:bCs/>
        </w:rPr>
        <w:t>inzetten</w:t>
      </w:r>
      <w:r w:rsidR="00A84F81">
        <w:rPr>
          <w:b/>
          <w:bCs/>
        </w:rPr>
        <w:t>:</w:t>
      </w:r>
      <w:r w:rsidR="00AF1A4F">
        <w:rPr>
          <w:b/>
          <w:bCs/>
        </w:rPr>
        <w:t xml:space="preserve"> </w:t>
      </w:r>
      <w:sdt>
        <w:sdtPr>
          <w:id w:val="-67044298"/>
          <w:placeholder>
            <w:docPart w:val="2C4E6017B1124F34A04C5382BD341707"/>
          </w:placeholder>
          <w:showingPlcHdr/>
        </w:sdtPr>
        <w:sdtEndPr/>
        <w:sdtContent>
          <w:r w:rsidR="00401D18" w:rsidRPr="00012BD8">
            <w:rPr>
              <w:rStyle w:val="Tekstvantijdelijkeaanduiding"/>
            </w:rPr>
            <w:t>Klik of tik om tekst in te voeren.</w:t>
          </w:r>
        </w:sdtContent>
      </w:sdt>
    </w:p>
    <w:p w14:paraId="39115536" w14:textId="54CF05AA" w:rsidR="00257EB9" w:rsidRPr="009575AB" w:rsidRDefault="009575AB" w:rsidP="00A74392">
      <w:pPr>
        <w:pStyle w:val="Lijstalinea"/>
        <w:numPr>
          <w:ilvl w:val="0"/>
          <w:numId w:val="9"/>
        </w:numPr>
        <w:rPr>
          <w:b/>
          <w:bCs/>
        </w:rPr>
      </w:pPr>
      <w:r w:rsidRPr="009575AB">
        <w:rPr>
          <w:b/>
          <w:bCs/>
        </w:rPr>
        <w:t>Plannen en organiseren:</w:t>
      </w:r>
      <w:r w:rsidR="00B35B61">
        <w:rPr>
          <w:b/>
          <w:bCs/>
        </w:rPr>
        <w:t xml:space="preserve"> </w:t>
      </w:r>
      <w:sdt>
        <w:sdtPr>
          <w:rPr>
            <w:b/>
            <w:bCs/>
          </w:rPr>
          <w:id w:val="1525597267"/>
          <w:placeholder>
            <w:docPart w:val="25FB3E19BC3C473490B97BC648F27E8F"/>
          </w:placeholder>
          <w:showingPlcHdr/>
        </w:sdtPr>
        <w:sdtEndPr/>
        <w:sdtContent>
          <w:r w:rsidR="00B35B61" w:rsidRPr="00012BD8">
            <w:rPr>
              <w:rStyle w:val="Tekstvantijdelijkeaanduiding"/>
            </w:rPr>
            <w:t>Klik of tik om tekst in te voeren.</w:t>
          </w:r>
        </w:sdtContent>
      </w:sdt>
    </w:p>
    <w:p w14:paraId="2817B4F6" w14:textId="5F518102" w:rsidR="009575AB" w:rsidRPr="009575AB" w:rsidRDefault="009575AB" w:rsidP="00A74392">
      <w:pPr>
        <w:pStyle w:val="Lijstalinea"/>
        <w:numPr>
          <w:ilvl w:val="0"/>
          <w:numId w:val="9"/>
        </w:numPr>
        <w:rPr>
          <w:b/>
          <w:bCs/>
        </w:rPr>
      </w:pPr>
      <w:r w:rsidRPr="009575AB">
        <w:rPr>
          <w:b/>
          <w:bCs/>
        </w:rPr>
        <w:t xml:space="preserve">Taken aanpassen aan veranderende omstandigheden: </w:t>
      </w:r>
      <w:sdt>
        <w:sdtPr>
          <w:rPr>
            <w:b/>
            <w:bCs/>
          </w:rPr>
          <w:id w:val="-1418095999"/>
          <w:placeholder>
            <w:docPart w:val="42FBFF5132284E06B6CFABE8BD25C63E"/>
          </w:placeholder>
          <w:showingPlcHdr/>
        </w:sdtPr>
        <w:sdtEndPr/>
        <w:sdtContent>
          <w:r w:rsidR="00B35B61" w:rsidRPr="00012BD8">
            <w:rPr>
              <w:rStyle w:val="Tekstvantijdelijkeaanduiding"/>
            </w:rPr>
            <w:t>Klik of tik om tekst in te voeren.</w:t>
          </w:r>
        </w:sdtContent>
      </w:sdt>
    </w:p>
    <w:p w14:paraId="0BCF26C8" w14:textId="77777777" w:rsidR="00F141B8" w:rsidRDefault="00F141B8" w:rsidP="00F141B8"/>
    <w:p w14:paraId="01FDE7E1" w14:textId="77777777" w:rsidR="007A5FF0" w:rsidRDefault="007A5FF0" w:rsidP="00864885"/>
    <w:p w14:paraId="39EA827A" w14:textId="2CE274E1" w:rsidR="007A5FF0" w:rsidRDefault="0023080E" w:rsidP="00864885">
      <w:r>
        <w:t>Heb je al relevante kennis of e</w:t>
      </w:r>
      <w:r w:rsidR="000E7C0D">
        <w:t>rvaring? Leg kort uit:</w:t>
      </w:r>
    </w:p>
    <w:sdt>
      <w:sdtPr>
        <w:id w:val="1533141170"/>
        <w:placeholder>
          <w:docPart w:val="0628A6E6E5494585B0B6ED6B348C1AFE"/>
        </w:placeholder>
        <w:showingPlcHdr/>
      </w:sdtPr>
      <w:sdtEndPr/>
      <w:sdtContent>
        <w:p w14:paraId="5B54DFD2" w14:textId="452E46BE" w:rsidR="00A74392" w:rsidRDefault="00A74392" w:rsidP="00864885">
          <w:r w:rsidRPr="00012BD8">
            <w:rPr>
              <w:rStyle w:val="Tekstvantijdelijkeaanduiding"/>
            </w:rPr>
            <w:t>Klik of tik om tekst in te voeren.</w:t>
          </w:r>
        </w:p>
      </w:sdtContent>
    </w:sdt>
    <w:p w14:paraId="434A0615" w14:textId="61B5D106" w:rsidR="000E7C0D" w:rsidRDefault="000E7C0D" w:rsidP="00864885"/>
    <w:p w14:paraId="60127704" w14:textId="098BCFCC" w:rsidR="0005545A" w:rsidRDefault="00E92C9E" w:rsidP="0005545A">
      <w:pPr>
        <w:pStyle w:val="Kop2"/>
      </w:pPr>
      <w:r>
        <w:t>Geef een o</w:t>
      </w:r>
      <w:r w:rsidR="0005545A">
        <w:t>verzicht van je werkervaringen:</w:t>
      </w:r>
    </w:p>
    <w:p w14:paraId="3F6CB749" w14:textId="77777777" w:rsidR="0005545A" w:rsidRDefault="0005545A" w:rsidP="0005545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413"/>
        <w:gridCol w:w="1984"/>
        <w:gridCol w:w="1418"/>
        <w:gridCol w:w="3508"/>
      </w:tblGrid>
      <w:tr w:rsidR="0005545A" w14:paraId="56E1C136" w14:textId="77777777" w:rsidTr="00DC3C16">
        <w:tc>
          <w:tcPr>
            <w:tcW w:w="1413" w:type="dxa"/>
          </w:tcPr>
          <w:p w14:paraId="48C03566" w14:textId="77777777" w:rsidR="0005545A" w:rsidRDefault="0005545A" w:rsidP="00DC3C16">
            <w:r>
              <w:t>Werkgever</w:t>
            </w:r>
          </w:p>
        </w:tc>
        <w:tc>
          <w:tcPr>
            <w:tcW w:w="1984" w:type="dxa"/>
          </w:tcPr>
          <w:p w14:paraId="10CD67A5" w14:textId="77777777" w:rsidR="0005545A" w:rsidRDefault="0005545A" w:rsidP="00DC3C16">
            <w:r>
              <w:t>Periode</w:t>
            </w:r>
          </w:p>
        </w:tc>
        <w:tc>
          <w:tcPr>
            <w:tcW w:w="1418" w:type="dxa"/>
          </w:tcPr>
          <w:p w14:paraId="330DD366" w14:textId="77777777" w:rsidR="0005545A" w:rsidRDefault="0005545A" w:rsidP="00DC3C16">
            <w:r>
              <w:t>Functie</w:t>
            </w:r>
          </w:p>
        </w:tc>
        <w:tc>
          <w:tcPr>
            <w:tcW w:w="3508" w:type="dxa"/>
          </w:tcPr>
          <w:p w14:paraId="3473BB35" w14:textId="77777777" w:rsidR="0005545A" w:rsidRDefault="0005545A" w:rsidP="00DC3C16">
            <w:r>
              <w:t>Opdrachten</w:t>
            </w:r>
          </w:p>
        </w:tc>
      </w:tr>
      <w:sdt>
        <w:sdtPr>
          <w:id w:val="-1289351795"/>
          <w:placeholder>
            <w:docPart w:val="7ABED68A0BD548688CD00CA80EDC0DF3"/>
          </w:placeholder>
        </w:sdtPr>
        <w:sdtEndPr/>
        <w:sdtContent>
          <w:tr w:rsidR="0005545A" w14:paraId="03449136" w14:textId="77777777" w:rsidTr="00DC3C16">
            <w:trPr>
              <w:trHeight w:val="1531"/>
            </w:trPr>
            <w:tc>
              <w:tcPr>
                <w:tcW w:w="1413" w:type="dxa"/>
              </w:tcPr>
              <w:p w14:paraId="2DBE101B" w14:textId="77777777" w:rsidR="0005545A" w:rsidRDefault="0005545A" w:rsidP="00DC3C16"/>
            </w:tc>
            <w:tc>
              <w:tcPr>
                <w:tcW w:w="1984" w:type="dxa"/>
              </w:tcPr>
              <w:p w14:paraId="6F7CAD54" w14:textId="77777777" w:rsidR="0005545A" w:rsidRDefault="0005545A" w:rsidP="00DC3C16"/>
            </w:tc>
            <w:tc>
              <w:tcPr>
                <w:tcW w:w="1418" w:type="dxa"/>
              </w:tcPr>
              <w:p w14:paraId="1D126156" w14:textId="77777777" w:rsidR="0005545A" w:rsidRDefault="0005545A" w:rsidP="00DC3C16"/>
            </w:tc>
            <w:tc>
              <w:tcPr>
                <w:tcW w:w="3508" w:type="dxa"/>
              </w:tcPr>
              <w:p w14:paraId="652CD06B" w14:textId="77777777" w:rsidR="0005545A" w:rsidRDefault="0005545A" w:rsidP="00DC3C16"/>
            </w:tc>
          </w:tr>
        </w:sdtContent>
      </w:sdt>
      <w:sdt>
        <w:sdtPr>
          <w:id w:val="732281033"/>
          <w:placeholder>
            <w:docPart w:val="7ABED68A0BD548688CD00CA80EDC0DF3"/>
          </w:placeholder>
        </w:sdtPr>
        <w:sdtEndPr/>
        <w:sdtContent>
          <w:tr w:rsidR="0005545A" w14:paraId="1CF794BF" w14:textId="77777777" w:rsidTr="00DC3C16">
            <w:trPr>
              <w:trHeight w:val="1531"/>
            </w:trPr>
            <w:tc>
              <w:tcPr>
                <w:tcW w:w="1413" w:type="dxa"/>
              </w:tcPr>
              <w:p w14:paraId="78836D26" w14:textId="77777777" w:rsidR="0005545A" w:rsidRDefault="0005545A" w:rsidP="00DC3C16"/>
            </w:tc>
            <w:tc>
              <w:tcPr>
                <w:tcW w:w="1984" w:type="dxa"/>
              </w:tcPr>
              <w:p w14:paraId="64FF5546" w14:textId="77777777" w:rsidR="0005545A" w:rsidRDefault="0005545A" w:rsidP="00DC3C16"/>
            </w:tc>
            <w:tc>
              <w:tcPr>
                <w:tcW w:w="1418" w:type="dxa"/>
              </w:tcPr>
              <w:p w14:paraId="327742C3" w14:textId="77777777" w:rsidR="0005545A" w:rsidRDefault="0005545A" w:rsidP="00DC3C16"/>
            </w:tc>
            <w:tc>
              <w:tcPr>
                <w:tcW w:w="3508" w:type="dxa"/>
              </w:tcPr>
              <w:p w14:paraId="2448EEA2" w14:textId="77777777" w:rsidR="0005545A" w:rsidRDefault="0005545A" w:rsidP="00DC3C16"/>
            </w:tc>
          </w:tr>
        </w:sdtContent>
      </w:sdt>
      <w:sdt>
        <w:sdtPr>
          <w:id w:val="-1337615651"/>
          <w:placeholder>
            <w:docPart w:val="7ABED68A0BD548688CD00CA80EDC0DF3"/>
          </w:placeholder>
        </w:sdtPr>
        <w:sdtEndPr/>
        <w:sdtContent>
          <w:tr w:rsidR="0005545A" w14:paraId="0427A761" w14:textId="77777777" w:rsidTr="00DC3C16">
            <w:trPr>
              <w:trHeight w:val="1531"/>
            </w:trPr>
            <w:tc>
              <w:tcPr>
                <w:tcW w:w="1413" w:type="dxa"/>
              </w:tcPr>
              <w:p w14:paraId="61121955" w14:textId="77777777" w:rsidR="0005545A" w:rsidRDefault="0005545A" w:rsidP="00DC3C16"/>
            </w:tc>
            <w:tc>
              <w:tcPr>
                <w:tcW w:w="1984" w:type="dxa"/>
              </w:tcPr>
              <w:p w14:paraId="0E62C9B1" w14:textId="77777777" w:rsidR="0005545A" w:rsidRDefault="0005545A" w:rsidP="00DC3C16"/>
            </w:tc>
            <w:tc>
              <w:tcPr>
                <w:tcW w:w="1418" w:type="dxa"/>
              </w:tcPr>
              <w:p w14:paraId="7EE04FC8" w14:textId="77777777" w:rsidR="0005545A" w:rsidRDefault="0005545A" w:rsidP="00DC3C16"/>
            </w:tc>
            <w:tc>
              <w:tcPr>
                <w:tcW w:w="3508" w:type="dxa"/>
              </w:tcPr>
              <w:p w14:paraId="7E61AC9B" w14:textId="77777777" w:rsidR="0005545A" w:rsidRDefault="0005545A" w:rsidP="00DC3C16"/>
            </w:tc>
          </w:tr>
        </w:sdtContent>
      </w:sdt>
      <w:sdt>
        <w:sdtPr>
          <w:id w:val="1756396953"/>
          <w:placeholder>
            <w:docPart w:val="7ABED68A0BD548688CD00CA80EDC0DF3"/>
          </w:placeholder>
        </w:sdtPr>
        <w:sdtEndPr/>
        <w:sdtContent>
          <w:tr w:rsidR="0005545A" w14:paraId="184A13B9" w14:textId="77777777" w:rsidTr="00DC3C16">
            <w:trPr>
              <w:trHeight w:val="1531"/>
            </w:trPr>
            <w:tc>
              <w:tcPr>
                <w:tcW w:w="1413" w:type="dxa"/>
              </w:tcPr>
              <w:p w14:paraId="004CEB77" w14:textId="77777777" w:rsidR="0005545A" w:rsidRDefault="0005545A" w:rsidP="00DC3C16"/>
            </w:tc>
            <w:tc>
              <w:tcPr>
                <w:tcW w:w="1984" w:type="dxa"/>
              </w:tcPr>
              <w:p w14:paraId="21F1E2B0" w14:textId="77777777" w:rsidR="0005545A" w:rsidRDefault="0005545A" w:rsidP="00DC3C16"/>
            </w:tc>
            <w:tc>
              <w:tcPr>
                <w:tcW w:w="1418" w:type="dxa"/>
              </w:tcPr>
              <w:p w14:paraId="57924517" w14:textId="77777777" w:rsidR="0005545A" w:rsidRDefault="0005545A" w:rsidP="00DC3C16"/>
            </w:tc>
            <w:tc>
              <w:tcPr>
                <w:tcW w:w="3508" w:type="dxa"/>
              </w:tcPr>
              <w:p w14:paraId="217172B3" w14:textId="77777777" w:rsidR="0005545A" w:rsidRDefault="0005545A" w:rsidP="00DC3C16"/>
            </w:tc>
          </w:tr>
        </w:sdtContent>
      </w:sdt>
      <w:sdt>
        <w:sdtPr>
          <w:id w:val="-709262134"/>
          <w:placeholder>
            <w:docPart w:val="7ABED68A0BD548688CD00CA80EDC0DF3"/>
          </w:placeholder>
        </w:sdtPr>
        <w:sdtEndPr/>
        <w:sdtContent>
          <w:tr w:rsidR="0005545A" w14:paraId="39219859" w14:textId="77777777" w:rsidTr="00DC3C16">
            <w:trPr>
              <w:trHeight w:val="1531"/>
            </w:trPr>
            <w:tc>
              <w:tcPr>
                <w:tcW w:w="1413" w:type="dxa"/>
              </w:tcPr>
              <w:p w14:paraId="6CE359C0" w14:textId="77777777" w:rsidR="0005545A" w:rsidRDefault="0005545A" w:rsidP="00DC3C16"/>
            </w:tc>
            <w:tc>
              <w:tcPr>
                <w:tcW w:w="1984" w:type="dxa"/>
              </w:tcPr>
              <w:p w14:paraId="68F707C5" w14:textId="77777777" w:rsidR="0005545A" w:rsidRDefault="0005545A" w:rsidP="00DC3C16"/>
            </w:tc>
            <w:tc>
              <w:tcPr>
                <w:tcW w:w="1418" w:type="dxa"/>
              </w:tcPr>
              <w:p w14:paraId="67F1F57E" w14:textId="77777777" w:rsidR="0005545A" w:rsidRDefault="0005545A" w:rsidP="00DC3C16"/>
            </w:tc>
            <w:tc>
              <w:tcPr>
                <w:tcW w:w="3508" w:type="dxa"/>
              </w:tcPr>
              <w:p w14:paraId="4863D650" w14:textId="77777777" w:rsidR="0005545A" w:rsidRDefault="0005545A" w:rsidP="00DC3C16"/>
            </w:tc>
          </w:tr>
        </w:sdtContent>
      </w:sdt>
      <w:sdt>
        <w:sdtPr>
          <w:id w:val="577406290"/>
          <w:placeholder>
            <w:docPart w:val="7ABED68A0BD548688CD00CA80EDC0DF3"/>
          </w:placeholder>
        </w:sdtPr>
        <w:sdtEndPr/>
        <w:sdtContent>
          <w:tr w:rsidR="0005545A" w14:paraId="492E788E" w14:textId="77777777" w:rsidTr="00DC3C16">
            <w:trPr>
              <w:trHeight w:val="1531"/>
            </w:trPr>
            <w:tc>
              <w:tcPr>
                <w:tcW w:w="1413" w:type="dxa"/>
              </w:tcPr>
              <w:p w14:paraId="58DE6DA4" w14:textId="77777777" w:rsidR="0005545A" w:rsidRDefault="0005545A" w:rsidP="00DC3C16"/>
            </w:tc>
            <w:tc>
              <w:tcPr>
                <w:tcW w:w="1984" w:type="dxa"/>
              </w:tcPr>
              <w:p w14:paraId="68210837" w14:textId="77777777" w:rsidR="0005545A" w:rsidRDefault="0005545A" w:rsidP="00DC3C16"/>
            </w:tc>
            <w:tc>
              <w:tcPr>
                <w:tcW w:w="1418" w:type="dxa"/>
              </w:tcPr>
              <w:p w14:paraId="56450570" w14:textId="77777777" w:rsidR="0005545A" w:rsidRDefault="0005545A" w:rsidP="00DC3C16"/>
            </w:tc>
            <w:tc>
              <w:tcPr>
                <w:tcW w:w="3508" w:type="dxa"/>
              </w:tcPr>
              <w:p w14:paraId="30EE8343" w14:textId="77777777" w:rsidR="0005545A" w:rsidRDefault="0005545A" w:rsidP="00DC3C16"/>
            </w:tc>
          </w:tr>
        </w:sdtContent>
      </w:sdt>
    </w:tbl>
    <w:p w14:paraId="68822A68" w14:textId="77777777" w:rsidR="0005545A" w:rsidRDefault="0005545A" w:rsidP="0005545A"/>
    <w:p w14:paraId="091C9F07" w14:textId="3B4ECE9C" w:rsidR="005B55EC" w:rsidRDefault="003614EC" w:rsidP="00CE6B55">
      <w:pPr>
        <w:pStyle w:val="Kop1"/>
      </w:pPr>
      <w:r>
        <w:lastRenderedPageBreak/>
        <w:t>P</w:t>
      </w:r>
      <w:r w:rsidR="005B55EC">
        <w:t>raktische vragen</w:t>
      </w:r>
    </w:p>
    <w:p w14:paraId="565B1086" w14:textId="51004248" w:rsidR="0032267B" w:rsidRDefault="00580511" w:rsidP="005B55EC">
      <w:r>
        <w:t>Wat is voor jou de ideale situatie?</w:t>
      </w:r>
      <w:r w:rsidR="0032267B">
        <w:t xml:space="preserve"> Voltijdse tewerkstelling? Halftijdse tewerkstelling? </w:t>
      </w:r>
      <w:r w:rsidR="00CD3C62">
        <w:t xml:space="preserve">Of eerder 3 of </w:t>
      </w:r>
      <w:r w:rsidR="0032267B">
        <w:t xml:space="preserve">4 </w:t>
      </w:r>
      <w:r w:rsidR="00CD3C62">
        <w:t>werk</w:t>
      </w:r>
      <w:r w:rsidR="0032267B">
        <w:t>dagen per week? Motiveer je keuze.</w:t>
      </w:r>
    </w:p>
    <w:p w14:paraId="3F3ED1FE" w14:textId="680AD097" w:rsidR="0032267B" w:rsidRDefault="00B93372" w:rsidP="005B55EC">
      <w:sdt>
        <w:sdtPr>
          <w:id w:val="1016664416"/>
          <w:placeholder>
            <w:docPart w:val="05594069FEBD4D09B5523385BCEFE663"/>
          </w:placeholder>
          <w:showingPlcHdr/>
        </w:sdtPr>
        <w:sdtEndPr/>
        <w:sdtContent>
          <w:r w:rsidR="0032267B" w:rsidRPr="00012BD8">
            <w:rPr>
              <w:rStyle w:val="Tekstvantijdelijkeaanduiding"/>
            </w:rPr>
            <w:t>Klik of tik om tekst in te voeren.</w:t>
          </w:r>
        </w:sdtContent>
      </w:sdt>
    </w:p>
    <w:p w14:paraId="4F34F708" w14:textId="3027DE96" w:rsidR="00401D18" w:rsidRDefault="00D242B9" w:rsidP="00CE6B55">
      <w:pPr>
        <w:pStyle w:val="Kop1"/>
      </w:pPr>
      <w:r>
        <w:t>Interessante bijkomende informatie:</w:t>
      </w:r>
    </w:p>
    <w:sdt>
      <w:sdtPr>
        <w:id w:val="-1411852557"/>
        <w:placeholder>
          <w:docPart w:val="BB2E2E756D8C444AA48949EE15DA970B"/>
        </w:placeholder>
        <w:showingPlcHdr/>
      </w:sdtPr>
      <w:sdtEndPr/>
      <w:sdtContent>
        <w:p w14:paraId="07F29928" w14:textId="4674657A" w:rsidR="005B55EC" w:rsidRDefault="00F93A24" w:rsidP="00864885">
          <w:r w:rsidRPr="00012BD8">
            <w:rPr>
              <w:rStyle w:val="Tekstvantijdelijkeaanduiding"/>
            </w:rPr>
            <w:t>Klik of tik om tekst in te voeren.</w:t>
          </w:r>
        </w:p>
      </w:sdtContent>
    </w:sdt>
    <w:p w14:paraId="20D00EC6" w14:textId="77777777" w:rsidR="000E7C0D" w:rsidRDefault="000E7C0D" w:rsidP="00864885"/>
    <w:sectPr w:rsidR="000E7C0D" w:rsidSect="00C33C38">
      <w:type w:val="continuous"/>
      <w:pgSz w:w="11906" w:h="16838"/>
      <w:pgMar w:top="851" w:right="1418" w:bottom="426" w:left="2155" w:header="709" w:footer="493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7EF28" w14:textId="77777777" w:rsidR="00B93372" w:rsidRDefault="00B93372">
      <w:pPr>
        <w:spacing w:line="240" w:lineRule="auto"/>
      </w:pPr>
      <w:r>
        <w:separator/>
      </w:r>
    </w:p>
  </w:endnote>
  <w:endnote w:type="continuationSeparator" w:id="0">
    <w:p w14:paraId="4CE44F45" w14:textId="77777777" w:rsidR="00B93372" w:rsidRDefault="00B9337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4372371"/>
      <w:docPartObj>
        <w:docPartGallery w:val="Page Numbers (Bottom of Page)"/>
        <w:docPartUnique/>
      </w:docPartObj>
    </w:sdtPr>
    <w:sdtEndPr/>
    <w:sdtContent>
      <w:p w14:paraId="5E611184" w14:textId="41DFC5B6" w:rsidR="000511FC" w:rsidRDefault="000511FC">
        <w:pPr>
          <w:pStyle w:val="Voetteks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l-NL"/>
          </w:rPr>
          <w:t>2</w:t>
        </w:r>
        <w:r>
          <w:fldChar w:fldCharType="end"/>
        </w:r>
      </w:p>
    </w:sdtContent>
  </w:sdt>
  <w:p w14:paraId="02CEE983" w14:textId="77777777" w:rsidR="00012969" w:rsidRDefault="00012969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b/>
        <w:color w:val="00A183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09EB2" w14:textId="77777777" w:rsidR="00B93372" w:rsidRDefault="00B93372">
      <w:pPr>
        <w:spacing w:line="240" w:lineRule="auto"/>
      </w:pPr>
      <w:r>
        <w:separator/>
      </w:r>
    </w:p>
  </w:footnote>
  <w:footnote w:type="continuationSeparator" w:id="0">
    <w:p w14:paraId="39B31B9C" w14:textId="77777777" w:rsidR="00B93372" w:rsidRDefault="00B9337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75958"/>
    <w:multiLevelType w:val="hybridMultilevel"/>
    <w:tmpl w:val="A860022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E51AB4"/>
    <w:multiLevelType w:val="hybridMultilevel"/>
    <w:tmpl w:val="584CE75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8107B6"/>
    <w:multiLevelType w:val="multilevel"/>
    <w:tmpl w:val="79005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numFmt w:val="bullet"/>
      <w:lvlText w:val="-"/>
      <w:lvlJc w:val="left"/>
      <w:pPr>
        <w:ind w:left="1440" w:hanging="360"/>
      </w:pPr>
      <w:rPr>
        <w:rFonts w:ascii="Trebuchet MS" w:eastAsia="Trebuchet MS" w:hAnsi="Trebuchet MS" w:cs="Trebuchet M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04563C"/>
    <w:multiLevelType w:val="hybridMultilevel"/>
    <w:tmpl w:val="1B107FB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4E3E60"/>
    <w:multiLevelType w:val="hybridMultilevel"/>
    <w:tmpl w:val="43EAD58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FD1221"/>
    <w:multiLevelType w:val="hybridMultilevel"/>
    <w:tmpl w:val="5BF429A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6A616F"/>
    <w:multiLevelType w:val="hybridMultilevel"/>
    <w:tmpl w:val="325EC98C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1B1F4E"/>
    <w:multiLevelType w:val="hybridMultilevel"/>
    <w:tmpl w:val="18A01B3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936CFB"/>
    <w:multiLevelType w:val="hybridMultilevel"/>
    <w:tmpl w:val="3DBA99D2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5"/>
  </w:num>
  <w:num w:numId="5">
    <w:abstractNumId w:val="8"/>
  </w:num>
  <w:num w:numId="6">
    <w:abstractNumId w:val="2"/>
  </w:num>
  <w:num w:numId="7">
    <w:abstractNumId w:val="7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A78"/>
    <w:rsid w:val="00012969"/>
    <w:rsid w:val="00012ABD"/>
    <w:rsid w:val="00017093"/>
    <w:rsid w:val="00017592"/>
    <w:rsid w:val="00033B39"/>
    <w:rsid w:val="000511FC"/>
    <w:rsid w:val="0005545A"/>
    <w:rsid w:val="00062332"/>
    <w:rsid w:val="00070F01"/>
    <w:rsid w:val="0008783B"/>
    <w:rsid w:val="000E48D7"/>
    <w:rsid w:val="000E7C0D"/>
    <w:rsid w:val="000F2FAD"/>
    <w:rsid w:val="00111663"/>
    <w:rsid w:val="0012752B"/>
    <w:rsid w:val="00143D0D"/>
    <w:rsid w:val="00162D1D"/>
    <w:rsid w:val="0016656B"/>
    <w:rsid w:val="00184B09"/>
    <w:rsid w:val="001A3207"/>
    <w:rsid w:val="001D3CDD"/>
    <w:rsid w:val="001F3BDC"/>
    <w:rsid w:val="0023080E"/>
    <w:rsid w:val="00257EB9"/>
    <w:rsid w:val="002622D1"/>
    <w:rsid w:val="00266282"/>
    <w:rsid w:val="002D6900"/>
    <w:rsid w:val="002E290C"/>
    <w:rsid w:val="002E4699"/>
    <w:rsid w:val="002E4AF4"/>
    <w:rsid w:val="002F095B"/>
    <w:rsid w:val="002F159D"/>
    <w:rsid w:val="0030432B"/>
    <w:rsid w:val="0032267B"/>
    <w:rsid w:val="003335C5"/>
    <w:rsid w:val="00347739"/>
    <w:rsid w:val="003614EC"/>
    <w:rsid w:val="003617BA"/>
    <w:rsid w:val="00373043"/>
    <w:rsid w:val="003C66A2"/>
    <w:rsid w:val="003E6A80"/>
    <w:rsid w:val="00401D18"/>
    <w:rsid w:val="00417CFF"/>
    <w:rsid w:val="0042560B"/>
    <w:rsid w:val="00467CC5"/>
    <w:rsid w:val="004C3AA0"/>
    <w:rsid w:val="005363C8"/>
    <w:rsid w:val="00566BE3"/>
    <w:rsid w:val="005731FD"/>
    <w:rsid w:val="00580511"/>
    <w:rsid w:val="005844F6"/>
    <w:rsid w:val="005B55EC"/>
    <w:rsid w:val="005E603D"/>
    <w:rsid w:val="00601368"/>
    <w:rsid w:val="00652695"/>
    <w:rsid w:val="00665902"/>
    <w:rsid w:val="00675A0D"/>
    <w:rsid w:val="006801B7"/>
    <w:rsid w:val="00687C2B"/>
    <w:rsid w:val="006A0B59"/>
    <w:rsid w:val="007103B9"/>
    <w:rsid w:val="007752E7"/>
    <w:rsid w:val="00782BC7"/>
    <w:rsid w:val="007A5FF0"/>
    <w:rsid w:val="007B0A64"/>
    <w:rsid w:val="007B1A4C"/>
    <w:rsid w:val="007E2017"/>
    <w:rsid w:val="007E6CDE"/>
    <w:rsid w:val="007F636C"/>
    <w:rsid w:val="007F639C"/>
    <w:rsid w:val="0080199F"/>
    <w:rsid w:val="00827B55"/>
    <w:rsid w:val="00846DF5"/>
    <w:rsid w:val="00851399"/>
    <w:rsid w:val="00862E29"/>
    <w:rsid w:val="00863E20"/>
    <w:rsid w:val="00864885"/>
    <w:rsid w:val="008A1117"/>
    <w:rsid w:val="008C3CF8"/>
    <w:rsid w:val="008C71D9"/>
    <w:rsid w:val="008D0922"/>
    <w:rsid w:val="008D174C"/>
    <w:rsid w:val="008D7E71"/>
    <w:rsid w:val="009013D2"/>
    <w:rsid w:val="009237A8"/>
    <w:rsid w:val="00934305"/>
    <w:rsid w:val="009575AB"/>
    <w:rsid w:val="00961562"/>
    <w:rsid w:val="00973050"/>
    <w:rsid w:val="009A6C6A"/>
    <w:rsid w:val="009E1567"/>
    <w:rsid w:val="009F6FB0"/>
    <w:rsid w:val="00A53D33"/>
    <w:rsid w:val="00A63C32"/>
    <w:rsid w:val="00A66E60"/>
    <w:rsid w:val="00A74392"/>
    <w:rsid w:val="00A83481"/>
    <w:rsid w:val="00A84F81"/>
    <w:rsid w:val="00A930A6"/>
    <w:rsid w:val="00A95B09"/>
    <w:rsid w:val="00A978B4"/>
    <w:rsid w:val="00AA1092"/>
    <w:rsid w:val="00AB2CFD"/>
    <w:rsid w:val="00AD2D07"/>
    <w:rsid w:val="00AF1A4F"/>
    <w:rsid w:val="00B00A70"/>
    <w:rsid w:val="00B34F0E"/>
    <w:rsid w:val="00B35B61"/>
    <w:rsid w:val="00B464B2"/>
    <w:rsid w:val="00B46657"/>
    <w:rsid w:val="00B90F93"/>
    <w:rsid w:val="00B93372"/>
    <w:rsid w:val="00BA6D96"/>
    <w:rsid w:val="00BA7EF3"/>
    <w:rsid w:val="00BC4F99"/>
    <w:rsid w:val="00BE649E"/>
    <w:rsid w:val="00BF1FC0"/>
    <w:rsid w:val="00BF377D"/>
    <w:rsid w:val="00C05118"/>
    <w:rsid w:val="00C11C78"/>
    <w:rsid w:val="00C2524F"/>
    <w:rsid w:val="00C324C2"/>
    <w:rsid w:val="00C33C38"/>
    <w:rsid w:val="00C60444"/>
    <w:rsid w:val="00C62990"/>
    <w:rsid w:val="00C73BAF"/>
    <w:rsid w:val="00C87A91"/>
    <w:rsid w:val="00CB1B1A"/>
    <w:rsid w:val="00CB4634"/>
    <w:rsid w:val="00CB75B5"/>
    <w:rsid w:val="00CD3C62"/>
    <w:rsid w:val="00CE49BD"/>
    <w:rsid w:val="00CE6B55"/>
    <w:rsid w:val="00D01DFE"/>
    <w:rsid w:val="00D170A3"/>
    <w:rsid w:val="00D242B9"/>
    <w:rsid w:val="00D46C7D"/>
    <w:rsid w:val="00D8344D"/>
    <w:rsid w:val="00D84E13"/>
    <w:rsid w:val="00D958A1"/>
    <w:rsid w:val="00DB670C"/>
    <w:rsid w:val="00DD0F78"/>
    <w:rsid w:val="00DD6267"/>
    <w:rsid w:val="00DE4C09"/>
    <w:rsid w:val="00DE6437"/>
    <w:rsid w:val="00DF5500"/>
    <w:rsid w:val="00E45A0B"/>
    <w:rsid w:val="00E552F1"/>
    <w:rsid w:val="00E61E7B"/>
    <w:rsid w:val="00E868D8"/>
    <w:rsid w:val="00E92C9E"/>
    <w:rsid w:val="00EA26A2"/>
    <w:rsid w:val="00EB7D62"/>
    <w:rsid w:val="00EC15F5"/>
    <w:rsid w:val="00EC2A78"/>
    <w:rsid w:val="00EC62B6"/>
    <w:rsid w:val="00ED1AAA"/>
    <w:rsid w:val="00EE503D"/>
    <w:rsid w:val="00EF2DBF"/>
    <w:rsid w:val="00F07C57"/>
    <w:rsid w:val="00F141B8"/>
    <w:rsid w:val="00F93A24"/>
    <w:rsid w:val="00F947AE"/>
    <w:rsid w:val="00F94C58"/>
    <w:rsid w:val="00FA078A"/>
    <w:rsid w:val="00FB65DD"/>
    <w:rsid w:val="00FC668A"/>
    <w:rsid w:val="00FD655A"/>
    <w:rsid w:val="00FF1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C0F287"/>
  <w15:docId w15:val="{527C3AA9-7171-4521-8312-A24DEF68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rebuchet MS" w:eastAsia="Trebuchet MS" w:hAnsi="Trebuchet MS" w:cs="Trebuchet MS"/>
        <w:sz w:val="18"/>
        <w:szCs w:val="18"/>
        <w:lang w:val="nl-BE" w:eastAsia="nl-BE" w:bidi="ar-SA"/>
      </w:rPr>
    </w:rPrDefault>
    <w:pPrDefault>
      <w:pPr>
        <w:spacing w:line="298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uiPriority w:val="9"/>
    <w:qFormat/>
    <w:pPr>
      <w:keepNext/>
      <w:keepLines/>
      <w:spacing w:before="520" w:after="74" w:line="274" w:lineRule="auto"/>
      <w:jc w:val="left"/>
      <w:outlineLvl w:val="0"/>
    </w:pPr>
    <w:rPr>
      <w:b/>
      <w:smallCaps/>
      <w:color w:val="00A183"/>
      <w:sz w:val="26"/>
      <w:szCs w:val="26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pPr>
      <w:keepNext/>
      <w:keepLines/>
      <w:spacing w:before="142" w:after="74" w:line="264" w:lineRule="auto"/>
      <w:jc w:val="left"/>
      <w:outlineLvl w:val="1"/>
    </w:pPr>
    <w:rPr>
      <w:b/>
      <w:color w:val="C7502E"/>
      <w:sz w:val="24"/>
      <w:szCs w:val="24"/>
    </w:rPr>
  </w:style>
  <w:style w:type="paragraph" w:styleId="Kop3">
    <w:name w:val="heading 3"/>
    <w:basedOn w:val="Standaard"/>
    <w:next w:val="Standaard"/>
    <w:uiPriority w:val="9"/>
    <w:semiHidden/>
    <w:unhideWhenUsed/>
    <w:qFormat/>
    <w:pPr>
      <w:keepNext/>
      <w:keepLines/>
      <w:spacing w:before="140" w:after="74" w:line="286" w:lineRule="auto"/>
      <w:jc w:val="left"/>
      <w:outlineLvl w:val="2"/>
    </w:pPr>
    <w:rPr>
      <w:b/>
      <w:smallCaps/>
    </w:rPr>
  </w:style>
  <w:style w:type="paragraph" w:styleId="Kop4">
    <w:name w:val="heading 4"/>
    <w:basedOn w:val="Standaard"/>
    <w:next w:val="Standa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Kop5">
    <w:name w:val="heading 5"/>
    <w:basedOn w:val="Standaard"/>
    <w:next w:val="Standaard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Kop6">
    <w:name w:val="heading 6"/>
    <w:basedOn w:val="Standaard"/>
    <w:next w:val="Standa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uiPriority w:val="10"/>
    <w:qFormat/>
    <w:pPr>
      <w:spacing w:line="520" w:lineRule="auto"/>
      <w:jc w:val="center"/>
    </w:pPr>
    <w:rPr>
      <w:b/>
      <w:color w:val="C7502E"/>
      <w:sz w:val="48"/>
      <w:szCs w:val="48"/>
    </w:rPr>
  </w:style>
  <w:style w:type="paragraph" w:styleId="Ondertitel">
    <w:name w:val="Subtitle"/>
    <w:basedOn w:val="Standaard"/>
    <w:next w:val="Standaard"/>
    <w:uiPriority w:val="11"/>
    <w:qFormat/>
    <w:pPr>
      <w:spacing w:before="68" w:line="320" w:lineRule="auto"/>
      <w:jc w:val="center"/>
    </w:pPr>
    <w:rPr>
      <w:color w:val="C7502E"/>
      <w:sz w:val="26"/>
      <w:szCs w:val="26"/>
    </w:rPr>
  </w:style>
  <w:style w:type="character" w:styleId="Tekstvantijdelijkeaanduiding">
    <w:name w:val="Placeholder Text"/>
    <w:basedOn w:val="Standaardalinea-lettertype"/>
    <w:uiPriority w:val="99"/>
    <w:semiHidden/>
    <w:rsid w:val="009A6C6A"/>
    <w:rPr>
      <w:color w:val="808080"/>
    </w:rPr>
  </w:style>
  <w:style w:type="paragraph" w:styleId="Lijstalinea">
    <w:name w:val="List Paragraph"/>
    <w:basedOn w:val="Standaard"/>
    <w:uiPriority w:val="34"/>
    <w:qFormat/>
    <w:rsid w:val="005363C8"/>
    <w:pPr>
      <w:ind w:left="720"/>
      <w:contextualSpacing/>
    </w:pPr>
  </w:style>
  <w:style w:type="table" w:styleId="Tabelraster">
    <w:name w:val="Table Grid"/>
    <w:basedOn w:val="Standaardtabel"/>
    <w:uiPriority w:val="39"/>
    <w:rsid w:val="00EC15F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rsid w:val="00F141B8"/>
    <w:rPr>
      <w:b/>
      <w:color w:val="C7502E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0511FC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511FC"/>
  </w:style>
  <w:style w:type="paragraph" w:styleId="Voettekst">
    <w:name w:val="footer"/>
    <w:basedOn w:val="Standaard"/>
    <w:link w:val="VoettekstChar"/>
    <w:uiPriority w:val="99"/>
    <w:unhideWhenUsed/>
    <w:rsid w:val="000511FC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511FC"/>
  </w:style>
  <w:style w:type="character" w:styleId="Hyperlink">
    <w:name w:val="Hyperlink"/>
    <w:basedOn w:val="Standaardalinea-lettertype"/>
    <w:uiPriority w:val="99"/>
    <w:unhideWhenUsed/>
    <w:rsid w:val="00E61E7B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61E7B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5844F6"/>
    <w:pPr>
      <w:spacing w:line="240" w:lineRule="auto"/>
      <w:jc w:val="left"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5844F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5844F6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5844F6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5844F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5844F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938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mailto:solliciteren@samvzw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ina.VanWin\Downloads\Leeg%20sjabloon%20met%20SAM%20stij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0112F52-7759-404D-961F-FC9DB90A01B8}"/>
      </w:docPartPr>
      <w:docPartBody>
        <w:p w:rsidR="00AA133C" w:rsidRDefault="00E03D90"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02958F7DB234496A7B07E215525ED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33261F-0DBC-4572-A12A-37AD0D065667}"/>
      </w:docPartPr>
      <w:docPartBody>
        <w:p w:rsidR="001F7D69" w:rsidRDefault="0036746C" w:rsidP="0036746C">
          <w:pPr>
            <w:pStyle w:val="402958F7DB234496A7B07E215525ED431"/>
          </w:pPr>
          <w:r w:rsidRPr="00012BD8">
            <w:rPr>
              <w:rStyle w:val="Tekstvantijdelijkeaanduiding"/>
            </w:rPr>
            <w:t>Klik of tik om een datum in te voeren.</w:t>
          </w:r>
        </w:p>
      </w:docPartBody>
    </w:docPart>
    <w:docPart>
      <w:docPartPr>
        <w:name w:val="5BB87BC0DEE14E61868B055EE7162B3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A8D3E36C-E6A4-42A9-A8DA-89D59E67FAF5}"/>
      </w:docPartPr>
      <w:docPartBody>
        <w:p w:rsidR="003E3F66" w:rsidRDefault="0036746C" w:rsidP="0036746C">
          <w:pPr>
            <w:pStyle w:val="5BB87BC0DEE14E61868B055EE7162B331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7ABED68A0BD548688CD00CA80EDC0DF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4042078-AC52-4B1F-B8F2-1C711F8A39C6}"/>
      </w:docPartPr>
      <w:docPartBody>
        <w:p w:rsidR="00CE2C1B" w:rsidRDefault="00FE67E1" w:rsidP="00FE67E1">
          <w:pPr>
            <w:pStyle w:val="7ABED68A0BD548688CD00CA80EDC0DF3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50DE51157414EC9AEF1E4F1950FBF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FCF8BAB-73A0-49B9-95C1-25D3324EC7AA}"/>
      </w:docPartPr>
      <w:docPartBody>
        <w:p w:rsidR="00AE0EF4" w:rsidRDefault="0036746C" w:rsidP="0036746C">
          <w:pPr>
            <w:pStyle w:val="450DE51157414EC9AEF1E4F1950FBF3E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98B1A31CE9E4F52ABF8B20929475C1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7F78950-3200-46F5-A5E8-D22FB508BB24}"/>
      </w:docPartPr>
      <w:docPartBody>
        <w:p w:rsidR="00AE0EF4" w:rsidRDefault="0036746C" w:rsidP="0036746C">
          <w:pPr>
            <w:pStyle w:val="D98B1A31CE9E4F52ABF8B20929475C10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6F7F0271A2A45FD9F7204BCD2B09C6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53E5F8C7-DF14-4C39-B0BE-59CC16A6E55D}"/>
      </w:docPartPr>
      <w:docPartBody>
        <w:p w:rsidR="00AE0EF4" w:rsidRDefault="0036746C" w:rsidP="0036746C">
          <w:pPr>
            <w:pStyle w:val="06F7F0271A2A45FD9F7204BCD2B09C60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EA4C9CB1B2A4B7AB30CE4FDD15AD59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7405AE-C7FA-4335-9564-99A760D3227E}"/>
      </w:docPartPr>
      <w:docPartBody>
        <w:p w:rsidR="00AE0EF4" w:rsidRDefault="0036746C" w:rsidP="0036746C">
          <w:pPr>
            <w:pStyle w:val="0EA4C9CB1B2A4B7AB30CE4FDD15AD598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30A7C85CF2949208DC7BB24C5B0FB0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A44BC4D-87DE-4BE7-8D7B-9A290D8FFA93}"/>
      </w:docPartPr>
      <w:docPartBody>
        <w:p w:rsidR="00AE0EF4" w:rsidRDefault="0036746C" w:rsidP="0036746C">
          <w:pPr>
            <w:pStyle w:val="C30A7C85CF2949208DC7BB24C5B0FB0C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807DA553E9A41D1BD36EB20FDB8870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CCD9FB0-0DFA-4D4B-80A3-15F9C3BC74D2}"/>
      </w:docPartPr>
      <w:docPartBody>
        <w:p w:rsidR="00AE0EF4" w:rsidRDefault="0036746C" w:rsidP="0036746C">
          <w:pPr>
            <w:pStyle w:val="8807DA553E9A41D1BD36EB20FDB88700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827EF80C7F7414E9619A5F3612E5C5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C3E3E6-893D-4582-A4E9-522CACA4A8D2}"/>
      </w:docPartPr>
      <w:docPartBody>
        <w:p w:rsidR="00AE0EF4" w:rsidRDefault="0036746C" w:rsidP="0036746C">
          <w:pPr>
            <w:pStyle w:val="5827EF80C7F7414E9619A5F3612E5C50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A51B798E28CE4BEDA0DE4DC0CBC453D4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6FB5289-0760-4F5E-96B1-3AF8DA2A9459}"/>
      </w:docPartPr>
      <w:docPartBody>
        <w:p w:rsidR="00AE0EF4" w:rsidRDefault="0036746C" w:rsidP="0036746C">
          <w:pPr>
            <w:pStyle w:val="A51B798E28CE4BEDA0DE4DC0CBC453D4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32797D31E6F047D793DD90DB44B652E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131AD87-8AF3-4287-BC8B-92339DA0C475}"/>
      </w:docPartPr>
      <w:docPartBody>
        <w:p w:rsidR="00AE0EF4" w:rsidRDefault="0036746C" w:rsidP="0036746C">
          <w:pPr>
            <w:pStyle w:val="32797D31E6F047D793DD90DB44B652EB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C907FAB2FD8492ABD7F4521F41540B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C6CFF8-89FA-416A-95A2-3E6AEF737715}"/>
      </w:docPartPr>
      <w:docPartBody>
        <w:p w:rsidR="00AE0EF4" w:rsidRDefault="0036746C" w:rsidP="0036746C">
          <w:pPr>
            <w:pStyle w:val="DC907FAB2FD8492ABD7F4521F41540BB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BDC68810E2C413DADAAC7DAF5BB7B3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4602A5B5-60AF-4AFD-AA58-893744687CF3}"/>
      </w:docPartPr>
      <w:docPartBody>
        <w:p w:rsidR="00AE0EF4" w:rsidRDefault="0036746C" w:rsidP="0036746C">
          <w:pPr>
            <w:pStyle w:val="2BDC68810E2C413DADAAC7DAF5BB7B3F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6D7F99EE269461B96FBC578AFFDC97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7517FB0-3841-4980-9915-2D914A79C644}"/>
      </w:docPartPr>
      <w:docPartBody>
        <w:p w:rsidR="00AE0EF4" w:rsidRDefault="0036746C" w:rsidP="0036746C">
          <w:pPr>
            <w:pStyle w:val="16D7F99EE269461B96FBC578AFFDC975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895C58EB98854971BE30CBA3741E60F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53977AD-4BEF-4C3E-9428-2788BDF6446C}"/>
      </w:docPartPr>
      <w:docPartBody>
        <w:p w:rsidR="00AE0EF4" w:rsidRDefault="0036746C" w:rsidP="0036746C">
          <w:pPr>
            <w:pStyle w:val="895C58EB98854971BE30CBA3741E60FF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A354670D11A412A8DA3B958B3C9175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1255764-BA54-4C70-AA1B-F50654B9BA00}"/>
      </w:docPartPr>
      <w:docPartBody>
        <w:p w:rsidR="00AE0EF4" w:rsidRDefault="0036746C" w:rsidP="0036746C">
          <w:pPr>
            <w:pStyle w:val="4A354670D11A412A8DA3B958B3C9175C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AA702000C2649C1852F78553FEE7C5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7B4449E-2A1F-4481-9A20-95F2CC54AD3F}"/>
      </w:docPartPr>
      <w:docPartBody>
        <w:p w:rsidR="00AE0EF4" w:rsidRDefault="0036746C" w:rsidP="0036746C">
          <w:pPr>
            <w:pStyle w:val="2AA702000C2649C1852F78553FEE7C5F"/>
          </w:pPr>
          <w:r w:rsidRPr="00A74392">
            <w:rPr>
              <w:rStyle w:val="Tekstvantijdelijkeaanduiding"/>
              <w:b/>
              <w:bCs/>
            </w:rPr>
            <w:t>Klik of tik om tekst in te voeren.</w:t>
          </w:r>
        </w:p>
      </w:docPartBody>
    </w:docPart>
    <w:docPart>
      <w:docPartPr>
        <w:name w:val="DB9D987BFBB047E99FBEBC46291724B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7A6E05A-BC83-4839-97ED-5C4E8430ADAA}"/>
      </w:docPartPr>
      <w:docPartBody>
        <w:p w:rsidR="00AE0EF4" w:rsidRDefault="0036746C" w:rsidP="0036746C">
          <w:pPr>
            <w:pStyle w:val="DB9D987BFBB047E99FBEBC46291724B0"/>
          </w:pPr>
          <w:r w:rsidRPr="00A74392">
            <w:rPr>
              <w:rStyle w:val="Tekstvantijdelijkeaanduiding"/>
              <w:b/>
              <w:bCs/>
            </w:rPr>
            <w:t>Klik of tik om tekst in te voeren.</w:t>
          </w:r>
        </w:p>
      </w:docPartBody>
    </w:docPart>
    <w:docPart>
      <w:docPartPr>
        <w:name w:val="DE512BD6134B4D7C99AF58A7155BC3CD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C2C1218-13D8-43E8-B32B-ECC641A9A875}"/>
      </w:docPartPr>
      <w:docPartBody>
        <w:p w:rsidR="00AE0EF4" w:rsidRDefault="0036746C" w:rsidP="0036746C">
          <w:pPr>
            <w:pStyle w:val="DE512BD6134B4D7C99AF58A7155BC3CD"/>
          </w:pPr>
          <w:r w:rsidRPr="00A74392">
            <w:rPr>
              <w:rStyle w:val="Tekstvantijdelijkeaanduiding"/>
              <w:b/>
              <w:bCs/>
            </w:rPr>
            <w:t>Klik of tik om tekst in te voeren.</w:t>
          </w:r>
        </w:p>
      </w:docPartBody>
    </w:docPart>
    <w:docPart>
      <w:docPartPr>
        <w:name w:val="913668A571D1424FAF8A85E11529973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84AEBC3-EE5B-4B18-8BED-2930AC502F7E}"/>
      </w:docPartPr>
      <w:docPartBody>
        <w:p w:rsidR="00AE0EF4" w:rsidRDefault="0036746C" w:rsidP="0036746C">
          <w:pPr>
            <w:pStyle w:val="913668A571D1424FAF8A85E115299732"/>
          </w:pPr>
          <w:r w:rsidRPr="00A74392">
            <w:rPr>
              <w:rStyle w:val="Tekstvantijdelijkeaanduiding"/>
              <w:b/>
              <w:bCs/>
            </w:rPr>
            <w:t>Klik of tik om tekst in te voeren.</w:t>
          </w:r>
        </w:p>
      </w:docPartBody>
    </w:docPart>
    <w:docPart>
      <w:docPartPr>
        <w:name w:val="2C4E6017B1124F34A04C5382BD341707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FCF6EAA-CE28-4246-B539-EFAEFD35E304}"/>
      </w:docPartPr>
      <w:docPartBody>
        <w:p w:rsidR="00AE0EF4" w:rsidRDefault="0036746C" w:rsidP="0036746C">
          <w:pPr>
            <w:pStyle w:val="2C4E6017B1124F34A04C5382BD341707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25FB3E19BC3C473490B97BC648F27E8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C4FD3645-0675-4BED-B867-C22E1DEF878C}"/>
      </w:docPartPr>
      <w:docPartBody>
        <w:p w:rsidR="00AE0EF4" w:rsidRDefault="0036746C" w:rsidP="0036746C">
          <w:pPr>
            <w:pStyle w:val="25FB3E19BC3C473490B97BC648F27E8F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42FBFF5132284E06B6CFABE8BD25C63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762320-4767-4C3B-BA1D-6986852603E5}"/>
      </w:docPartPr>
      <w:docPartBody>
        <w:p w:rsidR="00AE0EF4" w:rsidRDefault="0036746C" w:rsidP="0036746C">
          <w:pPr>
            <w:pStyle w:val="42FBFF5132284E06B6CFABE8BD25C63E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628A6E6E5494585B0B6ED6B348C1AF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0DB92D33-91D8-4333-9227-635D10FCFAC2}"/>
      </w:docPartPr>
      <w:docPartBody>
        <w:p w:rsidR="00AE0EF4" w:rsidRDefault="0036746C" w:rsidP="0036746C">
          <w:pPr>
            <w:pStyle w:val="0628A6E6E5494585B0B6ED6B348C1AFE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BB2E2E756D8C444AA48949EE15DA970B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BD02C0C-F3D9-41B0-998B-A57F5DC3FB44}"/>
      </w:docPartPr>
      <w:docPartBody>
        <w:p w:rsidR="00AE0EF4" w:rsidRDefault="0036746C" w:rsidP="0036746C">
          <w:pPr>
            <w:pStyle w:val="BB2E2E756D8C444AA48949EE15DA970B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5594069FEBD4D09B5523385BCEFE663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617BE9D-E21B-4955-B1C4-D6F96D6B5027}"/>
      </w:docPartPr>
      <w:docPartBody>
        <w:p w:rsidR="00AE0EF4" w:rsidRDefault="0036746C" w:rsidP="0036746C">
          <w:pPr>
            <w:pStyle w:val="05594069FEBD4D09B5523385BCEFE663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7DF88CF6D264328AE645A074574D0CE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3E8DE98B-3407-4196-A2BC-AD6FD44F327C}"/>
      </w:docPartPr>
      <w:docPartBody>
        <w:p w:rsidR="00AE0EF4" w:rsidRDefault="0036746C" w:rsidP="0036746C">
          <w:pPr>
            <w:pStyle w:val="57DF88CF6D264328AE645A074574D0CE"/>
          </w:pPr>
          <w:r w:rsidRPr="00012BD8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D90"/>
    <w:rsid w:val="00087D21"/>
    <w:rsid w:val="001C44AC"/>
    <w:rsid w:val="001F7D69"/>
    <w:rsid w:val="0036746C"/>
    <w:rsid w:val="003E3F66"/>
    <w:rsid w:val="006019CC"/>
    <w:rsid w:val="008332CB"/>
    <w:rsid w:val="0099122B"/>
    <w:rsid w:val="00AA133C"/>
    <w:rsid w:val="00AE0EF4"/>
    <w:rsid w:val="00C141A1"/>
    <w:rsid w:val="00CE2C1B"/>
    <w:rsid w:val="00E03D90"/>
    <w:rsid w:val="00FE6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36746C"/>
    <w:rPr>
      <w:color w:val="808080"/>
    </w:rPr>
  </w:style>
  <w:style w:type="paragraph" w:customStyle="1" w:styleId="402958F7DB234496A7B07E215525ED43">
    <w:name w:val="402958F7DB234496A7B07E215525ED43"/>
    <w:rsid w:val="00AA133C"/>
  </w:style>
  <w:style w:type="paragraph" w:customStyle="1" w:styleId="5BB87BC0DEE14E61868B055EE7162B33">
    <w:name w:val="5BB87BC0DEE14E61868B055EE7162B33"/>
    <w:rsid w:val="001F7D69"/>
  </w:style>
  <w:style w:type="paragraph" w:customStyle="1" w:styleId="7ABED68A0BD548688CD00CA80EDC0DF3">
    <w:name w:val="7ABED68A0BD548688CD00CA80EDC0DF3"/>
    <w:rsid w:val="00FE67E1"/>
  </w:style>
  <w:style w:type="paragraph" w:customStyle="1" w:styleId="402958F7DB234496A7B07E215525ED431">
    <w:name w:val="402958F7DB234496A7B07E215525ED431"/>
    <w:rsid w:val="0036746C"/>
    <w:pPr>
      <w:spacing w:after="0" w:line="298" w:lineRule="auto"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450DE51157414EC9AEF1E4F1950FBF3E">
    <w:name w:val="450DE51157414EC9AEF1E4F1950FBF3E"/>
    <w:rsid w:val="0036746C"/>
    <w:pPr>
      <w:spacing w:after="0" w:line="298" w:lineRule="auto"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D98B1A31CE9E4F52ABF8B20929475C10">
    <w:name w:val="D98B1A31CE9E4F52ABF8B20929475C10"/>
    <w:rsid w:val="0036746C"/>
    <w:pPr>
      <w:spacing w:after="0" w:line="298" w:lineRule="auto"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06F7F0271A2A45FD9F7204BCD2B09C60">
    <w:name w:val="06F7F0271A2A45FD9F7204BCD2B09C60"/>
    <w:rsid w:val="0036746C"/>
    <w:pPr>
      <w:spacing w:after="0" w:line="298" w:lineRule="auto"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0EA4C9CB1B2A4B7AB30CE4FDD15AD598">
    <w:name w:val="0EA4C9CB1B2A4B7AB30CE4FDD15AD598"/>
    <w:rsid w:val="0036746C"/>
    <w:pPr>
      <w:spacing w:after="0" w:line="298" w:lineRule="auto"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C30A7C85CF2949208DC7BB24C5B0FB0C">
    <w:name w:val="C30A7C85CF2949208DC7BB24C5B0FB0C"/>
    <w:rsid w:val="0036746C"/>
    <w:pPr>
      <w:spacing w:after="0" w:line="298" w:lineRule="auto"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8807DA553E9A41D1BD36EB20FDB88700">
    <w:name w:val="8807DA553E9A41D1BD36EB20FDB88700"/>
    <w:rsid w:val="0036746C"/>
    <w:pPr>
      <w:spacing w:after="0" w:line="298" w:lineRule="auto"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5827EF80C7F7414E9619A5F3612E5C50">
    <w:name w:val="5827EF80C7F7414E9619A5F3612E5C50"/>
    <w:rsid w:val="0036746C"/>
    <w:pPr>
      <w:spacing w:after="0" w:line="298" w:lineRule="auto"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A51B798E28CE4BEDA0DE4DC0CBC453D4">
    <w:name w:val="A51B798E28CE4BEDA0DE4DC0CBC453D4"/>
    <w:rsid w:val="0036746C"/>
    <w:pPr>
      <w:keepNext/>
      <w:keepLines/>
      <w:spacing w:before="520" w:after="74" w:line="274" w:lineRule="auto"/>
      <w:outlineLvl w:val="0"/>
    </w:pPr>
    <w:rPr>
      <w:rFonts w:ascii="Trebuchet MS" w:eastAsia="Trebuchet MS" w:hAnsi="Trebuchet MS" w:cs="Trebuchet MS"/>
      <w:b/>
      <w:smallCaps/>
      <w:color w:val="00A183"/>
      <w:sz w:val="26"/>
      <w:szCs w:val="26"/>
    </w:rPr>
  </w:style>
  <w:style w:type="paragraph" w:customStyle="1" w:styleId="32797D31E6F047D793DD90DB44B652EB">
    <w:name w:val="32797D31E6F047D793DD90DB44B652EB"/>
    <w:rsid w:val="0036746C"/>
    <w:pPr>
      <w:spacing w:after="0" w:line="298" w:lineRule="auto"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DC907FAB2FD8492ABD7F4521F41540BB">
    <w:name w:val="DC907FAB2FD8492ABD7F4521F41540BB"/>
    <w:rsid w:val="0036746C"/>
    <w:pPr>
      <w:spacing w:after="0" w:line="298" w:lineRule="auto"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2BDC68810E2C413DADAAC7DAF5BB7B3F">
    <w:name w:val="2BDC68810E2C413DADAAC7DAF5BB7B3F"/>
    <w:rsid w:val="0036746C"/>
    <w:pPr>
      <w:spacing w:after="0" w:line="298" w:lineRule="auto"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16D7F99EE269461B96FBC578AFFDC975">
    <w:name w:val="16D7F99EE269461B96FBC578AFFDC975"/>
    <w:rsid w:val="0036746C"/>
    <w:pPr>
      <w:spacing w:after="0" w:line="298" w:lineRule="auto"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895C58EB98854971BE30CBA3741E60FF">
    <w:name w:val="895C58EB98854971BE30CBA3741E60FF"/>
    <w:rsid w:val="0036746C"/>
    <w:pPr>
      <w:spacing w:after="0" w:line="298" w:lineRule="auto"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4A354670D11A412A8DA3B958B3C9175C">
    <w:name w:val="4A354670D11A412A8DA3B958B3C9175C"/>
    <w:rsid w:val="0036746C"/>
    <w:pPr>
      <w:spacing w:after="0" w:line="298" w:lineRule="auto"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5BB87BC0DEE14E61868B055EE7162B331">
    <w:name w:val="5BB87BC0DEE14E61868B055EE7162B331"/>
    <w:rsid w:val="0036746C"/>
    <w:pPr>
      <w:spacing w:after="0" w:line="298" w:lineRule="auto"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2AA702000C2649C1852F78553FEE7C5F">
    <w:name w:val="2AA702000C2649C1852F78553FEE7C5F"/>
    <w:rsid w:val="0036746C"/>
    <w:pPr>
      <w:spacing w:after="0" w:line="298" w:lineRule="auto"/>
      <w:ind w:left="720"/>
      <w:contextualSpacing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DB9D987BFBB047E99FBEBC46291724B0">
    <w:name w:val="DB9D987BFBB047E99FBEBC46291724B0"/>
    <w:rsid w:val="0036746C"/>
    <w:pPr>
      <w:spacing w:after="0" w:line="298" w:lineRule="auto"/>
      <w:ind w:left="720"/>
      <w:contextualSpacing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DE512BD6134B4D7C99AF58A7155BC3CD">
    <w:name w:val="DE512BD6134B4D7C99AF58A7155BC3CD"/>
    <w:rsid w:val="0036746C"/>
    <w:pPr>
      <w:spacing w:after="0" w:line="298" w:lineRule="auto"/>
      <w:ind w:left="720"/>
      <w:contextualSpacing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913668A571D1424FAF8A85E115299732">
    <w:name w:val="913668A571D1424FAF8A85E115299732"/>
    <w:rsid w:val="0036746C"/>
    <w:pPr>
      <w:spacing w:after="0" w:line="298" w:lineRule="auto"/>
      <w:ind w:left="720"/>
      <w:contextualSpacing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2C4E6017B1124F34A04C5382BD341707">
    <w:name w:val="2C4E6017B1124F34A04C5382BD341707"/>
    <w:rsid w:val="0036746C"/>
    <w:pPr>
      <w:spacing w:after="0" w:line="298" w:lineRule="auto"/>
      <w:ind w:left="720"/>
      <w:contextualSpacing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25FB3E19BC3C473490B97BC648F27E8F">
    <w:name w:val="25FB3E19BC3C473490B97BC648F27E8F"/>
    <w:rsid w:val="0036746C"/>
    <w:pPr>
      <w:spacing w:after="0" w:line="298" w:lineRule="auto"/>
      <w:ind w:left="720"/>
      <w:contextualSpacing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42FBFF5132284E06B6CFABE8BD25C63E">
    <w:name w:val="42FBFF5132284E06B6CFABE8BD25C63E"/>
    <w:rsid w:val="0036746C"/>
    <w:pPr>
      <w:spacing w:after="0" w:line="298" w:lineRule="auto"/>
      <w:ind w:left="720"/>
      <w:contextualSpacing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0628A6E6E5494585B0B6ED6B348C1AFE">
    <w:name w:val="0628A6E6E5494585B0B6ED6B348C1AFE"/>
    <w:rsid w:val="0036746C"/>
    <w:pPr>
      <w:spacing w:after="0" w:line="298" w:lineRule="auto"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75CB6C11B9EA4B34B853592CC86B578A">
    <w:name w:val="75CB6C11B9EA4B34B853592CC86B578A"/>
    <w:rsid w:val="0036746C"/>
    <w:pPr>
      <w:spacing w:after="0" w:line="298" w:lineRule="auto"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BB2E2E756D8C444AA48949EE15DA970B">
    <w:name w:val="BB2E2E756D8C444AA48949EE15DA970B"/>
    <w:rsid w:val="0036746C"/>
    <w:pPr>
      <w:spacing w:after="0" w:line="298" w:lineRule="auto"/>
      <w:jc w:val="both"/>
    </w:pPr>
    <w:rPr>
      <w:rFonts w:ascii="Trebuchet MS" w:eastAsia="Trebuchet MS" w:hAnsi="Trebuchet MS" w:cs="Trebuchet MS"/>
      <w:sz w:val="18"/>
      <w:szCs w:val="18"/>
    </w:rPr>
  </w:style>
  <w:style w:type="paragraph" w:customStyle="1" w:styleId="05594069FEBD4D09B5523385BCEFE663">
    <w:name w:val="05594069FEBD4D09B5523385BCEFE663"/>
    <w:rsid w:val="0036746C"/>
  </w:style>
  <w:style w:type="paragraph" w:customStyle="1" w:styleId="57DF88CF6D264328AE645A074574D0CE">
    <w:name w:val="57DF88CF6D264328AE645A074574D0CE"/>
    <w:rsid w:val="0036746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202C7BF958B7479C7601980EE87023" ma:contentTypeVersion="6" ma:contentTypeDescription="Een nieuw document maken." ma:contentTypeScope="" ma:versionID="7888a23fd608f16fae1940de5f6ad9fd">
  <xsd:schema xmlns:xsd="http://www.w3.org/2001/XMLSchema" xmlns:xs="http://www.w3.org/2001/XMLSchema" xmlns:p="http://schemas.microsoft.com/office/2006/metadata/properties" xmlns:ns2="17330e45-9e63-40e6-8b69-ca064c217ecf" targetNamespace="http://schemas.microsoft.com/office/2006/metadata/properties" ma:root="true" ma:fieldsID="547276b7a7d2020e2a5de46b1866a6ca" ns2:_="">
    <xsd:import namespace="17330e45-9e63-40e6-8b69-ca064c217e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330e45-9e63-40e6-8b69-ca064c217ec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05522EC-A1DF-4AD6-B05F-E1EC6157E3D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909F250-ED1B-466D-93B3-7DF5A6C843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05A026-134F-4759-92E9-E0D6BAF099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330e45-9e63-40e6-8b69-ca064c217e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Leeg sjabloon met SAM stijl</Template>
  <TotalTime>3</TotalTime>
  <Pages>5</Pages>
  <Words>624</Words>
  <Characters>3436</Characters>
  <Application>Microsoft Office Word</Application>
  <DocSecurity>0</DocSecurity>
  <Lines>28</Lines>
  <Paragraphs>8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Elina.VanWin</dc:creator>
  <cp:lastModifiedBy>Els Roger</cp:lastModifiedBy>
  <cp:revision>4</cp:revision>
  <cp:lastPrinted>2021-11-24T13:24:00Z</cp:lastPrinted>
  <dcterms:created xsi:type="dcterms:W3CDTF">2022-02-14T10:10:00Z</dcterms:created>
  <dcterms:modified xsi:type="dcterms:W3CDTF">2022-02-14T10:56:00Z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0x01010063202C7BF958B7479C7601980EE87023</vt:lpwstr>
  </property>
</Properties>
</file>