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440AA" w14:textId="77777777" w:rsidR="00E83DF0" w:rsidRPr="00DF251A" w:rsidRDefault="00E83DF0" w:rsidP="00DA0E95">
      <w:pPr>
        <w:pStyle w:val="Kop1"/>
        <w:keepNext w:val="0"/>
        <w:rPr>
          <w:color w:val="C7502E"/>
        </w:rPr>
      </w:pPr>
      <w:r w:rsidRPr="00DF251A">
        <w:rPr>
          <w:color w:val="C7502E"/>
        </w:rPr>
        <w:t xml:space="preserve">Sollicitatieformulier SAM </w:t>
      </w:r>
    </w:p>
    <w:p w14:paraId="63616AD6" w14:textId="77777777" w:rsidR="00DA0E95" w:rsidRPr="00DF251A" w:rsidRDefault="00DA0E95" w:rsidP="00204FC5">
      <w:pPr>
        <w:pStyle w:val="Kop3"/>
        <w:spacing w:before="0"/>
        <w:rPr>
          <w:color w:val="C7502E"/>
        </w:rPr>
      </w:pPr>
      <w:r w:rsidRPr="00DF251A">
        <w:rPr>
          <w:color w:val="C7502E"/>
        </w:rPr>
        <w:t>Medewerker onderzoek en praktijkontwikkeling politiserend sociaal werk</w:t>
      </w:r>
    </w:p>
    <w:p w14:paraId="2B4C6C9C" w14:textId="77777777" w:rsidR="00E83DF0" w:rsidRDefault="00E83DF0"/>
    <w:p w14:paraId="2DEF607C" w14:textId="77777777" w:rsidR="00E83DF0" w:rsidRDefault="000557E3" w:rsidP="001614C4">
      <w:pPr>
        <w:spacing w:after="0"/>
      </w:pPr>
      <w:r>
        <w:t>Fijn dat je bij SAM solliciteert!</w:t>
      </w:r>
    </w:p>
    <w:p w14:paraId="53553748" w14:textId="77777777" w:rsidR="000557E3" w:rsidRDefault="000557E3" w:rsidP="00DA0E95">
      <w:r w:rsidRPr="00204FC5">
        <w:rPr>
          <w:b/>
          <w:bCs/>
        </w:rPr>
        <w:t xml:space="preserve">Stuur dit ingevuld document samen met een CV of filmpje waarin je je competenties toelicht naar </w:t>
      </w:r>
      <w:hyperlink r:id="rId8" w:history="1">
        <w:r w:rsidRPr="00204FC5">
          <w:rPr>
            <w:rStyle w:val="Hyperlink"/>
            <w:b/>
            <w:bCs/>
            <w:color w:val="auto"/>
          </w:rPr>
          <w:t>info@samvzw.be</w:t>
        </w:r>
      </w:hyperlink>
      <w:r w:rsidR="00782448" w:rsidRPr="001614C4">
        <w:rPr>
          <w:rStyle w:val="Hyperlink"/>
          <w:color w:val="auto"/>
          <w:u w:val="none"/>
        </w:rPr>
        <w:t>, ten laatste op 4 maart 2022</w:t>
      </w:r>
      <w:r>
        <w:t xml:space="preserve">. Het is de bedoeling om overal in </w:t>
      </w:r>
      <w:r w:rsidR="00055767">
        <w:t>beknopt</w:t>
      </w:r>
      <w:r>
        <w:t xml:space="preserve"> te antwoorden.</w:t>
      </w:r>
    </w:p>
    <w:p w14:paraId="0736B4E1" w14:textId="77777777" w:rsidR="000557E3" w:rsidRDefault="000557E3" w:rsidP="001614C4">
      <w:pPr>
        <w:spacing w:after="0"/>
      </w:pPr>
      <w:r>
        <w:t xml:space="preserve">Heb je vragen? Aarzel niet om ons te bellen op </w:t>
      </w:r>
      <w:r w:rsidR="008B5250" w:rsidRPr="008B5250">
        <w:t xml:space="preserve">+32 </w:t>
      </w:r>
      <w:r w:rsidR="00DA440E">
        <w:t>473 322 041</w:t>
      </w:r>
      <w:r w:rsidR="00DA0E95">
        <w:t>.</w:t>
      </w:r>
    </w:p>
    <w:p w14:paraId="58C5C88B" w14:textId="77777777" w:rsidR="000557E3" w:rsidRDefault="000557E3" w:rsidP="001614C4">
      <w:pPr>
        <w:spacing w:after="0"/>
      </w:pPr>
      <w:r>
        <w:t xml:space="preserve">De gevraagde informatie </w:t>
      </w:r>
      <w:r w:rsidR="00DA0E95">
        <w:t xml:space="preserve">wordt </w:t>
      </w:r>
      <w:r>
        <w:t>uitsluitend intern en vertrouwelijk behandeld.</w:t>
      </w:r>
    </w:p>
    <w:p w14:paraId="36AB6E2A" w14:textId="77777777" w:rsidR="000557E3" w:rsidRDefault="000557E3" w:rsidP="000557E3">
      <w:r>
        <w:t>Dankjewel!</w:t>
      </w:r>
    </w:p>
    <w:p w14:paraId="69AE09C9" w14:textId="77777777" w:rsidR="00E83DF0" w:rsidRPr="00055767" w:rsidRDefault="000557E3">
      <w:pPr>
        <w:rPr>
          <w:color w:val="767171" w:themeColor="background2" w:themeShade="80"/>
        </w:rPr>
      </w:pPr>
      <w:r w:rsidRPr="00003134">
        <w:rPr>
          <w:b/>
          <w:bCs/>
        </w:rPr>
        <w:t>Datum:</w:t>
      </w:r>
      <w:r>
        <w:t xml:space="preserve"> </w:t>
      </w:r>
      <w:sdt>
        <w:sdtPr>
          <w:id w:val="-1517844745"/>
          <w:placeholder>
            <w:docPart w:val="8EC719308EE54364B9FB68B96CFD7EBD"/>
          </w:placeholder>
          <w:showingPlcHdr/>
          <w:date>
            <w:dateFormat w:val="d/MM/yyyy"/>
            <w:lid w:val="nl-BE"/>
            <w:storeMappedDataAs w:val="dateTime"/>
            <w:calendar w:val="gregorian"/>
          </w:date>
        </w:sdtPr>
        <w:sdtEndPr>
          <w:rPr>
            <w:color w:val="767171" w:themeColor="background2" w:themeShade="80"/>
          </w:rPr>
        </w:sdtEndPr>
        <w:sdtContent>
          <w:r w:rsidR="0019316C" w:rsidRPr="00055767">
            <w:rPr>
              <w:rStyle w:val="Tekstvantijdelijkeaanduiding"/>
              <w:color w:val="767171" w:themeColor="background2" w:themeShade="80"/>
            </w:rPr>
            <w:t>Klik of tik om een datum in te voeren.</w:t>
          </w:r>
        </w:sdtContent>
      </w:sdt>
    </w:p>
    <w:p w14:paraId="54BA5DA1" w14:textId="77777777" w:rsidR="00003134" w:rsidRPr="00003134" w:rsidRDefault="00E83DF0" w:rsidP="00003134">
      <w:pPr>
        <w:pStyle w:val="Kop2"/>
      </w:pPr>
      <w:r w:rsidRPr="00003134">
        <w:t>IDENTITEIT EN ALGEMENE GEGEVENS</w:t>
      </w:r>
    </w:p>
    <w:p w14:paraId="0CA6BBC3" w14:textId="77777777" w:rsidR="00547DBF" w:rsidRDefault="00E83DF0">
      <w:r w:rsidRPr="00D97F28">
        <w:rPr>
          <w:b/>
          <w:bCs/>
        </w:rPr>
        <w:t>Naam:</w:t>
      </w:r>
      <w:r w:rsidR="00732443">
        <w:rPr>
          <w:b/>
          <w:bCs/>
        </w:rPr>
        <w:t xml:space="preserve"> </w:t>
      </w:r>
      <w:sdt>
        <w:sdtPr>
          <w:alias w:val="Klik of tik om tekst in te voeren"/>
          <w:tag w:val="Klik of tik om tekst in te voeren"/>
          <w:id w:val="-454333115"/>
          <w:placeholder>
            <w:docPart w:val="30A65953BC934D549AE2B42ED3CDD4F1"/>
          </w:placeholder>
          <w:showingPlcHdr/>
        </w:sdtPr>
        <w:sdtEndPr/>
        <w:sdtContent>
          <w:r w:rsidR="0019316C" w:rsidRPr="00055767">
            <w:rPr>
              <w:rStyle w:val="Tekstvantijdelijkeaanduiding"/>
              <w:color w:val="767171" w:themeColor="background2" w:themeShade="80"/>
            </w:rPr>
            <w:t>Klik of tik om tekst in te voeren.</w:t>
          </w:r>
        </w:sdtContent>
      </w:sdt>
    </w:p>
    <w:p w14:paraId="737DEC3F" w14:textId="77777777" w:rsidR="00E83DF0" w:rsidRDefault="00E83DF0">
      <w:r w:rsidRPr="00D97F28">
        <w:rPr>
          <w:b/>
          <w:bCs/>
        </w:rPr>
        <w:t>Adres:</w:t>
      </w:r>
      <w:r>
        <w:t xml:space="preserve"> </w:t>
      </w:r>
      <w:sdt>
        <w:sdtPr>
          <w:alias w:val="Klik of tik om tekst in te voeren"/>
          <w:tag w:val="Klik of tik om tekst in te voeren"/>
          <w:id w:val="1491521754"/>
          <w:placeholder>
            <w:docPart w:val="6BE99287A3744B4EBDD8F6B9A1C2BB8D"/>
          </w:placeholder>
          <w:showingPlcHdr/>
        </w:sdtPr>
        <w:sdtEndPr/>
        <w:sdtContent>
          <w:r w:rsidR="0019316C" w:rsidRPr="00055767">
            <w:rPr>
              <w:rStyle w:val="Tekstvantijdelijkeaanduiding"/>
              <w:color w:val="767171" w:themeColor="background2" w:themeShade="80"/>
            </w:rPr>
            <w:t>Klik of tik om tekst in te voeren.</w:t>
          </w:r>
        </w:sdtContent>
      </w:sdt>
    </w:p>
    <w:p w14:paraId="40DD26DF" w14:textId="77777777" w:rsidR="00E83DF0" w:rsidRDefault="00E83DF0">
      <w:r w:rsidRPr="00D97F28">
        <w:rPr>
          <w:b/>
          <w:bCs/>
        </w:rPr>
        <w:t>Geboortedatum:</w:t>
      </w:r>
      <w:r>
        <w:t xml:space="preserve"> </w:t>
      </w:r>
      <w:sdt>
        <w:sdtPr>
          <w:id w:val="654120152"/>
          <w:placeholder>
            <w:docPart w:val="8EC719308EE54364B9FB68B96CFD7EBD"/>
          </w:placeholder>
          <w:showingPlcHdr/>
          <w:date w:fullDate="1964-06-20T00:00:00Z"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19316C" w:rsidRPr="00055767">
            <w:rPr>
              <w:rStyle w:val="Tekstvantijdelijkeaanduiding"/>
              <w:color w:val="767171" w:themeColor="background2" w:themeShade="80"/>
            </w:rPr>
            <w:t>Klik of tik om een datum in te voeren.</w:t>
          </w:r>
        </w:sdtContent>
      </w:sdt>
    </w:p>
    <w:p w14:paraId="7F2907C2" w14:textId="77777777" w:rsidR="00E83DF0" w:rsidRPr="0019316C" w:rsidRDefault="00E83DF0">
      <w:r w:rsidRPr="0019316C">
        <w:rPr>
          <w:b/>
          <w:bCs/>
        </w:rPr>
        <w:t>E-mailadres:</w:t>
      </w:r>
      <w:r w:rsidRPr="0019316C">
        <w:t xml:space="preserve"> </w:t>
      </w:r>
      <w:sdt>
        <w:sdtPr>
          <w:alias w:val="Klik of tik om tekst in te voeren"/>
          <w:tag w:val="Klik of tik om tekst in te voeren"/>
          <w:id w:val="986979927"/>
          <w:placeholder>
            <w:docPart w:val="727480BBB28144D9B97A702CEFEC5EC0"/>
          </w:placeholder>
          <w:showingPlcHdr/>
        </w:sdtPr>
        <w:sdtEndPr/>
        <w:sdtContent>
          <w:r w:rsidR="0019316C" w:rsidRPr="00055767">
            <w:rPr>
              <w:rStyle w:val="Tekstvantijdelijkeaanduiding"/>
              <w:color w:val="767171" w:themeColor="background2" w:themeShade="80"/>
            </w:rPr>
            <w:t>Klik of tik om tekst in te voeren.</w:t>
          </w:r>
        </w:sdtContent>
      </w:sdt>
    </w:p>
    <w:p w14:paraId="641B9A01" w14:textId="77777777" w:rsidR="00E83DF0" w:rsidRDefault="00E83DF0">
      <w:r w:rsidRPr="00D97F28">
        <w:rPr>
          <w:b/>
          <w:bCs/>
        </w:rPr>
        <w:t>Telefoonnummer:</w:t>
      </w:r>
      <w:r w:rsidRPr="0019316C">
        <w:t xml:space="preserve"> </w:t>
      </w:r>
      <w:sdt>
        <w:sdtPr>
          <w:alias w:val="Klik of tik om tekst in te voeren"/>
          <w:tag w:val="Klik of tik om tekst in te voeren"/>
          <w:id w:val="955758287"/>
          <w:placeholder>
            <w:docPart w:val="DDFE226E901D401E9639384B1E7780A5"/>
          </w:placeholder>
          <w:showingPlcHdr/>
        </w:sdtPr>
        <w:sdtEndPr/>
        <w:sdtContent>
          <w:r w:rsidR="0019316C" w:rsidRPr="00055767">
            <w:rPr>
              <w:rStyle w:val="Tekstvantijdelijkeaanduiding"/>
              <w:color w:val="767171" w:themeColor="background2" w:themeShade="80"/>
            </w:rPr>
            <w:t>Klik of tik om tekst in te voeren.</w:t>
          </w:r>
        </w:sdtContent>
      </w:sdt>
    </w:p>
    <w:p w14:paraId="11F0145F" w14:textId="77777777" w:rsidR="00E83DF0" w:rsidRDefault="00E83DF0">
      <w:r w:rsidRPr="00D97F28">
        <w:rPr>
          <w:b/>
          <w:bCs/>
        </w:rPr>
        <w:t>Basisopleiding(en):</w:t>
      </w:r>
      <w:r>
        <w:t xml:space="preserve"> </w:t>
      </w:r>
      <w:sdt>
        <w:sdtPr>
          <w:alias w:val="Klik of tik om tekst in te voeren"/>
          <w:tag w:val="Klik of tik om tekst in te voeren"/>
          <w:id w:val="-280343025"/>
          <w:placeholder>
            <w:docPart w:val="265EED0DF85B48179E50802A763BB571"/>
          </w:placeholder>
          <w:showingPlcHdr/>
        </w:sdtPr>
        <w:sdtEndPr/>
        <w:sdtContent>
          <w:r w:rsidR="0019316C" w:rsidRPr="00055767">
            <w:rPr>
              <w:rStyle w:val="Tekstvantijdelijkeaanduiding"/>
              <w:color w:val="767171" w:themeColor="background2" w:themeShade="80"/>
            </w:rPr>
            <w:t>Klik of tik om tekst in te voeren.</w:t>
          </w:r>
        </w:sdtContent>
      </w:sdt>
    </w:p>
    <w:p w14:paraId="424A4B97" w14:textId="77777777" w:rsidR="00E83DF0" w:rsidRDefault="00E83DF0">
      <w:r w:rsidRPr="00D97F28">
        <w:rPr>
          <w:b/>
          <w:bCs/>
        </w:rPr>
        <w:t>Bijkomende opleiding</w:t>
      </w:r>
      <w:r w:rsidR="0019316C">
        <w:rPr>
          <w:b/>
          <w:bCs/>
        </w:rPr>
        <w:t xml:space="preserve">: </w:t>
      </w:r>
      <w:sdt>
        <w:sdtPr>
          <w:alias w:val="Klik of tik om tekst in te voeren"/>
          <w:tag w:val="Klik of tik om tekst in te voeren"/>
          <w:id w:val="1173534206"/>
          <w:placeholder>
            <w:docPart w:val="DBC605062C794A79B94CC6B143844D95"/>
          </w:placeholder>
          <w:showingPlcHdr/>
        </w:sdtPr>
        <w:sdtEndPr/>
        <w:sdtContent>
          <w:r w:rsidR="0019316C" w:rsidRPr="00055767">
            <w:rPr>
              <w:rStyle w:val="Tekstvantijdelijkeaanduiding"/>
              <w:color w:val="767171" w:themeColor="background2" w:themeShade="80"/>
            </w:rPr>
            <w:t>Klik of tik om tekst in te voeren.</w:t>
          </w:r>
        </w:sdtContent>
      </w:sdt>
    </w:p>
    <w:p w14:paraId="3742B9D8" w14:textId="77777777" w:rsidR="00E83DF0" w:rsidRDefault="000557E3" w:rsidP="00003134">
      <w:pPr>
        <w:pStyle w:val="Kop2"/>
      </w:pPr>
      <w:r>
        <w:t>FUNCTIE WAARVOOR JE SOLLICITEERT</w:t>
      </w:r>
      <w:r w:rsidR="00B260C9">
        <w:t>:</w:t>
      </w:r>
    </w:p>
    <w:p w14:paraId="15E07315" w14:textId="77777777" w:rsidR="000557E3" w:rsidRPr="00204FC5" w:rsidRDefault="00F71068" w:rsidP="000557E3">
      <w:pPr>
        <w:rPr>
          <w:b/>
          <w:bCs/>
        </w:rPr>
      </w:pPr>
      <w:sdt>
        <w:sdtPr>
          <w:rPr>
            <w:b/>
            <w:bCs/>
          </w:rPr>
          <w:alias w:val="Klik of tik om tekst in te voeren"/>
          <w:tag w:val="Klik of tik om tekst in te voeren"/>
          <w:id w:val="1791245936"/>
          <w:placeholder>
            <w:docPart w:val="29E2D08E5AAE4BD08CB7703BA4DE8263"/>
          </w:placeholder>
        </w:sdtPr>
        <w:sdtEndPr/>
        <w:sdtContent>
          <w:r w:rsidR="000104BF" w:rsidRPr="00204FC5">
            <w:rPr>
              <w:b/>
              <w:bCs/>
            </w:rPr>
            <w:t>Projectmedewerker onderzoek en praktijkontwikkeling PARKS</w:t>
          </w:r>
        </w:sdtContent>
      </w:sdt>
      <w:r w:rsidR="000104BF" w:rsidRPr="00204FC5">
        <w:rPr>
          <w:b/>
          <w:bCs/>
        </w:rPr>
        <w:tab/>
      </w:r>
    </w:p>
    <w:p w14:paraId="5EAB9769" w14:textId="77777777" w:rsidR="000104BF" w:rsidRDefault="000104BF" w:rsidP="000557E3">
      <w:r>
        <w:t>Via welke website of nieuwsbrief kreeg je het vacaturebericht? Of was het via een andere weg?</w:t>
      </w:r>
    </w:p>
    <w:p w14:paraId="77DC8C7B" w14:textId="77777777" w:rsidR="000104BF" w:rsidRDefault="00F71068" w:rsidP="000557E3">
      <w:sdt>
        <w:sdtPr>
          <w:alias w:val="Klik of tik om tekst in te voeren"/>
          <w:tag w:val="Klik of tik om tekst in te voeren"/>
          <w:id w:val="-1736766583"/>
          <w:placeholder>
            <w:docPart w:val="1F6F8E11AEF1472495CF5E4D242B24F2"/>
          </w:placeholder>
          <w:showingPlcHdr/>
        </w:sdtPr>
        <w:sdtEndPr/>
        <w:sdtContent>
          <w:r w:rsidR="000104BF" w:rsidRPr="00055767">
            <w:rPr>
              <w:rStyle w:val="Tekstvantijdelijkeaanduiding"/>
              <w:color w:val="767171" w:themeColor="background2" w:themeShade="80"/>
            </w:rPr>
            <w:t>Klik of tik om tekst in te voeren.</w:t>
          </w:r>
        </w:sdtContent>
      </w:sdt>
    </w:p>
    <w:p w14:paraId="630635C1" w14:textId="77777777" w:rsidR="0019316C" w:rsidRPr="0019316C" w:rsidRDefault="000557E3" w:rsidP="00003134">
      <w:pPr>
        <w:pStyle w:val="Kop2"/>
      </w:pPr>
      <w:r w:rsidRPr="00003134">
        <w:t>MOTIVATIE</w:t>
      </w:r>
    </w:p>
    <w:p w14:paraId="00491CB0" w14:textId="77777777" w:rsidR="008B5250" w:rsidRDefault="000557E3" w:rsidP="000557E3">
      <w:r>
        <w:t>Wat trekt jou aan bij deze vacature?</w:t>
      </w:r>
    </w:p>
    <w:p w14:paraId="0FDE2AD0" w14:textId="77777777" w:rsidR="000557E3" w:rsidRDefault="00F71068" w:rsidP="000557E3">
      <w:sdt>
        <w:sdtPr>
          <w:alias w:val="Klik of tik om tekst in te voeren"/>
          <w:tag w:val="Klik of tik om tekst in te voeren"/>
          <w:id w:val="-1720424539"/>
          <w:placeholder>
            <w:docPart w:val="C14624FFDF80421EAF9C03C89B143982"/>
          </w:placeholder>
          <w:showingPlcHdr/>
        </w:sdtPr>
        <w:sdtEndPr/>
        <w:sdtContent>
          <w:r w:rsidR="0019316C" w:rsidRPr="00055767">
            <w:rPr>
              <w:rStyle w:val="Tekstvantijdelijkeaanduiding"/>
              <w:color w:val="767171" w:themeColor="background2" w:themeShade="80"/>
            </w:rPr>
            <w:t>Klik of tik om tekst in te voeren.</w:t>
          </w:r>
        </w:sdtContent>
      </w:sdt>
    </w:p>
    <w:p w14:paraId="591D1ABF" w14:textId="77777777" w:rsidR="008B5250" w:rsidRDefault="008B5250">
      <w:pPr>
        <w:rPr>
          <w:rFonts w:eastAsiaTheme="majorEastAsia" w:cstheme="majorBidi"/>
          <w:b/>
          <w:color w:val="00A183"/>
          <w:sz w:val="28"/>
          <w:szCs w:val="26"/>
        </w:rPr>
      </w:pPr>
      <w:r>
        <w:br w:type="page"/>
      </w:r>
    </w:p>
    <w:p w14:paraId="4C97E789" w14:textId="77777777" w:rsidR="000557E3" w:rsidRDefault="000557E3" w:rsidP="00A31925">
      <w:pPr>
        <w:pStyle w:val="Kop2"/>
      </w:pPr>
      <w:r w:rsidRPr="00A31925">
        <w:lastRenderedPageBreak/>
        <w:t>COMPETENTIES</w:t>
      </w:r>
    </w:p>
    <w:p w14:paraId="7A9A5020" w14:textId="77777777" w:rsidR="000557E3" w:rsidRPr="00DF251A" w:rsidRDefault="000557E3" w:rsidP="00A31925">
      <w:pPr>
        <w:pStyle w:val="Kop3"/>
        <w:rPr>
          <w:color w:val="C7502E"/>
        </w:rPr>
      </w:pPr>
      <w:r w:rsidRPr="00DF251A">
        <w:rPr>
          <w:color w:val="C7502E"/>
        </w:rPr>
        <w:t>Geef twee voorbeelden van professionele verwezenlijkingen en licht beknopt toe:</w:t>
      </w:r>
    </w:p>
    <w:p w14:paraId="0D00E845" w14:textId="77777777" w:rsidR="000557E3" w:rsidRDefault="000557E3" w:rsidP="000557E3">
      <w:pPr>
        <w:pStyle w:val="Lijstalinea"/>
        <w:numPr>
          <w:ilvl w:val="0"/>
          <w:numId w:val="4"/>
        </w:numPr>
      </w:pPr>
      <w:r>
        <w:t xml:space="preserve">Welke competenties heb je hierbij </w:t>
      </w:r>
      <w:r w:rsidR="00782448">
        <w:t>in</w:t>
      </w:r>
      <w:r>
        <w:t xml:space="preserve">gezet? Dit kan </w:t>
      </w:r>
      <w:r w:rsidR="00782448">
        <w:t xml:space="preserve">gaan </w:t>
      </w:r>
      <w:r>
        <w:t xml:space="preserve">over competenties die in onze vacature vermeld staan </w:t>
      </w:r>
      <w:r w:rsidR="00782448">
        <w:t xml:space="preserve">of over </w:t>
      </w:r>
      <w:r>
        <w:t>andere competenties die volgens jou relevant zijn.</w:t>
      </w:r>
    </w:p>
    <w:p w14:paraId="76DB504B" w14:textId="77777777" w:rsidR="000557E3" w:rsidRDefault="000557E3" w:rsidP="000557E3">
      <w:pPr>
        <w:pStyle w:val="Lijstalinea"/>
        <w:numPr>
          <w:ilvl w:val="0"/>
          <w:numId w:val="4"/>
        </w:numPr>
      </w:pPr>
      <w:r>
        <w:t>Omschrijf de situatie (vb. voor welke werkgever, wat was jouw opdracht?)</w:t>
      </w:r>
    </w:p>
    <w:p w14:paraId="56A4340C" w14:textId="77777777" w:rsidR="000557E3" w:rsidRDefault="000557E3" w:rsidP="000557E3">
      <w:pPr>
        <w:pStyle w:val="Lijstalinea"/>
        <w:numPr>
          <w:ilvl w:val="0"/>
          <w:numId w:val="4"/>
        </w:numPr>
      </w:pPr>
      <w:r>
        <w:t>Wat was het doel van deze opdracht?</w:t>
      </w:r>
    </w:p>
    <w:p w14:paraId="746D924A" w14:textId="77777777" w:rsidR="000557E3" w:rsidRDefault="000557E3" w:rsidP="000557E3">
      <w:pPr>
        <w:pStyle w:val="Lijstalinea"/>
        <w:numPr>
          <w:ilvl w:val="0"/>
          <w:numId w:val="4"/>
        </w:numPr>
      </w:pPr>
      <w:r>
        <w:t>Aanpak: hoe heb je deze opdracht aangepakt? Wie heb je betrokken?</w:t>
      </w:r>
    </w:p>
    <w:p w14:paraId="2A920A3C" w14:textId="77777777" w:rsidR="006E0A80" w:rsidRDefault="000557E3" w:rsidP="008B5250">
      <w:pPr>
        <w:pStyle w:val="Lijstalinea"/>
        <w:numPr>
          <w:ilvl w:val="0"/>
          <w:numId w:val="4"/>
        </w:numPr>
      </w:pPr>
      <w:r>
        <w:t>Wat was het resultaat?</w:t>
      </w:r>
    </w:p>
    <w:p w14:paraId="3F9F6242" w14:textId="77777777" w:rsidR="008B5250" w:rsidRDefault="008B5250" w:rsidP="008B5250">
      <w:pPr>
        <w:pStyle w:val="Lijstalinea"/>
      </w:pPr>
    </w:p>
    <w:tbl>
      <w:tblPr>
        <w:tblStyle w:val="Tabelraster"/>
        <w:tblW w:w="9356" w:type="dxa"/>
        <w:tblInd w:w="-5" w:type="dxa"/>
        <w:tblLook w:val="04A0" w:firstRow="1" w:lastRow="0" w:firstColumn="1" w:lastColumn="0" w:noHBand="0" w:noVBand="1"/>
      </w:tblPr>
      <w:tblGrid>
        <w:gridCol w:w="4771"/>
        <w:gridCol w:w="4585"/>
      </w:tblGrid>
      <w:tr w:rsidR="006E0A80" w14:paraId="0BA93486" w14:textId="77777777" w:rsidTr="00C10697">
        <w:trPr>
          <w:trHeight w:val="680"/>
        </w:trPr>
        <w:tc>
          <w:tcPr>
            <w:tcW w:w="4771" w:type="dxa"/>
            <w:vAlign w:val="center"/>
          </w:tcPr>
          <w:p w14:paraId="60895C3C" w14:textId="77777777" w:rsidR="008B5250" w:rsidRPr="008B5250" w:rsidRDefault="006E0A80" w:rsidP="008B5250">
            <w:pPr>
              <w:pStyle w:val="Kop2"/>
              <w:outlineLvl w:val="1"/>
            </w:pPr>
            <w:r>
              <w:t>VERWEZENLIJKING 1</w:t>
            </w:r>
          </w:p>
        </w:tc>
        <w:tc>
          <w:tcPr>
            <w:tcW w:w="4585" w:type="dxa"/>
            <w:vAlign w:val="center"/>
          </w:tcPr>
          <w:p w14:paraId="10A456F8" w14:textId="77777777" w:rsidR="006E0A80" w:rsidRDefault="00F71068" w:rsidP="006E0A80">
            <w:sdt>
              <w:sdtPr>
                <w:alias w:val="Klik of tik om tekst in te voeren"/>
                <w:tag w:val="Klik of tik om tekst in te voeren"/>
                <w:id w:val="10115457"/>
                <w:placeholder>
                  <w:docPart w:val="730C8E70921F446987118FB734B9EC04"/>
                </w:placeholder>
                <w:showingPlcHdr/>
              </w:sdtPr>
              <w:sdtEndPr/>
              <w:sdtContent>
                <w:r w:rsidR="007F150B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6E0A80" w14:paraId="099F2920" w14:textId="77777777" w:rsidTr="00C10697">
        <w:trPr>
          <w:trHeight w:val="680"/>
        </w:trPr>
        <w:tc>
          <w:tcPr>
            <w:tcW w:w="9356" w:type="dxa"/>
            <w:gridSpan w:val="2"/>
            <w:vAlign w:val="center"/>
          </w:tcPr>
          <w:p w14:paraId="7550B6A4" w14:textId="77777777" w:rsidR="006E0A80" w:rsidRPr="006E0A80" w:rsidRDefault="006E0A80" w:rsidP="006E0A80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Ingezette competenties:</w:t>
            </w:r>
          </w:p>
          <w:p w14:paraId="347BBA19" w14:textId="77777777" w:rsidR="006E0A80" w:rsidRDefault="00F71068" w:rsidP="006E0A80">
            <w:sdt>
              <w:sdtPr>
                <w:alias w:val="Klik of tik om tekst in te voeren"/>
                <w:tag w:val="Klik of tik om tekst in te voeren"/>
                <w:id w:val="563836984"/>
                <w:placeholder>
                  <w:docPart w:val="94AC9CE5CCEF48F8BB4E53388F8CE2E6"/>
                </w:placeholder>
                <w:showingPlcHdr/>
              </w:sdtPr>
              <w:sdtEndPr/>
              <w:sdtContent>
                <w:r w:rsidR="007F150B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6E0A80" w14:paraId="012DED59" w14:textId="77777777" w:rsidTr="00C10697">
        <w:trPr>
          <w:trHeight w:val="680"/>
        </w:trPr>
        <w:tc>
          <w:tcPr>
            <w:tcW w:w="9356" w:type="dxa"/>
            <w:gridSpan w:val="2"/>
            <w:vAlign w:val="center"/>
          </w:tcPr>
          <w:p w14:paraId="39F97483" w14:textId="77777777" w:rsidR="006E0A80" w:rsidRPr="006E0A80" w:rsidRDefault="006E0A80" w:rsidP="006E0A80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Situatieomschrijving:</w:t>
            </w:r>
          </w:p>
          <w:p w14:paraId="31F78ECC" w14:textId="77777777" w:rsidR="006E0A80" w:rsidRDefault="00F71068" w:rsidP="006E0A80">
            <w:sdt>
              <w:sdtPr>
                <w:alias w:val="Klik of tik om tekst in te voeren"/>
                <w:tag w:val="Klik of tik om tekst in te voeren"/>
                <w:id w:val="1663901321"/>
                <w:placeholder>
                  <w:docPart w:val="F9D13F089594419AB15DFCA4B2FE965A"/>
                </w:placeholder>
                <w:showingPlcHdr/>
              </w:sdtPr>
              <w:sdtEndPr/>
              <w:sdtContent>
                <w:r w:rsidR="007F150B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6E0A80" w14:paraId="41E8010D" w14:textId="77777777" w:rsidTr="00C10697">
        <w:trPr>
          <w:trHeight w:val="680"/>
        </w:trPr>
        <w:tc>
          <w:tcPr>
            <w:tcW w:w="9356" w:type="dxa"/>
            <w:gridSpan w:val="2"/>
            <w:vAlign w:val="center"/>
          </w:tcPr>
          <w:p w14:paraId="59F71C83" w14:textId="77777777" w:rsidR="006E0A80" w:rsidRPr="001614C4" w:rsidRDefault="006E0A80" w:rsidP="006E0A80">
            <w:pPr>
              <w:rPr>
                <w:b/>
                <w:bCs/>
                <w:color w:val="767171" w:themeColor="background2" w:themeShade="80"/>
              </w:rPr>
            </w:pPr>
            <w:r w:rsidRPr="006E0A80">
              <w:rPr>
                <w:b/>
                <w:bCs/>
              </w:rPr>
              <w:t>Doel:</w:t>
            </w:r>
          </w:p>
          <w:sdt>
            <w:sdtPr>
              <w:rPr>
                <w:color w:val="767171" w:themeColor="background2" w:themeShade="80"/>
              </w:rPr>
              <w:alias w:val="Klik of tik om tekst in te voeren"/>
              <w:tag w:val="Klik of tik om tekst in te voeren"/>
              <w:id w:val="-1479600095"/>
              <w:placeholder>
                <w:docPart w:val="892324A364234EEF86CE39B3F8531729"/>
              </w:placeholder>
            </w:sdtPr>
            <w:sdtEndPr>
              <w:rPr>
                <w:color w:val="auto"/>
              </w:rPr>
            </w:sdtEndPr>
            <w:sdtContent>
              <w:p w14:paraId="780DBBBC" w14:textId="77777777" w:rsidR="006E0A80" w:rsidRDefault="00F71068" w:rsidP="007F150B">
                <w:sdt>
                  <w:sdtPr>
                    <w:rPr>
                      <w:color w:val="767171" w:themeColor="background2" w:themeShade="80"/>
                    </w:rPr>
                    <w:alias w:val="Klik of tik om tekst in te voeren"/>
                    <w:tag w:val="Klik of tik om tekst in te voeren"/>
                    <w:id w:val="-1734307829"/>
                    <w:placeholder>
                      <w:docPart w:val="C775FA9A4A51469888FB261B281970A5"/>
                    </w:placeholder>
                    <w:showingPlcHdr/>
                  </w:sdtPr>
                  <w:sdtEndPr>
                    <w:rPr>
                      <w:color w:val="auto"/>
                    </w:rPr>
                  </w:sdtEndPr>
                  <w:sdtContent>
                    <w:r w:rsidR="007F150B" w:rsidRPr="001614C4">
                      <w:rPr>
                        <w:rStyle w:val="Tekstvantijdelijkeaanduiding"/>
                        <w:color w:val="767171" w:themeColor="background2" w:themeShade="80"/>
                      </w:rPr>
                      <w:t>Klik of tik om tekst in te voeren.</w:t>
                    </w:r>
                  </w:sdtContent>
                </w:sdt>
              </w:p>
            </w:sdtContent>
          </w:sdt>
        </w:tc>
      </w:tr>
      <w:tr w:rsidR="006E0A80" w14:paraId="70040174" w14:textId="77777777" w:rsidTr="00C10697">
        <w:trPr>
          <w:trHeight w:val="680"/>
        </w:trPr>
        <w:tc>
          <w:tcPr>
            <w:tcW w:w="9356" w:type="dxa"/>
            <w:gridSpan w:val="2"/>
            <w:vAlign w:val="center"/>
          </w:tcPr>
          <w:p w14:paraId="7C7D1CF8" w14:textId="77777777" w:rsidR="006E0A80" w:rsidRPr="006E0A80" w:rsidRDefault="006E0A80" w:rsidP="006E0A80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Aanpak:</w:t>
            </w:r>
          </w:p>
          <w:sdt>
            <w:sdtPr>
              <w:alias w:val="Klik of tik om tekst in te voeren"/>
              <w:tag w:val="Klik of tik om tekst in te voeren"/>
              <w:id w:val="-69820761"/>
              <w:placeholder>
                <w:docPart w:val="80B77168360541DD8328BCDCE2E8A99E"/>
              </w:placeholder>
              <w:showingPlcHdr/>
            </w:sdtPr>
            <w:sdtEndPr/>
            <w:sdtContent>
              <w:p w14:paraId="66CD60B6" w14:textId="77777777" w:rsidR="006E0A80" w:rsidRDefault="009E6805" w:rsidP="006E0A80">
                <w:r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p>
            </w:sdtContent>
          </w:sdt>
        </w:tc>
      </w:tr>
      <w:tr w:rsidR="006E0A80" w14:paraId="5B23A72E" w14:textId="77777777" w:rsidTr="00C10697">
        <w:trPr>
          <w:trHeight w:val="680"/>
        </w:trPr>
        <w:tc>
          <w:tcPr>
            <w:tcW w:w="9356" w:type="dxa"/>
            <w:gridSpan w:val="2"/>
            <w:vAlign w:val="center"/>
          </w:tcPr>
          <w:p w14:paraId="64B8A916" w14:textId="77777777" w:rsidR="009E6805" w:rsidRDefault="006E0A80" w:rsidP="006E0A80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Resulta</w:t>
            </w:r>
            <w:r w:rsidR="00366AEC">
              <w:rPr>
                <w:b/>
                <w:bCs/>
              </w:rPr>
              <w:t>at</w:t>
            </w:r>
          </w:p>
          <w:p w14:paraId="1B3BAB34" w14:textId="77777777" w:rsidR="00366AEC" w:rsidRPr="009E6805" w:rsidRDefault="00F71068" w:rsidP="006E0A80">
            <w:pPr>
              <w:rPr>
                <w:b/>
                <w:bCs/>
              </w:rPr>
            </w:pPr>
            <w:sdt>
              <w:sdtPr>
                <w:alias w:val="Klik of tik om tekst in te voeren"/>
                <w:tag w:val="Klik of tik om tekst in te voeren"/>
                <w:id w:val="-1532096109"/>
                <w:placeholder>
                  <w:docPart w:val="33DDCE65D9D14737A79074F0BE9D9D7B"/>
                </w:placeholder>
                <w:showingPlcHdr/>
              </w:sdtPr>
              <w:sdtEndPr/>
              <w:sdtContent>
                <w:r w:rsidR="00366AEC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</w:tbl>
    <w:p w14:paraId="01D17FE2" w14:textId="77777777" w:rsidR="006E0A80" w:rsidRDefault="006E0A80" w:rsidP="006E0A80">
      <w:pPr>
        <w:pStyle w:val="Lijstalinea"/>
      </w:pPr>
    </w:p>
    <w:tbl>
      <w:tblPr>
        <w:tblStyle w:val="Tabelraster"/>
        <w:tblW w:w="9356" w:type="dxa"/>
        <w:tblInd w:w="-5" w:type="dxa"/>
        <w:tblLook w:val="04A0" w:firstRow="1" w:lastRow="0" w:firstColumn="1" w:lastColumn="0" w:noHBand="0" w:noVBand="1"/>
      </w:tblPr>
      <w:tblGrid>
        <w:gridCol w:w="4771"/>
        <w:gridCol w:w="4585"/>
      </w:tblGrid>
      <w:tr w:rsidR="006E0A80" w14:paraId="6BC6E6C7" w14:textId="77777777" w:rsidTr="00C10697">
        <w:trPr>
          <w:trHeight w:val="680"/>
        </w:trPr>
        <w:tc>
          <w:tcPr>
            <w:tcW w:w="4771" w:type="dxa"/>
            <w:vAlign w:val="center"/>
          </w:tcPr>
          <w:p w14:paraId="5D23B15B" w14:textId="77777777" w:rsidR="006E0A80" w:rsidRDefault="006E0A80" w:rsidP="006F63FA">
            <w:pPr>
              <w:pStyle w:val="Kop2"/>
              <w:outlineLvl w:val="1"/>
            </w:pPr>
            <w:r>
              <w:t>VERWEZENLIJKING 2</w:t>
            </w:r>
          </w:p>
        </w:tc>
        <w:tc>
          <w:tcPr>
            <w:tcW w:w="4585" w:type="dxa"/>
            <w:vAlign w:val="center"/>
          </w:tcPr>
          <w:p w14:paraId="3D57C900" w14:textId="77777777" w:rsidR="006E0A80" w:rsidRDefault="00F71068" w:rsidP="006F63FA">
            <w:sdt>
              <w:sdtPr>
                <w:alias w:val="Klik of tik om tekst in te voeren"/>
                <w:tag w:val="Klik of tik om tekst in te voeren"/>
                <w:id w:val="-827675259"/>
                <w:placeholder>
                  <w:docPart w:val="9E154207C6F34505B1D9C316F826FCF6"/>
                </w:placeholder>
                <w:showingPlcHdr/>
              </w:sdtPr>
              <w:sdtEndPr/>
              <w:sdtContent>
                <w:r w:rsidR="006E0A80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6E0A80" w14:paraId="6BF5C34A" w14:textId="77777777" w:rsidTr="00C10697">
        <w:trPr>
          <w:trHeight w:val="680"/>
        </w:trPr>
        <w:tc>
          <w:tcPr>
            <w:tcW w:w="9356" w:type="dxa"/>
            <w:gridSpan w:val="2"/>
            <w:vAlign w:val="center"/>
          </w:tcPr>
          <w:p w14:paraId="48906212" w14:textId="77777777" w:rsidR="006E0A80" w:rsidRPr="006E0A80" w:rsidRDefault="006E0A80" w:rsidP="006F63FA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Ingezette competenties:</w:t>
            </w:r>
          </w:p>
          <w:p w14:paraId="660F1717" w14:textId="77777777" w:rsidR="006E0A80" w:rsidRDefault="00F71068" w:rsidP="006F63FA">
            <w:sdt>
              <w:sdtPr>
                <w:alias w:val="Klik of tik om tekst in te voeren"/>
                <w:tag w:val="Klik of tik om tekst in te voeren"/>
                <w:id w:val="804745258"/>
                <w:placeholder>
                  <w:docPart w:val="9E4A4F869EDA430EB06CF44373D8EAF0"/>
                </w:placeholder>
                <w:showingPlcHdr/>
              </w:sdtPr>
              <w:sdtEndPr/>
              <w:sdtContent>
                <w:r w:rsidR="006E0A80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6E0A80" w14:paraId="579AEB7C" w14:textId="77777777" w:rsidTr="00C10697">
        <w:trPr>
          <w:trHeight w:val="680"/>
        </w:trPr>
        <w:tc>
          <w:tcPr>
            <w:tcW w:w="9356" w:type="dxa"/>
            <w:gridSpan w:val="2"/>
            <w:vAlign w:val="center"/>
          </w:tcPr>
          <w:p w14:paraId="4E51EA57" w14:textId="77777777" w:rsidR="006E0A80" w:rsidRPr="006E0A80" w:rsidRDefault="006E0A80" w:rsidP="006F63FA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Situatieomschrijving:</w:t>
            </w:r>
          </w:p>
          <w:p w14:paraId="3797DA35" w14:textId="77777777" w:rsidR="006E0A80" w:rsidRDefault="00F71068" w:rsidP="006F63FA">
            <w:sdt>
              <w:sdtPr>
                <w:alias w:val="Klik of tik om tekst in te voeren"/>
                <w:tag w:val="Klik of tik om tekst in te voeren"/>
                <w:id w:val="1154188489"/>
                <w:placeholder>
                  <w:docPart w:val="BF2DD8E0F5064133ABBEA2BA84C42A7D"/>
                </w:placeholder>
                <w:showingPlcHdr/>
              </w:sdtPr>
              <w:sdtEndPr/>
              <w:sdtContent>
                <w:r w:rsidR="006E0A80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6E0A80" w14:paraId="55A94D91" w14:textId="77777777" w:rsidTr="00C10697">
        <w:trPr>
          <w:trHeight w:val="680"/>
        </w:trPr>
        <w:tc>
          <w:tcPr>
            <w:tcW w:w="9356" w:type="dxa"/>
            <w:gridSpan w:val="2"/>
            <w:vAlign w:val="center"/>
          </w:tcPr>
          <w:p w14:paraId="6D48D1C8" w14:textId="77777777" w:rsidR="006E0A80" w:rsidRPr="006E0A80" w:rsidRDefault="006E0A80" w:rsidP="006F63FA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Doel:</w:t>
            </w:r>
          </w:p>
          <w:p w14:paraId="1DA4C86A" w14:textId="77777777" w:rsidR="006E0A80" w:rsidRDefault="00F71068" w:rsidP="006F63FA">
            <w:sdt>
              <w:sdtPr>
                <w:alias w:val="Klik of tik om tekst in te voeren"/>
                <w:tag w:val="Klik of tik om tekst in te voeren"/>
                <w:id w:val="1894304763"/>
                <w:placeholder>
                  <w:docPart w:val="3793473DCC6547EE878150788B84895A"/>
                </w:placeholder>
                <w:showingPlcHdr/>
              </w:sdtPr>
              <w:sdtEndPr/>
              <w:sdtContent>
                <w:r w:rsidR="006E0A80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6E0A80" w14:paraId="4F9D7BB2" w14:textId="77777777" w:rsidTr="00C10697">
        <w:trPr>
          <w:trHeight w:val="680"/>
        </w:trPr>
        <w:tc>
          <w:tcPr>
            <w:tcW w:w="9356" w:type="dxa"/>
            <w:gridSpan w:val="2"/>
            <w:vAlign w:val="center"/>
          </w:tcPr>
          <w:p w14:paraId="5B11A351" w14:textId="77777777" w:rsidR="006E0A80" w:rsidRPr="006E0A80" w:rsidRDefault="006E0A80" w:rsidP="006F63FA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Aanpak:</w:t>
            </w:r>
          </w:p>
          <w:p w14:paraId="4EB34CFE" w14:textId="77777777" w:rsidR="006E0A80" w:rsidRDefault="00F71068" w:rsidP="006F63FA">
            <w:sdt>
              <w:sdtPr>
                <w:alias w:val="Klik of tik om tekst in te voeren"/>
                <w:tag w:val="Klik of tik om tekst in te voeren"/>
                <w:id w:val="-745569098"/>
                <w:placeholder>
                  <w:docPart w:val="0A20E142CF4C4DC28EF5F7A4C4DFB5D1"/>
                </w:placeholder>
                <w:showingPlcHdr/>
              </w:sdtPr>
              <w:sdtEndPr/>
              <w:sdtContent>
                <w:r w:rsidR="006E0A80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6E0A80" w14:paraId="107EF5FC" w14:textId="77777777" w:rsidTr="00C10697">
        <w:trPr>
          <w:trHeight w:val="680"/>
        </w:trPr>
        <w:tc>
          <w:tcPr>
            <w:tcW w:w="9356" w:type="dxa"/>
            <w:gridSpan w:val="2"/>
            <w:vAlign w:val="center"/>
          </w:tcPr>
          <w:p w14:paraId="679F4A2E" w14:textId="77777777" w:rsidR="006E0A80" w:rsidRPr="006E0A80" w:rsidRDefault="006E0A80" w:rsidP="006F63FA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Resultaat:</w:t>
            </w:r>
          </w:p>
          <w:p w14:paraId="64EDC3D7" w14:textId="77777777" w:rsidR="006E0A80" w:rsidRDefault="00F71068" w:rsidP="006F63FA">
            <w:sdt>
              <w:sdtPr>
                <w:alias w:val="Klik of tik om tekst in te voeren"/>
                <w:tag w:val="Klik of tik om tekst in te voeren"/>
                <w:id w:val="-1768843178"/>
                <w:placeholder>
                  <w:docPart w:val="956C7895D5924AE9AA2F63BAE56C2830"/>
                </w:placeholder>
                <w:showingPlcHdr/>
              </w:sdtPr>
              <w:sdtEndPr/>
              <w:sdtContent>
                <w:r w:rsidR="006E0A80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</w:tbl>
    <w:p w14:paraId="71AF8715" w14:textId="77777777" w:rsidR="006E0A80" w:rsidRDefault="006E0A80" w:rsidP="006E0A80">
      <w:pPr>
        <w:pStyle w:val="Lijstalinea"/>
      </w:pPr>
    </w:p>
    <w:p w14:paraId="75DE15DB" w14:textId="77777777" w:rsidR="006E0A80" w:rsidRDefault="006E0A80">
      <w:r>
        <w:br w:type="page"/>
      </w:r>
    </w:p>
    <w:p w14:paraId="63F95BAE" w14:textId="77777777" w:rsidR="00070F74" w:rsidRPr="00DF251A" w:rsidRDefault="006E0A80" w:rsidP="00003134">
      <w:pPr>
        <w:pStyle w:val="Kop3"/>
        <w:rPr>
          <w:color w:val="C7502E"/>
        </w:rPr>
      </w:pPr>
      <w:r w:rsidRPr="00DF251A">
        <w:rPr>
          <w:color w:val="C7502E"/>
        </w:rPr>
        <w:lastRenderedPageBreak/>
        <w:t xml:space="preserve">Rangschik </w:t>
      </w:r>
      <w:r w:rsidR="00B260C9" w:rsidRPr="00DF251A">
        <w:rPr>
          <w:color w:val="C7502E"/>
        </w:rPr>
        <w:t xml:space="preserve">de </w:t>
      </w:r>
      <w:r w:rsidRPr="00DF251A">
        <w:rPr>
          <w:color w:val="C7502E"/>
        </w:rPr>
        <w:t>volgende opdrachten in de tabel</w:t>
      </w:r>
    </w:p>
    <w:p w14:paraId="703F1C6B" w14:textId="77777777" w:rsidR="00003134" w:rsidRPr="00003134" w:rsidRDefault="00003134" w:rsidP="00003134">
      <w:pPr>
        <w:rPr>
          <w:lang w:eastAsia="nl-B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70F74" w14:paraId="27D66731" w14:textId="77777777" w:rsidTr="00003134">
        <w:trPr>
          <w:trHeight w:val="340"/>
        </w:trPr>
        <w:tc>
          <w:tcPr>
            <w:tcW w:w="4531" w:type="dxa"/>
          </w:tcPr>
          <w:p w14:paraId="40321887" w14:textId="77777777" w:rsidR="00070F74" w:rsidRDefault="00070F74" w:rsidP="00070F74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Het inzetten van digitale media</w:t>
            </w:r>
          </w:p>
        </w:tc>
        <w:tc>
          <w:tcPr>
            <w:tcW w:w="4531" w:type="dxa"/>
          </w:tcPr>
          <w:p w14:paraId="5CE3BCFF" w14:textId="77777777" w:rsidR="00070F74" w:rsidRDefault="00070F74" w:rsidP="00070F74">
            <w:pPr>
              <w:pStyle w:val="Lijstalinea"/>
              <w:numPr>
                <w:ilvl w:val="0"/>
                <w:numId w:val="6"/>
              </w:numPr>
              <w:rPr>
                <w:lang w:eastAsia="nl-BE"/>
              </w:rPr>
            </w:pPr>
            <w:r>
              <w:rPr>
                <w:lang w:eastAsia="nl-BE"/>
              </w:rPr>
              <w:t>Een artikel schrijven</w:t>
            </w:r>
          </w:p>
        </w:tc>
      </w:tr>
      <w:tr w:rsidR="00070F74" w14:paraId="5DCB26FA" w14:textId="77777777" w:rsidTr="00003134">
        <w:trPr>
          <w:trHeight w:val="340"/>
        </w:trPr>
        <w:tc>
          <w:tcPr>
            <w:tcW w:w="4531" w:type="dxa"/>
          </w:tcPr>
          <w:p w14:paraId="6741937F" w14:textId="77777777" w:rsidR="00070F74" w:rsidRDefault="00070F74" w:rsidP="00070F74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Werken met online programma’s</w:t>
            </w:r>
          </w:p>
        </w:tc>
        <w:tc>
          <w:tcPr>
            <w:tcW w:w="4531" w:type="dxa"/>
          </w:tcPr>
          <w:p w14:paraId="59C46107" w14:textId="77777777" w:rsidR="00070F74" w:rsidRDefault="00070F74" w:rsidP="00070F74">
            <w:pPr>
              <w:pStyle w:val="Lijstalinea"/>
              <w:numPr>
                <w:ilvl w:val="0"/>
                <w:numId w:val="6"/>
              </w:numPr>
              <w:rPr>
                <w:lang w:eastAsia="nl-BE"/>
              </w:rPr>
            </w:pPr>
            <w:r>
              <w:rPr>
                <w:lang w:eastAsia="nl-BE"/>
              </w:rPr>
              <w:t>Een workshop begeleiden</w:t>
            </w:r>
          </w:p>
        </w:tc>
      </w:tr>
      <w:tr w:rsidR="00070F74" w14:paraId="3EDE863F" w14:textId="77777777" w:rsidTr="00003134">
        <w:trPr>
          <w:trHeight w:val="340"/>
        </w:trPr>
        <w:tc>
          <w:tcPr>
            <w:tcW w:w="4531" w:type="dxa"/>
          </w:tcPr>
          <w:p w14:paraId="55A33211" w14:textId="77777777" w:rsidR="00070F74" w:rsidRDefault="00070F74" w:rsidP="00070F74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Analyseren van informatie</w:t>
            </w:r>
          </w:p>
        </w:tc>
        <w:tc>
          <w:tcPr>
            <w:tcW w:w="4531" w:type="dxa"/>
          </w:tcPr>
          <w:p w14:paraId="70C48991" w14:textId="77777777" w:rsidR="00070F74" w:rsidRDefault="00070F74" w:rsidP="00070F74">
            <w:pPr>
              <w:pStyle w:val="Lijstalinea"/>
              <w:numPr>
                <w:ilvl w:val="0"/>
                <w:numId w:val="6"/>
              </w:numPr>
              <w:rPr>
                <w:lang w:eastAsia="nl-BE"/>
              </w:rPr>
            </w:pPr>
            <w:r>
              <w:rPr>
                <w:lang w:eastAsia="nl-BE"/>
              </w:rPr>
              <w:t>Een digitale vergadering leiden</w:t>
            </w:r>
          </w:p>
        </w:tc>
      </w:tr>
      <w:tr w:rsidR="00070F74" w14:paraId="6F372461" w14:textId="77777777" w:rsidTr="00003134">
        <w:trPr>
          <w:trHeight w:val="340"/>
        </w:trPr>
        <w:tc>
          <w:tcPr>
            <w:tcW w:w="4531" w:type="dxa"/>
          </w:tcPr>
          <w:p w14:paraId="79D1016A" w14:textId="77777777" w:rsidR="00070F74" w:rsidRDefault="00070F74" w:rsidP="00070F74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Een strategische visie ontwikkelen</w:t>
            </w:r>
          </w:p>
        </w:tc>
        <w:tc>
          <w:tcPr>
            <w:tcW w:w="4531" w:type="dxa"/>
          </w:tcPr>
          <w:p w14:paraId="62303A3D" w14:textId="77777777" w:rsidR="00070F74" w:rsidRDefault="00070F74" w:rsidP="00070F74">
            <w:pPr>
              <w:pStyle w:val="Lijstalinea"/>
              <w:numPr>
                <w:ilvl w:val="0"/>
                <w:numId w:val="6"/>
              </w:numPr>
              <w:rPr>
                <w:lang w:eastAsia="nl-BE"/>
              </w:rPr>
            </w:pPr>
            <w:r>
              <w:rPr>
                <w:lang w:eastAsia="nl-BE"/>
              </w:rPr>
              <w:t>Nieuwe technologieën gebruiken</w:t>
            </w:r>
          </w:p>
        </w:tc>
      </w:tr>
      <w:tr w:rsidR="00070F74" w14:paraId="37DB827F" w14:textId="77777777" w:rsidTr="00003134">
        <w:trPr>
          <w:trHeight w:val="340"/>
        </w:trPr>
        <w:tc>
          <w:tcPr>
            <w:tcW w:w="4531" w:type="dxa"/>
          </w:tcPr>
          <w:p w14:paraId="317B7E7F" w14:textId="77777777" w:rsidR="00070F74" w:rsidRDefault="00070F74" w:rsidP="00070F74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Zelfstandig werken</w:t>
            </w:r>
          </w:p>
        </w:tc>
        <w:tc>
          <w:tcPr>
            <w:tcW w:w="4531" w:type="dxa"/>
          </w:tcPr>
          <w:p w14:paraId="69B09F48" w14:textId="77777777" w:rsidR="00070F74" w:rsidRDefault="00D97F28" w:rsidP="00070F74">
            <w:pPr>
              <w:pStyle w:val="Lijstalinea"/>
              <w:numPr>
                <w:ilvl w:val="0"/>
                <w:numId w:val="6"/>
              </w:numPr>
              <w:rPr>
                <w:lang w:eastAsia="nl-BE"/>
              </w:rPr>
            </w:pPr>
            <w:r>
              <w:rPr>
                <w:lang w:eastAsia="nl-BE"/>
              </w:rPr>
              <w:t>Een helpdesk opvolgen</w:t>
            </w:r>
          </w:p>
        </w:tc>
      </w:tr>
      <w:tr w:rsidR="00070F74" w14:paraId="688170FE" w14:textId="77777777" w:rsidTr="00003134">
        <w:trPr>
          <w:trHeight w:val="340"/>
        </w:trPr>
        <w:tc>
          <w:tcPr>
            <w:tcW w:w="4531" w:type="dxa"/>
          </w:tcPr>
          <w:p w14:paraId="7B2A06D8" w14:textId="77777777" w:rsidR="00070F74" w:rsidRDefault="00070F74" w:rsidP="00070F74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Schriftelijke communicaties opstellen</w:t>
            </w:r>
          </w:p>
        </w:tc>
        <w:tc>
          <w:tcPr>
            <w:tcW w:w="4531" w:type="dxa"/>
          </w:tcPr>
          <w:p w14:paraId="16557BF7" w14:textId="77777777" w:rsidR="00070F74" w:rsidRDefault="00070F74" w:rsidP="00070F74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Een leerproces opzetten</w:t>
            </w:r>
          </w:p>
        </w:tc>
      </w:tr>
      <w:tr w:rsidR="00070F74" w14:paraId="0D29BFD6" w14:textId="77777777" w:rsidTr="00003134">
        <w:trPr>
          <w:trHeight w:val="340"/>
        </w:trPr>
        <w:tc>
          <w:tcPr>
            <w:tcW w:w="4531" w:type="dxa"/>
          </w:tcPr>
          <w:p w14:paraId="48D8BE4D" w14:textId="77777777" w:rsidR="00070F74" w:rsidRDefault="00070F74" w:rsidP="00070F74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Een presentatie geven</w:t>
            </w:r>
          </w:p>
        </w:tc>
        <w:tc>
          <w:tcPr>
            <w:tcW w:w="4531" w:type="dxa"/>
          </w:tcPr>
          <w:p w14:paraId="3E097DBE" w14:textId="77777777" w:rsidR="00070F74" w:rsidRDefault="00070F74" w:rsidP="00070F74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Een beleidsadvies schrijven</w:t>
            </w:r>
          </w:p>
        </w:tc>
      </w:tr>
      <w:tr w:rsidR="00070F74" w14:paraId="14B629AB" w14:textId="77777777" w:rsidTr="00003134">
        <w:trPr>
          <w:trHeight w:val="340"/>
        </w:trPr>
        <w:tc>
          <w:tcPr>
            <w:tcW w:w="4531" w:type="dxa"/>
          </w:tcPr>
          <w:p w14:paraId="15B1381B" w14:textId="77777777" w:rsidR="00070F74" w:rsidRDefault="00070F74" w:rsidP="00070F74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Een externe vergadering leiden</w:t>
            </w:r>
          </w:p>
        </w:tc>
        <w:tc>
          <w:tcPr>
            <w:tcW w:w="4531" w:type="dxa"/>
          </w:tcPr>
          <w:p w14:paraId="4AC22299" w14:textId="77777777" w:rsidR="00070F74" w:rsidRDefault="00D97F28" w:rsidP="008B5250">
            <w:pPr>
              <w:pStyle w:val="Lijstalinea"/>
              <w:numPr>
                <w:ilvl w:val="0"/>
                <w:numId w:val="5"/>
              </w:numPr>
              <w:rPr>
                <w:lang w:eastAsia="nl-BE"/>
              </w:rPr>
            </w:pPr>
            <w:r>
              <w:rPr>
                <w:lang w:eastAsia="nl-BE"/>
              </w:rPr>
              <w:t>Deelnemen aan een werkgroep over strategische keuzes</w:t>
            </w:r>
          </w:p>
        </w:tc>
      </w:tr>
    </w:tbl>
    <w:p w14:paraId="2B692FAF" w14:textId="77777777" w:rsidR="006E0A80" w:rsidRDefault="006E0A80" w:rsidP="006E0A80">
      <w:pPr>
        <w:pStyle w:val="Lijstalinea"/>
      </w:pP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3020"/>
        <w:gridCol w:w="3021"/>
        <w:gridCol w:w="3452"/>
      </w:tblGrid>
      <w:tr w:rsidR="00DF251A" w:rsidRPr="00DF251A" w14:paraId="09E2B571" w14:textId="77777777" w:rsidTr="00C10697">
        <w:tc>
          <w:tcPr>
            <w:tcW w:w="3020" w:type="dxa"/>
          </w:tcPr>
          <w:p w14:paraId="7D5706A4" w14:textId="77777777" w:rsidR="00070F74" w:rsidRPr="00DF251A" w:rsidRDefault="00070F74" w:rsidP="0019316C">
            <w:pPr>
              <w:pStyle w:val="Kop3"/>
              <w:outlineLvl w:val="2"/>
              <w:rPr>
                <w:color w:val="C7502E"/>
              </w:rPr>
            </w:pPr>
            <w:r w:rsidRPr="00DF251A">
              <w:rPr>
                <w:color w:val="C7502E"/>
              </w:rPr>
              <w:t>Hier ben ik sterk in</w:t>
            </w:r>
          </w:p>
        </w:tc>
        <w:tc>
          <w:tcPr>
            <w:tcW w:w="3021" w:type="dxa"/>
          </w:tcPr>
          <w:p w14:paraId="0EA6B904" w14:textId="77777777" w:rsidR="00070F74" w:rsidRPr="00DF251A" w:rsidRDefault="00070F74" w:rsidP="0019316C">
            <w:pPr>
              <w:pStyle w:val="Kop3"/>
              <w:outlineLvl w:val="2"/>
              <w:rPr>
                <w:color w:val="C7502E"/>
              </w:rPr>
            </w:pPr>
            <w:r w:rsidRPr="00DF251A">
              <w:rPr>
                <w:color w:val="C7502E"/>
              </w:rPr>
              <w:t>Dit wil ik nog wat verder ontwikkelen</w:t>
            </w:r>
          </w:p>
        </w:tc>
        <w:tc>
          <w:tcPr>
            <w:tcW w:w="3452" w:type="dxa"/>
          </w:tcPr>
          <w:p w14:paraId="2D14969C" w14:textId="77777777" w:rsidR="00070F74" w:rsidRPr="00DF251A" w:rsidRDefault="00070F74" w:rsidP="0019316C">
            <w:pPr>
              <w:pStyle w:val="Kop3"/>
              <w:outlineLvl w:val="2"/>
              <w:rPr>
                <w:color w:val="C7502E"/>
              </w:rPr>
            </w:pPr>
            <w:r w:rsidRPr="00DF251A">
              <w:rPr>
                <w:color w:val="C7502E"/>
              </w:rPr>
              <w:t>Dit laat ik liever over aan een collega</w:t>
            </w:r>
          </w:p>
        </w:tc>
      </w:tr>
      <w:tr w:rsidR="0019316C" w:rsidRPr="0019316C" w14:paraId="74C72884" w14:textId="77777777" w:rsidTr="00C10697">
        <w:trPr>
          <w:trHeight w:val="510"/>
        </w:trPr>
        <w:tc>
          <w:tcPr>
            <w:tcW w:w="3020" w:type="dxa"/>
          </w:tcPr>
          <w:p w14:paraId="59577090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584106627"/>
                <w:placeholder>
                  <w:docPart w:val="FD055FE4FF704EA9AA8EF524EAF1E73F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0A862D37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2066253982"/>
                <w:placeholder>
                  <w:docPart w:val="94C08140739641B587DA68F710121EC5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588155D8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887574825"/>
                <w:placeholder>
                  <w:docPart w:val="FCEECBDC9ADB444F94AD252BFB39A3D0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7B3FF2FD" w14:textId="77777777" w:rsidTr="00C10697">
        <w:trPr>
          <w:trHeight w:val="510"/>
        </w:trPr>
        <w:tc>
          <w:tcPr>
            <w:tcW w:w="3020" w:type="dxa"/>
          </w:tcPr>
          <w:p w14:paraId="176A431F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10757889"/>
                <w:placeholder>
                  <w:docPart w:val="D901F28AD748428BA323937090D9ED37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629DB6C7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772999884"/>
                <w:placeholder>
                  <w:docPart w:val="820C5F231609474EA4672009C682FF13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5779EB2D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365594444"/>
                <w:placeholder>
                  <w:docPart w:val="8A52A26C5F47409480D4A3EBDD085C31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635F2400" w14:textId="77777777" w:rsidTr="00C10697">
        <w:trPr>
          <w:trHeight w:val="510"/>
        </w:trPr>
        <w:tc>
          <w:tcPr>
            <w:tcW w:w="3020" w:type="dxa"/>
          </w:tcPr>
          <w:p w14:paraId="5F59C55A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022008941"/>
                <w:placeholder>
                  <w:docPart w:val="6D5EF330AA224267A9E67B58832A6F6E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11F4E7D6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844782452"/>
                <w:placeholder>
                  <w:docPart w:val="8009475B0F4047CFA254BC0DADCE8574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7B6EC3EC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757442296"/>
                <w:placeholder>
                  <w:docPart w:val="587D9C641DEE4AA4920882A14C80E727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4EA94585" w14:textId="77777777" w:rsidTr="00C10697">
        <w:trPr>
          <w:trHeight w:val="510"/>
        </w:trPr>
        <w:tc>
          <w:tcPr>
            <w:tcW w:w="3020" w:type="dxa"/>
          </w:tcPr>
          <w:p w14:paraId="53F50A29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289472507"/>
                <w:placeholder>
                  <w:docPart w:val="D520B0C057E04F6983F89F1CE60AB190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7A93B1E4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2034023283"/>
                <w:placeholder>
                  <w:docPart w:val="BD13BF0D88C24D3D8A092B895BF069C8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0F1C605B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634676523"/>
                <w:placeholder>
                  <w:docPart w:val="35F1FDC30C534F00A235E4EF5233DFBC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08B33559" w14:textId="77777777" w:rsidTr="00C10697">
        <w:trPr>
          <w:trHeight w:val="510"/>
        </w:trPr>
        <w:tc>
          <w:tcPr>
            <w:tcW w:w="3020" w:type="dxa"/>
          </w:tcPr>
          <w:p w14:paraId="4EDCDD93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014147694"/>
                <w:placeholder>
                  <w:docPart w:val="90C09135D8C6449B87DA66A5179B0203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0A2D3D94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521127350"/>
                <w:placeholder>
                  <w:docPart w:val="89C1F6560C2E42FDA1FFE3C491F9A33D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049FFCD5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768143384"/>
                <w:placeholder>
                  <w:docPart w:val="38BADE7064A14E52A558A969F1461DE0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41AE3027" w14:textId="77777777" w:rsidTr="00C10697">
        <w:trPr>
          <w:trHeight w:val="510"/>
        </w:trPr>
        <w:tc>
          <w:tcPr>
            <w:tcW w:w="3020" w:type="dxa"/>
          </w:tcPr>
          <w:p w14:paraId="5E125320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752734244"/>
                <w:placeholder>
                  <w:docPart w:val="FCD4EF2E20714234B546F2A7541B092A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000BCA85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651902254"/>
                <w:placeholder>
                  <w:docPart w:val="3E077A97FDBD4454A240008CC9A641FA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5F650643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889374420"/>
                <w:placeholder>
                  <w:docPart w:val="4E31ED57121743C18FF00120D22349FF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291330C2" w14:textId="77777777" w:rsidTr="00C10697">
        <w:trPr>
          <w:trHeight w:val="510"/>
        </w:trPr>
        <w:tc>
          <w:tcPr>
            <w:tcW w:w="3020" w:type="dxa"/>
          </w:tcPr>
          <w:p w14:paraId="527A1A4A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568927835"/>
                <w:placeholder>
                  <w:docPart w:val="1FFFDBCFB1DC4F289D5D5C01F736AECD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314F65B8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832257826"/>
                <w:placeholder>
                  <w:docPart w:val="0E8D8F94D1334C14A526269E37C8CC44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FD6248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4DFE1FB5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2045701801"/>
                <w:placeholder>
                  <w:docPart w:val="91DFDA1C34CD47A395171318B72CB1EA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6E25027D" w14:textId="77777777" w:rsidTr="00C10697">
        <w:trPr>
          <w:trHeight w:val="510"/>
        </w:trPr>
        <w:tc>
          <w:tcPr>
            <w:tcW w:w="3020" w:type="dxa"/>
          </w:tcPr>
          <w:p w14:paraId="60423953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976869112"/>
                <w:placeholder>
                  <w:docPart w:val="BB610FECC78749D0BD6CD9984C286DD1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679DFD7E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326518662"/>
                <w:placeholder>
                  <w:docPart w:val="EB48D43B7C634E148CC90454036C55D7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FD6248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3312AA88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330911942"/>
                <w:placeholder>
                  <w:docPart w:val="4FC2FF7C95974C809B4A464B8CAEFB78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6DC64C1C" w14:textId="77777777" w:rsidTr="00C10697">
        <w:trPr>
          <w:trHeight w:val="510"/>
        </w:trPr>
        <w:tc>
          <w:tcPr>
            <w:tcW w:w="3020" w:type="dxa"/>
          </w:tcPr>
          <w:p w14:paraId="1CDD6282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088123220"/>
                <w:placeholder>
                  <w:docPart w:val="AE55DC58B2094F4D977762D303F517B2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7418DAAF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661280734"/>
                <w:placeholder>
                  <w:docPart w:val="52C847ECD41D486DB6DA2E4004CEA98D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FD6248" w:rsidRPr="001614C4">
                  <w:rPr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788A5405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447166245"/>
                <w:placeholder>
                  <w:docPart w:val="9E28A62700024072A521744186EF991A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3D204F99" w14:textId="77777777" w:rsidTr="00C10697">
        <w:trPr>
          <w:trHeight w:val="510"/>
        </w:trPr>
        <w:tc>
          <w:tcPr>
            <w:tcW w:w="3020" w:type="dxa"/>
          </w:tcPr>
          <w:p w14:paraId="6B62B798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016689634"/>
                <w:placeholder>
                  <w:docPart w:val="1E366248A8744C12AAA51B79D97CC8B0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452A31F0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527527240"/>
                <w:placeholder>
                  <w:docPart w:val="B0D833D24AA741D79A7940005AF8CA7C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FD6248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7ECA976E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637263003"/>
                <w:placeholder>
                  <w:docPart w:val="96F8C435C25E4F12BAD6BA2932F4A2CB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5E31061F" w14:textId="77777777" w:rsidTr="00C10697">
        <w:trPr>
          <w:trHeight w:val="510"/>
        </w:trPr>
        <w:tc>
          <w:tcPr>
            <w:tcW w:w="3020" w:type="dxa"/>
          </w:tcPr>
          <w:p w14:paraId="1B9A6525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592695657"/>
                <w:placeholder>
                  <w:docPart w:val="4C08A1B0E0E047B49B441B56845B83F6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0D26F7A3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87990677"/>
                <w:placeholder>
                  <w:docPart w:val="108D61A482DF4B34BBF99DBB68CDCBA8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FD6248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2AF6EEB9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617498867"/>
                <w:placeholder>
                  <w:docPart w:val="10DCEB06C79D4508914C3FAAF2E89FBA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05FFB61C" w14:textId="77777777" w:rsidTr="00C10697">
        <w:trPr>
          <w:trHeight w:val="510"/>
        </w:trPr>
        <w:tc>
          <w:tcPr>
            <w:tcW w:w="3020" w:type="dxa"/>
          </w:tcPr>
          <w:p w14:paraId="19C4C814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710943963"/>
                <w:placeholder>
                  <w:docPart w:val="EA0E6451C3F0401888C29F197D8AC6D1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2D3C6190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667858173"/>
                <w:placeholder>
                  <w:docPart w:val="86702669B2164417BF9315823ADABB16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FD6248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007790EE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467894442"/>
                <w:placeholder>
                  <w:docPart w:val="634F0BBCACBC4012B1FB652BF27CE2EF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05DD906B" w14:textId="77777777" w:rsidTr="00C10697">
        <w:trPr>
          <w:trHeight w:val="510"/>
        </w:trPr>
        <w:tc>
          <w:tcPr>
            <w:tcW w:w="3020" w:type="dxa"/>
          </w:tcPr>
          <w:p w14:paraId="3DF9F3C4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950925610"/>
                <w:placeholder>
                  <w:docPart w:val="907CDD73A6BD406382FE3B0A6FD4EEB6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39096FE4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244689546"/>
                <w:placeholder>
                  <w:docPart w:val="ED37DCABE1C9459E915173DDBC5BA05B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3A165592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754351023"/>
                <w:placeholder>
                  <w:docPart w:val="222A1C8F1A584296A77C39BE61AAE1AD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227760EF" w14:textId="77777777" w:rsidTr="00C10697">
        <w:trPr>
          <w:trHeight w:val="510"/>
        </w:trPr>
        <w:tc>
          <w:tcPr>
            <w:tcW w:w="3020" w:type="dxa"/>
          </w:tcPr>
          <w:p w14:paraId="1FFA0C33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740060083"/>
                <w:placeholder>
                  <w:docPart w:val="63EAF8C899814877A1F1E03DFA8FA0FB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56B2C443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437951153"/>
                <w:placeholder>
                  <w:docPart w:val="703D058AAADE4813B80DB0080DB8D457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23201FF9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922257240"/>
                <w:placeholder>
                  <w:docPart w:val="4270BFBE9961420F96F7B0C1938C7CA5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19316C" w:rsidRPr="0019316C" w14:paraId="7AA34DDB" w14:textId="77777777" w:rsidTr="00C10697">
        <w:trPr>
          <w:trHeight w:val="510"/>
        </w:trPr>
        <w:tc>
          <w:tcPr>
            <w:tcW w:w="3020" w:type="dxa"/>
          </w:tcPr>
          <w:p w14:paraId="58CE839E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784240894"/>
                <w:placeholder>
                  <w:docPart w:val="2D5112D73A0F4568BAA76CE1D1D7EF9A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059C3997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297210794"/>
                <w:placeholder>
                  <w:docPart w:val="B2D43F99D58F48BEB925DE0DE7F8166A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555A0CA1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764024101"/>
                <w:placeholder>
                  <w:docPart w:val="0BE4C55C8A4E4DAB869DE516D84125CF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E30442" w:rsidRPr="0019316C" w14:paraId="4D30EE78" w14:textId="77777777" w:rsidTr="00C10697">
        <w:trPr>
          <w:trHeight w:val="510"/>
        </w:trPr>
        <w:tc>
          <w:tcPr>
            <w:tcW w:w="3020" w:type="dxa"/>
          </w:tcPr>
          <w:p w14:paraId="65EED4CD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721165164"/>
                <w:placeholder>
                  <w:docPart w:val="2C02BEC6125247AD8BAD01BD726CE87F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4815F1" w:rsidRPr="001614C4">
                  <w:rPr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021" w:type="dxa"/>
          </w:tcPr>
          <w:p w14:paraId="16669B43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2054261373"/>
                <w:placeholder>
                  <w:docPart w:val="732E031DBC3E4D6A84DB30EA750C2225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3452" w:type="dxa"/>
          </w:tcPr>
          <w:p w14:paraId="795F0432" w14:textId="77777777" w:rsidR="00070F74" w:rsidRPr="001614C4" w:rsidRDefault="00F71068" w:rsidP="00070F74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389920695"/>
                <w:placeholder>
                  <w:docPart w:val="256C5036AFB44566880F249EC491B380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8E2F7A" w:rsidRPr="001614C4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</w:tbl>
    <w:p w14:paraId="6939589E" w14:textId="77777777" w:rsidR="00070F74" w:rsidRPr="0019316C" w:rsidRDefault="00070F74" w:rsidP="00070F74">
      <w:pPr>
        <w:pStyle w:val="Lijstalinea"/>
        <w:ind w:left="0"/>
      </w:pPr>
    </w:p>
    <w:p w14:paraId="58099C3C" w14:textId="77777777" w:rsidR="00070F74" w:rsidRDefault="00070F74" w:rsidP="00070F74">
      <w:pPr>
        <w:pStyle w:val="Kop2"/>
      </w:pPr>
      <w:r>
        <w:lastRenderedPageBreak/>
        <w:t>ERVARINGEN</w:t>
      </w:r>
    </w:p>
    <w:p w14:paraId="03BB86C9" w14:textId="77777777" w:rsidR="00070F74" w:rsidRDefault="00B260C9" w:rsidP="00D97F28">
      <w:r>
        <w:t>Heb je in een vorige functie een van de volgende opdrachten uitgevoerd? Geef dan kort een voorbeeld</w:t>
      </w:r>
      <w:r w:rsidR="00070F74">
        <w:t>.</w:t>
      </w:r>
      <w:r w:rsidRPr="00B260C9">
        <w:t xml:space="preserve"> </w:t>
      </w:r>
      <w:r>
        <w:br/>
        <w:t>Meer informatie over deze opdrachten vind je in de vacaturetekst.</w:t>
      </w:r>
    </w:p>
    <w:p w14:paraId="4C2E9074" w14:textId="77777777" w:rsidR="00070F74" w:rsidRDefault="00070F74" w:rsidP="00D97F28">
      <w:pPr>
        <w:pStyle w:val="Lijstalinea"/>
        <w:numPr>
          <w:ilvl w:val="0"/>
          <w:numId w:val="11"/>
        </w:numPr>
      </w:pPr>
      <w:r w:rsidRPr="00D97F28">
        <w:rPr>
          <w:b/>
          <w:bCs/>
        </w:rPr>
        <w:t>Opbouw en borging van kennis en expertise</w:t>
      </w:r>
      <w:r>
        <w:t xml:space="preserve">: </w:t>
      </w:r>
      <w:sdt>
        <w:sdtPr>
          <w:alias w:val="Klik of tik om tekst in te voeren"/>
          <w:tag w:val="Klik of tik om tekst in te voeren"/>
          <w:id w:val="-1129779118"/>
          <w:placeholder>
            <w:docPart w:val="357ADDF1CB2144F4BCF2A7C8B51ED1CD"/>
          </w:placeholder>
          <w:showingPlcHdr/>
        </w:sdtPr>
        <w:sdtEndPr/>
        <w:sdtContent>
          <w:r w:rsidR="008B5250" w:rsidRPr="001614C4">
            <w:rPr>
              <w:color w:val="767171" w:themeColor="background2" w:themeShade="80"/>
            </w:rPr>
            <w:t>Klik of tik om tekst in te voeren.</w:t>
          </w:r>
        </w:sdtContent>
      </w:sdt>
    </w:p>
    <w:p w14:paraId="31689E43" w14:textId="77777777" w:rsidR="00070F74" w:rsidRPr="00D97F28" w:rsidRDefault="00070F74" w:rsidP="00D97F28">
      <w:pPr>
        <w:pStyle w:val="Lijstalinea"/>
        <w:numPr>
          <w:ilvl w:val="0"/>
          <w:numId w:val="11"/>
        </w:numPr>
        <w:rPr>
          <w:b/>
          <w:bCs/>
        </w:rPr>
      </w:pPr>
      <w:r w:rsidRPr="00D97F28">
        <w:rPr>
          <w:b/>
          <w:bCs/>
        </w:rPr>
        <w:t>Organisatie van contexten en processen die het leren bevorderen:</w:t>
      </w:r>
      <w:r w:rsidR="008B5250" w:rsidRPr="00D97F28">
        <w:rPr>
          <w:b/>
          <w:bCs/>
        </w:rPr>
        <w:t xml:space="preserve"> </w:t>
      </w:r>
      <w:sdt>
        <w:sdtPr>
          <w:alias w:val="Klik of tik om tekst in te voeren"/>
          <w:tag w:val="Klik of tik om tekst in te voeren"/>
          <w:id w:val="1863008580"/>
          <w:placeholder>
            <w:docPart w:val="CE2585BA2479447CA1234EBFD1BF734E"/>
          </w:placeholder>
          <w:showingPlcHdr/>
        </w:sdtPr>
        <w:sdtEndPr/>
        <w:sdtContent>
          <w:r w:rsidR="008B5250" w:rsidRPr="001614C4">
            <w:rPr>
              <w:color w:val="767171" w:themeColor="background2" w:themeShade="80"/>
            </w:rPr>
            <w:t>Klik of tik om tekst in te voeren.</w:t>
          </w:r>
        </w:sdtContent>
      </w:sdt>
    </w:p>
    <w:p w14:paraId="158C4E4E" w14:textId="77777777" w:rsidR="00070F74" w:rsidRPr="00D97F28" w:rsidRDefault="00070F74" w:rsidP="00D97F28">
      <w:pPr>
        <w:pStyle w:val="Lijstalinea"/>
        <w:numPr>
          <w:ilvl w:val="0"/>
          <w:numId w:val="11"/>
        </w:numPr>
        <w:rPr>
          <w:b/>
          <w:bCs/>
        </w:rPr>
      </w:pPr>
      <w:r w:rsidRPr="00D97F28">
        <w:rPr>
          <w:b/>
          <w:bCs/>
        </w:rPr>
        <w:t>Praktijk- en methodiekontwikkeling:</w:t>
      </w:r>
      <w:r w:rsidR="008B5250" w:rsidRPr="00D97F28">
        <w:rPr>
          <w:b/>
          <w:bCs/>
        </w:rPr>
        <w:t xml:space="preserve"> </w:t>
      </w:r>
      <w:sdt>
        <w:sdtPr>
          <w:alias w:val="Klik of tik om tekst in te voeren"/>
          <w:tag w:val="Klik of tik om tekst in te voeren"/>
          <w:id w:val="352926193"/>
          <w:placeholder>
            <w:docPart w:val="C165313C52FB4B05927E003278711A81"/>
          </w:placeholder>
          <w:showingPlcHdr/>
        </w:sdtPr>
        <w:sdtEndPr/>
        <w:sdtContent>
          <w:r w:rsidR="008B5250" w:rsidRPr="001614C4">
            <w:rPr>
              <w:color w:val="767171" w:themeColor="background2" w:themeShade="80"/>
            </w:rPr>
            <w:t>Klik of tik om tekst in te voeren.</w:t>
          </w:r>
        </w:sdtContent>
      </w:sdt>
    </w:p>
    <w:p w14:paraId="42A4B145" w14:textId="77777777" w:rsidR="00070F74" w:rsidRPr="00D97F28" w:rsidRDefault="00070F74" w:rsidP="00D97F28">
      <w:pPr>
        <w:pStyle w:val="Lijstalinea"/>
        <w:numPr>
          <w:ilvl w:val="0"/>
          <w:numId w:val="11"/>
        </w:numPr>
        <w:rPr>
          <w:b/>
          <w:bCs/>
        </w:rPr>
      </w:pPr>
      <w:r w:rsidRPr="00D97F28">
        <w:rPr>
          <w:b/>
          <w:bCs/>
        </w:rPr>
        <w:t>Dienstverlening:</w:t>
      </w:r>
      <w:r w:rsidR="008B5250" w:rsidRPr="00D97F28">
        <w:rPr>
          <w:b/>
          <w:bCs/>
        </w:rPr>
        <w:t xml:space="preserve"> </w:t>
      </w:r>
      <w:sdt>
        <w:sdtPr>
          <w:alias w:val="Klik of tik om tekst in te voeren"/>
          <w:tag w:val="Klik of tik om tekst in te voeren"/>
          <w:id w:val="-280039971"/>
          <w:placeholder>
            <w:docPart w:val="C68B0A8C1C0C493DB6B0930C516661A3"/>
          </w:placeholder>
          <w:showingPlcHdr/>
        </w:sdtPr>
        <w:sdtEndPr/>
        <w:sdtContent>
          <w:r w:rsidR="008B5250" w:rsidRPr="001614C4">
            <w:rPr>
              <w:color w:val="767171" w:themeColor="background2" w:themeShade="80"/>
            </w:rPr>
            <w:t>Klik of tik om tekst in te voeren.</w:t>
          </w:r>
        </w:sdtContent>
      </w:sdt>
    </w:p>
    <w:p w14:paraId="433180FA" w14:textId="77777777" w:rsidR="00070F74" w:rsidRPr="00D97F28" w:rsidRDefault="00070F74" w:rsidP="00D97F28">
      <w:pPr>
        <w:pStyle w:val="Lijstalinea"/>
        <w:numPr>
          <w:ilvl w:val="0"/>
          <w:numId w:val="11"/>
        </w:numPr>
        <w:rPr>
          <w:b/>
          <w:bCs/>
        </w:rPr>
      </w:pPr>
      <w:r w:rsidRPr="00D97F28">
        <w:rPr>
          <w:b/>
          <w:bCs/>
        </w:rPr>
        <w:t>Beleidsgerichte acties:</w:t>
      </w:r>
      <w:r w:rsidR="008B5250" w:rsidRPr="00D97F28">
        <w:rPr>
          <w:b/>
          <w:bCs/>
        </w:rPr>
        <w:t xml:space="preserve"> </w:t>
      </w:r>
      <w:sdt>
        <w:sdtPr>
          <w:alias w:val="Klik of tik om tekst in te voeren"/>
          <w:tag w:val="Klik of tik om tekst in te voeren"/>
          <w:id w:val="-1894569952"/>
          <w:placeholder>
            <w:docPart w:val="BC0350DADA514EC7BEDC20071483D537"/>
          </w:placeholder>
          <w:showingPlcHdr/>
        </w:sdtPr>
        <w:sdtEndPr/>
        <w:sdtContent>
          <w:r w:rsidR="008B5250" w:rsidRPr="001614C4">
            <w:rPr>
              <w:color w:val="767171" w:themeColor="background2" w:themeShade="80"/>
            </w:rPr>
            <w:t>Klik of tik om tekst in te voeren.</w:t>
          </w:r>
        </w:sdtContent>
      </w:sdt>
    </w:p>
    <w:p w14:paraId="5D2DD9A6" w14:textId="77777777" w:rsidR="00070F74" w:rsidRPr="00D97F28" w:rsidRDefault="00070F74" w:rsidP="00D97F28">
      <w:pPr>
        <w:pStyle w:val="Lijstalinea"/>
        <w:numPr>
          <w:ilvl w:val="0"/>
          <w:numId w:val="11"/>
        </w:numPr>
        <w:rPr>
          <w:b/>
          <w:bCs/>
        </w:rPr>
      </w:pPr>
      <w:r w:rsidRPr="00D97F28">
        <w:rPr>
          <w:b/>
          <w:bCs/>
        </w:rPr>
        <w:t>Informatie en sensibilisering:</w:t>
      </w:r>
      <w:r w:rsidR="008B5250" w:rsidRPr="00D97F28">
        <w:rPr>
          <w:b/>
          <w:bCs/>
        </w:rPr>
        <w:t xml:space="preserve"> </w:t>
      </w:r>
      <w:sdt>
        <w:sdtPr>
          <w:alias w:val="Klik of tik om tekst in te voeren"/>
          <w:tag w:val="Klik of tik om tekst in te voeren"/>
          <w:id w:val="-167943059"/>
          <w:placeholder>
            <w:docPart w:val="37F22ED3F25744CD9356F8B38248BE54"/>
          </w:placeholder>
          <w:showingPlcHdr/>
        </w:sdtPr>
        <w:sdtEndPr/>
        <w:sdtContent>
          <w:r w:rsidR="008B5250" w:rsidRPr="001614C4">
            <w:rPr>
              <w:color w:val="767171" w:themeColor="background2" w:themeShade="80"/>
            </w:rPr>
            <w:t>Klik of tik om tekst in te voeren.</w:t>
          </w:r>
        </w:sdtContent>
      </w:sdt>
    </w:p>
    <w:p w14:paraId="4303A58C" w14:textId="77777777" w:rsidR="00070F74" w:rsidRDefault="00070F74" w:rsidP="00D97F28">
      <w:r>
        <w:t xml:space="preserve">Heb je al relevante kennis of ervaring </w:t>
      </w:r>
      <w:r w:rsidR="00B260C9">
        <w:t>over</w:t>
      </w:r>
      <w:r>
        <w:t xml:space="preserve"> het </w:t>
      </w:r>
      <w:r w:rsidRPr="008B5250">
        <w:rPr>
          <w:b/>
          <w:bCs/>
        </w:rPr>
        <w:t>thema</w:t>
      </w:r>
      <w:r>
        <w:t xml:space="preserve"> waarvoor je solliciteert? </w:t>
      </w:r>
      <w:r w:rsidR="00D97F28">
        <w:br/>
      </w:r>
      <w:r>
        <w:t xml:space="preserve">Leg kort uit: </w:t>
      </w:r>
      <w:sdt>
        <w:sdtPr>
          <w:alias w:val="Klik of tik om tekst in te voeren"/>
          <w:tag w:val="Klik of tik om tekst in te voeren"/>
          <w:id w:val="-1463573440"/>
          <w:placeholder>
            <w:docPart w:val="5EFDE818CC944CD6BD69858AC94E3062"/>
          </w:placeholder>
          <w:showingPlcHdr/>
        </w:sdtPr>
        <w:sdtEndPr/>
        <w:sdtContent>
          <w:r w:rsidR="008B5250" w:rsidRPr="001614C4">
            <w:rPr>
              <w:color w:val="767171" w:themeColor="background2" w:themeShade="80"/>
            </w:rPr>
            <w:t>Klik of tik om tekst in te voeren.</w:t>
          </w:r>
        </w:sdtContent>
      </w:sdt>
    </w:p>
    <w:p w14:paraId="7DF2C971" w14:textId="77777777" w:rsidR="008B5250" w:rsidRPr="00DF251A" w:rsidRDefault="008B5250" w:rsidP="00003134">
      <w:pPr>
        <w:pStyle w:val="Kop3"/>
        <w:rPr>
          <w:color w:val="C7502E"/>
        </w:rPr>
      </w:pPr>
      <w:r w:rsidRPr="00DF251A">
        <w:rPr>
          <w:color w:val="C7502E"/>
        </w:rPr>
        <w:t>Overzicht van je werkervaringen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F251A" w:rsidRPr="00DF251A" w14:paraId="36F540DC" w14:textId="77777777" w:rsidTr="0019316C">
        <w:trPr>
          <w:trHeight w:val="510"/>
        </w:trPr>
        <w:tc>
          <w:tcPr>
            <w:tcW w:w="2265" w:type="dxa"/>
            <w:vAlign w:val="center"/>
          </w:tcPr>
          <w:p w14:paraId="6626EF3B" w14:textId="77777777" w:rsidR="0019316C" w:rsidRPr="00DF251A" w:rsidRDefault="0019316C" w:rsidP="0019316C">
            <w:pPr>
              <w:pStyle w:val="Kop3"/>
              <w:outlineLvl w:val="2"/>
              <w:rPr>
                <w:color w:val="C7502E"/>
              </w:rPr>
            </w:pPr>
            <w:r w:rsidRPr="00DF251A">
              <w:rPr>
                <w:color w:val="C7502E"/>
              </w:rPr>
              <w:t>W</w:t>
            </w:r>
            <w:r w:rsidR="00003134" w:rsidRPr="00DF251A">
              <w:rPr>
                <w:color w:val="C7502E"/>
              </w:rPr>
              <w:t>erkgever</w:t>
            </w:r>
          </w:p>
        </w:tc>
        <w:tc>
          <w:tcPr>
            <w:tcW w:w="2265" w:type="dxa"/>
            <w:vAlign w:val="center"/>
          </w:tcPr>
          <w:p w14:paraId="7EB49BF2" w14:textId="77777777" w:rsidR="0019316C" w:rsidRPr="00DF251A" w:rsidRDefault="0019316C" w:rsidP="0019316C">
            <w:pPr>
              <w:pStyle w:val="Kop3"/>
              <w:outlineLvl w:val="2"/>
              <w:rPr>
                <w:color w:val="C7502E"/>
              </w:rPr>
            </w:pPr>
            <w:r w:rsidRPr="00DF251A">
              <w:rPr>
                <w:color w:val="C7502E"/>
              </w:rPr>
              <w:t>Periode</w:t>
            </w:r>
          </w:p>
        </w:tc>
        <w:tc>
          <w:tcPr>
            <w:tcW w:w="2266" w:type="dxa"/>
            <w:vAlign w:val="center"/>
          </w:tcPr>
          <w:p w14:paraId="71CF9A3B" w14:textId="77777777" w:rsidR="0019316C" w:rsidRPr="00DF251A" w:rsidRDefault="0019316C" w:rsidP="0019316C">
            <w:pPr>
              <w:pStyle w:val="Kop3"/>
              <w:outlineLvl w:val="2"/>
              <w:rPr>
                <w:color w:val="C7502E"/>
              </w:rPr>
            </w:pPr>
            <w:r w:rsidRPr="00DF251A">
              <w:rPr>
                <w:color w:val="C7502E"/>
              </w:rPr>
              <w:t>Functie</w:t>
            </w:r>
          </w:p>
        </w:tc>
        <w:tc>
          <w:tcPr>
            <w:tcW w:w="2266" w:type="dxa"/>
            <w:vAlign w:val="center"/>
          </w:tcPr>
          <w:p w14:paraId="445CCB6F" w14:textId="77777777" w:rsidR="0019316C" w:rsidRPr="00DF251A" w:rsidRDefault="0019316C" w:rsidP="0019316C">
            <w:pPr>
              <w:pStyle w:val="Kop3"/>
              <w:outlineLvl w:val="2"/>
              <w:rPr>
                <w:color w:val="C7502E"/>
              </w:rPr>
            </w:pPr>
            <w:r w:rsidRPr="00DF251A">
              <w:rPr>
                <w:color w:val="C7502E"/>
              </w:rPr>
              <w:t>Opdrachten</w:t>
            </w:r>
          </w:p>
        </w:tc>
      </w:tr>
      <w:tr w:rsidR="007F150B" w14:paraId="2304D9AB" w14:textId="77777777" w:rsidTr="007F150B">
        <w:trPr>
          <w:trHeight w:val="510"/>
        </w:trPr>
        <w:tc>
          <w:tcPr>
            <w:tcW w:w="2265" w:type="dxa"/>
          </w:tcPr>
          <w:p w14:paraId="79C60219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553852741"/>
                <w:placeholder>
                  <w:docPart w:val="08E1AA2CFA144090A5BFE3CF1A6959C9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5" w:type="dxa"/>
          </w:tcPr>
          <w:p w14:paraId="3C4B728B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926334736"/>
                <w:placeholder>
                  <w:docPart w:val="C07859853DA24E609B007D4A131B12FD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357602E8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815295936"/>
                <w:placeholder>
                  <w:docPart w:val="D4B3957C66B54E97A095CAD8D8183640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0B5A51E8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908193513"/>
                <w:placeholder>
                  <w:docPart w:val="244B83C06C054A45BA91E74A1B8A75B4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7F150B" w14:paraId="439F8674" w14:textId="77777777" w:rsidTr="007F150B">
        <w:trPr>
          <w:trHeight w:val="510"/>
        </w:trPr>
        <w:tc>
          <w:tcPr>
            <w:tcW w:w="2265" w:type="dxa"/>
          </w:tcPr>
          <w:p w14:paraId="0C1F4B4B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525560879"/>
                <w:placeholder>
                  <w:docPart w:val="03E6E9598E1441D4B00CC139D6CC5E19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5" w:type="dxa"/>
          </w:tcPr>
          <w:p w14:paraId="27982B61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536502693"/>
                <w:placeholder>
                  <w:docPart w:val="D733749F4E7E4E64A8931EC825ED338E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13C4E562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689878908"/>
                <w:placeholder>
                  <w:docPart w:val="3E14354B1A8C4A82AA71D5F8036BAA2F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03A09C79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192682543"/>
                <w:placeholder>
                  <w:docPart w:val="54F6B7392D9A495DAE174D359CD44AE9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7F150B" w14:paraId="3649CF80" w14:textId="77777777" w:rsidTr="007F150B">
        <w:trPr>
          <w:trHeight w:val="510"/>
        </w:trPr>
        <w:tc>
          <w:tcPr>
            <w:tcW w:w="2265" w:type="dxa"/>
          </w:tcPr>
          <w:p w14:paraId="59F5E854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410430726"/>
                <w:placeholder>
                  <w:docPart w:val="D2BB2B3B90EE44CBBA016D135C52F8DD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1614C4">
                  <w:rPr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5" w:type="dxa"/>
          </w:tcPr>
          <w:p w14:paraId="49DED6B3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578283096"/>
                <w:placeholder>
                  <w:docPart w:val="7B4A07A96C3E466A92B04D13EBF2F349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04DF785B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2145885145"/>
                <w:placeholder>
                  <w:docPart w:val="64F51BFC29CA4353B3134223D8B2B766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0C19010C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254160743"/>
                <w:placeholder>
                  <w:docPart w:val="C7DE2DD3CD3143DBAFF755925FB51A73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7F150B" w14:paraId="764409C6" w14:textId="77777777" w:rsidTr="007F150B">
        <w:trPr>
          <w:trHeight w:val="510"/>
        </w:trPr>
        <w:tc>
          <w:tcPr>
            <w:tcW w:w="2265" w:type="dxa"/>
          </w:tcPr>
          <w:p w14:paraId="48AA266F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637956037"/>
                <w:placeholder>
                  <w:docPart w:val="051E87E515CD4254BF518CEFE0C71602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5" w:type="dxa"/>
          </w:tcPr>
          <w:p w14:paraId="42914E5C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779910945"/>
                <w:placeholder>
                  <w:docPart w:val="8D12EF7558F64A5389CD951CD62943F1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5B77F7B0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761205997"/>
                <w:placeholder>
                  <w:docPart w:val="3952061057C54135B6678D4AB0550C54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2465F3BB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167392601"/>
                <w:placeholder>
                  <w:docPart w:val="786F022FBB5C4CB8A301163C9A961D04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7F150B" w14:paraId="18366DB9" w14:textId="77777777" w:rsidTr="007F150B">
        <w:trPr>
          <w:trHeight w:val="510"/>
        </w:trPr>
        <w:tc>
          <w:tcPr>
            <w:tcW w:w="2265" w:type="dxa"/>
          </w:tcPr>
          <w:p w14:paraId="2B37DDA7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97212234"/>
                <w:placeholder>
                  <w:docPart w:val="1AAD635E9A79469A93CB0AAA3D46D3DE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5" w:type="dxa"/>
          </w:tcPr>
          <w:p w14:paraId="193F18BA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670361533"/>
                <w:placeholder>
                  <w:docPart w:val="5BAD37C757D8492A978D0B329DB2F24F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24A44EDF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967355296"/>
                <w:placeholder>
                  <w:docPart w:val="EB2910B3777B4D2784175D4C50D8FF6C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4E72766F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097560137"/>
                <w:placeholder>
                  <w:docPart w:val="E5574B2694044B3EB177A6797394ED7A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7F150B" w14:paraId="51423032" w14:textId="77777777" w:rsidTr="007F150B">
        <w:trPr>
          <w:trHeight w:val="510"/>
        </w:trPr>
        <w:tc>
          <w:tcPr>
            <w:tcW w:w="2265" w:type="dxa"/>
          </w:tcPr>
          <w:p w14:paraId="7B1C0D2C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023784443"/>
                <w:placeholder>
                  <w:docPart w:val="CC5FE9F91CFB480994EB6658838AB7C5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5" w:type="dxa"/>
          </w:tcPr>
          <w:p w14:paraId="7E324F4F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893664658"/>
                <w:placeholder>
                  <w:docPart w:val="8FD41B5451BF459D8A8984F20EBE358D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6B19937D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321617339"/>
                <w:placeholder>
                  <w:docPart w:val="2F878BEA641C4A798D23B73D96440792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4F3C241C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142771387"/>
                <w:placeholder>
                  <w:docPart w:val="D1DCF35B1C32439AA645BDCC5011209F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  <w:tr w:rsidR="007F150B" w14:paraId="30B18956" w14:textId="77777777" w:rsidTr="007F150B">
        <w:trPr>
          <w:trHeight w:val="510"/>
        </w:trPr>
        <w:tc>
          <w:tcPr>
            <w:tcW w:w="2265" w:type="dxa"/>
          </w:tcPr>
          <w:p w14:paraId="733FC8D3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1528839605"/>
                <w:placeholder>
                  <w:docPart w:val="C4532843C0CB46F596693C7DF7988099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5" w:type="dxa"/>
          </w:tcPr>
          <w:p w14:paraId="71083E9C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630241954"/>
                <w:placeholder>
                  <w:docPart w:val="CB23DC4A8BAD4EBD9DA357C36279F9F7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6456DF88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860895648"/>
                <w:placeholder>
                  <w:docPart w:val="AED0BC53375F4971A947828951B664C8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  <w:tc>
          <w:tcPr>
            <w:tcW w:w="2266" w:type="dxa"/>
          </w:tcPr>
          <w:p w14:paraId="73CA3DCB" w14:textId="77777777" w:rsidR="007F150B" w:rsidRPr="00055767" w:rsidRDefault="00F71068" w:rsidP="007F150B">
            <w:pPr>
              <w:rPr>
                <w:rStyle w:val="Tekstvantijdelijkeaanduiding"/>
                <w:color w:val="767171" w:themeColor="background2" w:themeShade="80"/>
              </w:rPr>
            </w:pPr>
            <w:sdt>
              <w:sdtPr>
                <w:rPr>
                  <w:rStyle w:val="Tekstvantijdelijkeaanduiding"/>
                  <w:color w:val="767171" w:themeColor="background2" w:themeShade="80"/>
                </w:rPr>
                <w:alias w:val="Klik of tik om tekst in te voeren"/>
                <w:tag w:val="Klik of tik om tekst in te voeren"/>
                <w:id w:val="-1436512455"/>
                <w:placeholder>
                  <w:docPart w:val="BEAB9F94417D42F4BE4C1B233B6A6842"/>
                </w:placeholder>
                <w:showingPlcHdr/>
              </w:sdtPr>
              <w:sdtEndPr>
                <w:rPr>
                  <w:rStyle w:val="Tekstvantijdelijkeaanduiding"/>
                </w:rPr>
              </w:sdtEndPr>
              <w:sdtContent>
                <w:r w:rsidR="007F150B" w:rsidRPr="00055767">
                  <w:rPr>
                    <w:rStyle w:val="Tekstvantijdelijkeaanduiding"/>
                    <w:color w:val="767171" w:themeColor="background2" w:themeShade="80"/>
                  </w:rPr>
                  <w:t>Klik of tik om tekst in te voeren.</w:t>
                </w:r>
              </w:sdtContent>
            </w:sdt>
          </w:p>
        </w:tc>
      </w:tr>
    </w:tbl>
    <w:p w14:paraId="25EE73FF" w14:textId="77777777" w:rsidR="008B5250" w:rsidRDefault="008B5250" w:rsidP="008B5250">
      <w:pPr>
        <w:rPr>
          <w:lang w:eastAsia="nl-BE"/>
        </w:rPr>
      </w:pPr>
    </w:p>
    <w:p w14:paraId="47E4C99D" w14:textId="77777777" w:rsidR="008B5250" w:rsidRDefault="008B5250" w:rsidP="008B5250">
      <w:pPr>
        <w:pStyle w:val="Kop2"/>
        <w:rPr>
          <w:lang w:eastAsia="nl-BE"/>
        </w:rPr>
      </w:pPr>
      <w:r>
        <w:rPr>
          <w:lang w:eastAsia="nl-BE"/>
        </w:rPr>
        <w:t>PRAKTISCHE VRAGEN</w:t>
      </w:r>
    </w:p>
    <w:p w14:paraId="2F176CEB" w14:textId="77777777" w:rsidR="00204FC5" w:rsidRPr="00204FC5" w:rsidRDefault="00204FC5" w:rsidP="00204FC5">
      <w:pPr>
        <w:rPr>
          <w:lang w:eastAsia="nl-BE"/>
        </w:rPr>
      </w:pPr>
      <w:r>
        <w:rPr>
          <w:lang w:eastAsia="nl-BE"/>
        </w:rPr>
        <w:t xml:space="preserve">Heb je redelijke aanpassingen nodig in de selectiefase? Of heb je andere praktische vragen? </w:t>
      </w:r>
    </w:p>
    <w:p w14:paraId="30BA47E4" w14:textId="77777777" w:rsidR="008B5250" w:rsidRPr="001614C4" w:rsidRDefault="00F71068" w:rsidP="008B5250">
      <w:pPr>
        <w:rPr>
          <w:color w:val="767171" w:themeColor="background2" w:themeShade="80"/>
          <w:lang w:eastAsia="nl-BE"/>
        </w:rPr>
      </w:pPr>
      <w:sdt>
        <w:sdtPr>
          <w:rPr>
            <w:color w:val="767171" w:themeColor="background2" w:themeShade="80"/>
          </w:rPr>
          <w:alias w:val="Klik of tik om tekst in te voeren"/>
          <w:tag w:val="Klik of tik om tekst in te voeren"/>
          <w:id w:val="-2126993326"/>
          <w:placeholder>
            <w:docPart w:val="F4AAB21EBF6947BC8449B84768B2AF30"/>
          </w:placeholder>
          <w:showingPlcHdr/>
        </w:sdtPr>
        <w:sdtEndPr/>
        <w:sdtContent>
          <w:r w:rsidR="008B5250" w:rsidRPr="001614C4">
            <w:rPr>
              <w:color w:val="767171" w:themeColor="background2" w:themeShade="80"/>
            </w:rPr>
            <w:t>Klik of tik om tekst in te voeren.</w:t>
          </w:r>
        </w:sdtContent>
      </w:sdt>
    </w:p>
    <w:p w14:paraId="7564CB78" w14:textId="77777777" w:rsidR="008B5250" w:rsidRDefault="008B5250" w:rsidP="008B5250">
      <w:pPr>
        <w:pStyle w:val="Kop2"/>
        <w:rPr>
          <w:lang w:eastAsia="nl-BE"/>
        </w:rPr>
      </w:pPr>
      <w:r>
        <w:rPr>
          <w:lang w:eastAsia="nl-BE"/>
        </w:rPr>
        <w:t>INTERESSANTE BIJKOMENDE INFORMATIE</w:t>
      </w:r>
    </w:p>
    <w:p w14:paraId="36DEAC09" w14:textId="77777777" w:rsidR="008B5250" w:rsidRPr="00055767" w:rsidRDefault="00F71068" w:rsidP="008B5250">
      <w:pPr>
        <w:rPr>
          <w:rStyle w:val="Tekstvantijdelijkeaanduiding"/>
          <w:color w:val="767171" w:themeColor="background2" w:themeShade="80"/>
        </w:rPr>
      </w:pPr>
      <w:sdt>
        <w:sdtPr>
          <w:rPr>
            <w:rStyle w:val="Tekstvantijdelijkeaanduiding"/>
            <w:color w:val="767171" w:themeColor="background2" w:themeShade="80"/>
          </w:rPr>
          <w:alias w:val="Klik of tik om tekst in te voeren"/>
          <w:tag w:val="Klik of tik om tekst in te voeren"/>
          <w:id w:val="-1920165595"/>
          <w:placeholder>
            <w:docPart w:val="9068C9FEC78A4BADB9F9982543C0FA73"/>
          </w:placeholder>
          <w:showingPlcHdr/>
        </w:sdtPr>
        <w:sdtEndPr>
          <w:rPr>
            <w:rStyle w:val="Tekstvantijdelijkeaanduiding"/>
          </w:rPr>
        </w:sdtEndPr>
        <w:sdtContent>
          <w:r w:rsidR="008B5250" w:rsidRPr="00055767">
            <w:rPr>
              <w:rStyle w:val="Tekstvantijdelijkeaanduiding"/>
              <w:color w:val="767171" w:themeColor="background2" w:themeShade="80"/>
            </w:rPr>
            <w:t>Klik of tik om tekst in te voeren.</w:t>
          </w:r>
        </w:sdtContent>
      </w:sdt>
    </w:p>
    <w:sectPr w:rsidR="008B5250" w:rsidRPr="00055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349BD"/>
    <w:multiLevelType w:val="hybridMultilevel"/>
    <w:tmpl w:val="2DC40EA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91404"/>
    <w:multiLevelType w:val="hybridMultilevel"/>
    <w:tmpl w:val="07161F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1390F"/>
    <w:multiLevelType w:val="hybridMultilevel"/>
    <w:tmpl w:val="5C2A22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81B23"/>
    <w:multiLevelType w:val="hybridMultilevel"/>
    <w:tmpl w:val="9FAC15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00EC8"/>
    <w:multiLevelType w:val="hybridMultilevel"/>
    <w:tmpl w:val="70BEC69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B6D2A"/>
    <w:multiLevelType w:val="multilevel"/>
    <w:tmpl w:val="B50AF83C"/>
    <w:styleLink w:val="KOPNUM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sz w:val="23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sz w:val="1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2A4306A"/>
    <w:multiLevelType w:val="hybridMultilevel"/>
    <w:tmpl w:val="60FAEDD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E2CF4"/>
    <w:multiLevelType w:val="multilevel"/>
    <w:tmpl w:val="B50AF83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sz w:val="23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sz w:val="1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C5E3F01"/>
    <w:multiLevelType w:val="hybridMultilevel"/>
    <w:tmpl w:val="BA2A77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AB2404"/>
    <w:multiLevelType w:val="hybridMultilevel"/>
    <w:tmpl w:val="CD26A8E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275555"/>
    <w:multiLevelType w:val="hybridMultilevel"/>
    <w:tmpl w:val="B7E0905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8"/>
  </w:num>
  <w:num w:numId="5">
    <w:abstractNumId w:val="6"/>
  </w:num>
  <w:num w:numId="6">
    <w:abstractNumId w:val="1"/>
  </w:num>
  <w:num w:numId="7">
    <w:abstractNumId w:val="9"/>
  </w:num>
  <w:num w:numId="8">
    <w:abstractNumId w:val="0"/>
  </w:num>
  <w:num w:numId="9">
    <w:abstractNumId w:val="4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68"/>
    <w:rsid w:val="00003134"/>
    <w:rsid w:val="000104BF"/>
    <w:rsid w:val="00055767"/>
    <w:rsid w:val="000557E3"/>
    <w:rsid w:val="00070F74"/>
    <w:rsid w:val="001614C4"/>
    <w:rsid w:val="00173FAA"/>
    <w:rsid w:val="0019316C"/>
    <w:rsid w:val="00204FC5"/>
    <w:rsid w:val="00366AEC"/>
    <w:rsid w:val="004815F1"/>
    <w:rsid w:val="00547DBF"/>
    <w:rsid w:val="006E0A80"/>
    <w:rsid w:val="00732443"/>
    <w:rsid w:val="00782448"/>
    <w:rsid w:val="007F150B"/>
    <w:rsid w:val="008B5250"/>
    <w:rsid w:val="008E2F7A"/>
    <w:rsid w:val="009E6805"/>
    <w:rsid w:val="00A31925"/>
    <w:rsid w:val="00B260C9"/>
    <w:rsid w:val="00B514FC"/>
    <w:rsid w:val="00C10697"/>
    <w:rsid w:val="00D97F28"/>
    <w:rsid w:val="00DA0E95"/>
    <w:rsid w:val="00DA440E"/>
    <w:rsid w:val="00DB4DC3"/>
    <w:rsid w:val="00DF251A"/>
    <w:rsid w:val="00E30442"/>
    <w:rsid w:val="00E83DF0"/>
    <w:rsid w:val="00EB048B"/>
    <w:rsid w:val="00ED526B"/>
    <w:rsid w:val="00F71068"/>
    <w:rsid w:val="00FD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81653"/>
  <w15:chartTrackingRefBased/>
  <w15:docId w15:val="{2F951812-0FCC-4CCE-A20C-A49C1BD2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5" w:unhideWhenUsed="1" w:qFormat="1"/>
    <w:lsdException w:name="heading 3" w:semiHidden="1" w:uiPriority="5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557E3"/>
    <w:rPr>
      <w:rFonts w:ascii="Trebuchet MS" w:hAnsi="Trebuchet MS"/>
      <w:sz w:val="18"/>
    </w:rPr>
  </w:style>
  <w:style w:type="paragraph" w:styleId="Kop1">
    <w:name w:val="heading 1"/>
    <w:aliases w:val="_kop 1"/>
    <w:basedOn w:val="Standaard"/>
    <w:next w:val="Standaard"/>
    <w:link w:val="Kop1Char"/>
    <w:uiPriority w:val="5"/>
    <w:qFormat/>
    <w:rsid w:val="00E83DF0"/>
    <w:pPr>
      <w:keepNext/>
      <w:keepLines/>
      <w:spacing w:before="240" w:after="0"/>
      <w:outlineLvl w:val="0"/>
    </w:pPr>
    <w:rPr>
      <w:rFonts w:eastAsiaTheme="majorEastAsia" w:cstheme="majorBidi"/>
      <w:b/>
      <w:color w:val="ED7D31" w:themeColor="accent2"/>
      <w:sz w:val="48"/>
      <w:szCs w:val="32"/>
    </w:rPr>
  </w:style>
  <w:style w:type="paragraph" w:styleId="Kop2">
    <w:name w:val="heading 2"/>
    <w:aliases w:val="_kop 2"/>
    <w:basedOn w:val="Standaard"/>
    <w:next w:val="Standaard"/>
    <w:link w:val="Kop2Char"/>
    <w:uiPriority w:val="5"/>
    <w:unhideWhenUsed/>
    <w:qFormat/>
    <w:rsid w:val="00003134"/>
    <w:pPr>
      <w:keepNext/>
      <w:keepLines/>
      <w:spacing w:before="360" w:after="120"/>
      <w:outlineLvl w:val="1"/>
    </w:pPr>
    <w:rPr>
      <w:rFonts w:eastAsiaTheme="majorEastAsia" w:cstheme="majorBidi"/>
      <w:b/>
      <w:color w:val="00A183"/>
      <w:sz w:val="28"/>
      <w:szCs w:val="26"/>
    </w:rPr>
  </w:style>
  <w:style w:type="paragraph" w:styleId="Kop3">
    <w:name w:val="heading 3"/>
    <w:aliases w:val="_kop 3"/>
    <w:basedOn w:val="Standaard"/>
    <w:next w:val="Standaard"/>
    <w:link w:val="Kop3Char"/>
    <w:uiPriority w:val="5"/>
    <w:unhideWhenUsed/>
    <w:qFormat/>
    <w:rsid w:val="00A31925"/>
    <w:pPr>
      <w:keepNext/>
      <w:keepLines/>
      <w:suppressAutoHyphens/>
      <w:spacing w:before="240" w:after="74" w:line="286" w:lineRule="auto"/>
      <w:outlineLvl w:val="2"/>
    </w:pPr>
    <w:rPr>
      <w:rFonts w:asciiTheme="minorHAnsi" w:eastAsiaTheme="majorEastAsia" w:hAnsiTheme="minorHAnsi" w:cstheme="majorBidi"/>
      <w:b/>
      <w:color w:val="ED7D31" w:themeColor="accent2"/>
      <w:spacing w:val="8"/>
      <w:sz w:val="28"/>
      <w:szCs w:val="18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83DF0"/>
    <w:rPr>
      <w:color w:val="808080"/>
    </w:rPr>
  </w:style>
  <w:style w:type="character" w:customStyle="1" w:styleId="Kop1Char">
    <w:name w:val="Kop 1 Char"/>
    <w:aliases w:val="_kop 1 Char"/>
    <w:basedOn w:val="Standaardalinea-lettertype"/>
    <w:link w:val="Kop1"/>
    <w:uiPriority w:val="5"/>
    <w:rsid w:val="00E83DF0"/>
    <w:rPr>
      <w:rFonts w:ascii="Trebuchet MS" w:eastAsiaTheme="majorEastAsia" w:hAnsi="Trebuchet MS" w:cstheme="majorBidi"/>
      <w:b/>
      <w:color w:val="ED7D31" w:themeColor="accent2"/>
      <w:sz w:val="48"/>
      <w:szCs w:val="32"/>
    </w:rPr>
  </w:style>
  <w:style w:type="character" w:customStyle="1" w:styleId="Kop2Char">
    <w:name w:val="Kop 2 Char"/>
    <w:aliases w:val="_kop 2 Char"/>
    <w:basedOn w:val="Standaardalinea-lettertype"/>
    <w:link w:val="Kop2"/>
    <w:uiPriority w:val="5"/>
    <w:rsid w:val="00003134"/>
    <w:rPr>
      <w:rFonts w:ascii="Trebuchet MS" w:eastAsiaTheme="majorEastAsia" w:hAnsi="Trebuchet MS" w:cstheme="majorBidi"/>
      <w:b/>
      <w:color w:val="00A183"/>
      <w:sz w:val="28"/>
      <w:szCs w:val="26"/>
    </w:rPr>
  </w:style>
  <w:style w:type="character" w:customStyle="1" w:styleId="Kop3Char">
    <w:name w:val="Kop 3 Char"/>
    <w:aliases w:val="_kop 3 Char"/>
    <w:basedOn w:val="Standaardalinea-lettertype"/>
    <w:link w:val="Kop3"/>
    <w:uiPriority w:val="5"/>
    <w:rsid w:val="00A31925"/>
    <w:rPr>
      <w:rFonts w:eastAsiaTheme="majorEastAsia" w:cstheme="majorBidi"/>
      <w:b/>
      <w:color w:val="ED7D31" w:themeColor="accent2"/>
      <w:spacing w:val="8"/>
      <w:sz w:val="28"/>
      <w:szCs w:val="18"/>
      <w:lang w:eastAsia="nl-BE"/>
    </w:rPr>
  </w:style>
  <w:style w:type="numbering" w:customStyle="1" w:styleId="KOPNUM">
    <w:name w:val="_KOP_NUM"/>
    <w:uiPriority w:val="99"/>
    <w:rsid w:val="00E83DF0"/>
    <w:pPr>
      <w:numPr>
        <w:numId w:val="1"/>
      </w:numPr>
    </w:pPr>
  </w:style>
  <w:style w:type="paragraph" w:styleId="Titel">
    <w:name w:val="Title"/>
    <w:aliases w:val="_titel"/>
    <w:basedOn w:val="Standaard"/>
    <w:next w:val="Standaard"/>
    <w:link w:val="TitelChar"/>
    <w:uiPriority w:val="24"/>
    <w:qFormat/>
    <w:rsid w:val="00E83DF0"/>
    <w:pPr>
      <w:suppressAutoHyphens/>
      <w:spacing w:after="0" w:line="520" w:lineRule="exact"/>
      <w:contextualSpacing/>
      <w:jc w:val="center"/>
    </w:pPr>
    <w:rPr>
      <w:rFonts w:asciiTheme="majorHAnsi" w:eastAsiaTheme="majorEastAsia" w:hAnsiTheme="majorHAnsi" w:cstheme="majorBidi"/>
      <w:b/>
      <w:color w:val="A5A5A5" w:themeColor="accent3"/>
      <w:spacing w:val="2"/>
      <w:sz w:val="48"/>
      <w:szCs w:val="48"/>
      <w:lang w:eastAsia="nl-BE"/>
    </w:rPr>
  </w:style>
  <w:style w:type="character" w:customStyle="1" w:styleId="TitelChar">
    <w:name w:val="Titel Char"/>
    <w:aliases w:val="_titel Char"/>
    <w:basedOn w:val="Standaardalinea-lettertype"/>
    <w:link w:val="Titel"/>
    <w:uiPriority w:val="24"/>
    <w:rsid w:val="00E83DF0"/>
    <w:rPr>
      <w:rFonts w:asciiTheme="majorHAnsi" w:eastAsiaTheme="majorEastAsia" w:hAnsiTheme="majorHAnsi" w:cstheme="majorBidi"/>
      <w:b/>
      <w:color w:val="A5A5A5" w:themeColor="accent3"/>
      <w:spacing w:val="2"/>
      <w:sz w:val="48"/>
      <w:szCs w:val="48"/>
      <w:lang w:eastAsia="nl-BE"/>
    </w:rPr>
  </w:style>
  <w:style w:type="character" w:styleId="Hyperlink">
    <w:name w:val="Hyperlink"/>
    <w:basedOn w:val="Standaardalinea-lettertype"/>
    <w:uiPriority w:val="99"/>
    <w:unhideWhenUsed/>
    <w:rsid w:val="000557E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557E3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0557E3"/>
    <w:pPr>
      <w:ind w:left="720"/>
      <w:contextualSpacing/>
    </w:pPr>
  </w:style>
  <w:style w:type="table" w:styleId="Tabelraster">
    <w:name w:val="Table Grid"/>
    <w:basedOn w:val="Standaardtabel"/>
    <w:uiPriority w:val="39"/>
    <w:rsid w:val="006E0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DA0E95"/>
    <w:pPr>
      <w:spacing w:after="0" w:line="240" w:lineRule="auto"/>
    </w:pPr>
    <w:rPr>
      <w:rFonts w:ascii="Trebuchet MS" w:hAnsi="Trebuchet MS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576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576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5767"/>
    <w:rPr>
      <w:rFonts w:ascii="Trebuchet MS" w:hAnsi="Trebuchet MS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576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5767"/>
    <w:rPr>
      <w:rFonts w:ascii="Trebuchet MS" w:hAnsi="Trebuchet M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amvzw.b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sRoger\OneDrive%20-%20SAM,%20Steunpunt%20Mens%20en%20Samenleving%20vzw\werkmap\vacatures%20etc\sollicitatieformulier_SAM_vacature_PARK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EC719308EE54364B9FB68B96CFD7E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87E654-BC56-48D6-AB86-767F320EBC3B}"/>
      </w:docPartPr>
      <w:docPartBody>
        <w:p w:rsidR="00000000" w:rsidRDefault="008F6B60">
          <w:pPr>
            <w:pStyle w:val="8EC719308EE54364B9FB68B96CFD7EBD"/>
          </w:pPr>
          <w:r w:rsidRPr="007158D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0A65953BC934D549AE2B42ED3CDD4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DD3D7E-E475-4D95-8143-40E9DA6B559A}"/>
      </w:docPartPr>
      <w:docPartBody>
        <w:p w:rsidR="00000000" w:rsidRDefault="008F6B60">
          <w:pPr>
            <w:pStyle w:val="30A65953BC934D549AE2B42ED3CDD4F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BE99287A3744B4EBDD8F6B9A1C2BB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AE7A9D-BE73-4DDD-98D7-471F57EE2946}"/>
      </w:docPartPr>
      <w:docPartBody>
        <w:p w:rsidR="00000000" w:rsidRDefault="008F6B60">
          <w:pPr>
            <w:pStyle w:val="6BE99287A3744B4EBDD8F6B9A1C2BB8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27480BBB28144D9B97A702CEFEC5E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D15050-E3EA-400C-A3C6-4426D0F2D398}"/>
      </w:docPartPr>
      <w:docPartBody>
        <w:p w:rsidR="00000000" w:rsidRDefault="008F6B60">
          <w:pPr>
            <w:pStyle w:val="727480BBB28144D9B97A702CEFEC5EC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DFE226E901D401E9639384B1E7780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D189B2-87B9-40B2-BAB7-91CA1657891F}"/>
      </w:docPartPr>
      <w:docPartBody>
        <w:p w:rsidR="00000000" w:rsidRDefault="008F6B60">
          <w:pPr>
            <w:pStyle w:val="DDFE226E901D401E9639384B1E7780A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65EED0DF85B48179E50802A763BB5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2DDD7B-92C0-405E-B9B7-580F192E64F6}"/>
      </w:docPartPr>
      <w:docPartBody>
        <w:p w:rsidR="00000000" w:rsidRDefault="008F6B60">
          <w:pPr>
            <w:pStyle w:val="265EED0DF85B48179E50802A763BB57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BC605062C794A79B94CC6B143844D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1C4C80-A8A4-4F9C-B4C7-7B7785839ADC}"/>
      </w:docPartPr>
      <w:docPartBody>
        <w:p w:rsidR="00000000" w:rsidRDefault="008F6B60">
          <w:pPr>
            <w:pStyle w:val="DBC605062C794A79B94CC6B143844D9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9E2D08E5AAE4BD08CB7703BA4DE82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C403E7-D283-4B8A-92BA-60381035024C}"/>
      </w:docPartPr>
      <w:docPartBody>
        <w:p w:rsidR="00000000" w:rsidRDefault="008F6B60">
          <w:pPr>
            <w:pStyle w:val="29E2D08E5AAE4BD08CB7703BA4DE826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F6F8E11AEF1472495CF5E4D242B24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B41E24-89E2-4EF4-9EFE-6F74A27FE72D}"/>
      </w:docPartPr>
      <w:docPartBody>
        <w:p w:rsidR="00000000" w:rsidRDefault="008F6B60">
          <w:pPr>
            <w:pStyle w:val="1F6F8E11AEF1472495CF5E4D242B24F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14624FFDF80421EAF9C03C89B1439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9495F5-9A91-4C27-A59B-8673E49E6441}"/>
      </w:docPartPr>
      <w:docPartBody>
        <w:p w:rsidR="00000000" w:rsidRDefault="008F6B60">
          <w:pPr>
            <w:pStyle w:val="C14624FFDF80421EAF9C03C89B14398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30C8E70921F446987118FB734B9EC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44EAAA-D2D0-4421-A836-311F5D55BC67}"/>
      </w:docPartPr>
      <w:docPartBody>
        <w:p w:rsidR="00000000" w:rsidRDefault="008F6B60">
          <w:pPr>
            <w:pStyle w:val="730C8E70921F446987118FB734B9EC0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4AC9CE5CCEF48F8BB4E53388F8CE2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19E60E-0CF8-4AFE-BC77-B675693C2BC1}"/>
      </w:docPartPr>
      <w:docPartBody>
        <w:p w:rsidR="00000000" w:rsidRDefault="008F6B60">
          <w:pPr>
            <w:pStyle w:val="94AC9CE5CCEF48F8BB4E53388F8CE2E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9D13F089594419AB15DFCA4B2FE96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30030C-F02F-4EFF-9E3C-D2356CB23D59}"/>
      </w:docPartPr>
      <w:docPartBody>
        <w:p w:rsidR="00000000" w:rsidRDefault="008F6B60">
          <w:pPr>
            <w:pStyle w:val="F9D13F089594419AB15DFCA4B2FE965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92324A364234EEF86CE39B3F85317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14860D-4E4B-44A7-B2B2-49B5C4D31925}"/>
      </w:docPartPr>
      <w:docPartBody>
        <w:p w:rsidR="00000000" w:rsidRDefault="008F6B60">
          <w:pPr>
            <w:pStyle w:val="892324A364234EEF86CE39B3F853172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75FA9A4A51469888FB261B281970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A47C57-7729-4738-BBC9-9AC07698FA34}"/>
      </w:docPartPr>
      <w:docPartBody>
        <w:p w:rsidR="00000000" w:rsidRDefault="008F6B60">
          <w:pPr>
            <w:pStyle w:val="C775FA9A4A51469888FB261B281970A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0B77168360541DD8328BCDCE2E8A9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D56C2A-8520-4356-B679-F4FB5D21DCA1}"/>
      </w:docPartPr>
      <w:docPartBody>
        <w:p w:rsidR="00000000" w:rsidRDefault="008F6B60">
          <w:pPr>
            <w:pStyle w:val="80B77168360541DD8328BCDCE2E8A99E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3DDCE65D9D14737A79074F0BE9D9D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2814F3-16E2-4DBC-8918-7BE97C87B756}"/>
      </w:docPartPr>
      <w:docPartBody>
        <w:p w:rsidR="00000000" w:rsidRDefault="008F6B60">
          <w:pPr>
            <w:pStyle w:val="33DDCE65D9D14737A79074F0BE9D9D7B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E154207C6F34505B1D9C316F826FC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E5CEE5-465F-42AA-A521-4A7CA2E8BC0A}"/>
      </w:docPartPr>
      <w:docPartBody>
        <w:p w:rsidR="00000000" w:rsidRDefault="008F6B60">
          <w:pPr>
            <w:pStyle w:val="9E154207C6F34505B1D9C316F826FCF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E4A4F869EDA430EB06CF44373D8EA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00A64-979B-433F-922A-94E13644BA92}"/>
      </w:docPartPr>
      <w:docPartBody>
        <w:p w:rsidR="00000000" w:rsidRDefault="008F6B60">
          <w:pPr>
            <w:pStyle w:val="9E4A4F869EDA430EB06CF44373D8EAF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F2DD8E0F5064133ABBEA2BA84C42A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98E82F-317A-4F8B-BE69-F6F4DDE4C22C}"/>
      </w:docPartPr>
      <w:docPartBody>
        <w:p w:rsidR="00000000" w:rsidRDefault="008F6B60">
          <w:pPr>
            <w:pStyle w:val="BF2DD8E0F5064133ABBEA2BA84C42A7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793473DCC6547EE878150788B8489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D232FA-3B9C-464E-B681-5C0ED12F4C04}"/>
      </w:docPartPr>
      <w:docPartBody>
        <w:p w:rsidR="00000000" w:rsidRDefault="008F6B60">
          <w:pPr>
            <w:pStyle w:val="3793473DCC6547EE878150788B84895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A20E142CF4C4DC28EF5F7A4C4DFB5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FE9AAA-F8E9-4500-99BF-0C1697C20FB5}"/>
      </w:docPartPr>
      <w:docPartBody>
        <w:p w:rsidR="00000000" w:rsidRDefault="008F6B60">
          <w:pPr>
            <w:pStyle w:val="0A20E142CF4C4DC28EF5F7A4C4DFB5D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56C7895D5924AE9AA2F63BAE56C28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3543BD-7CD0-43C8-A01D-375F704440CA}"/>
      </w:docPartPr>
      <w:docPartBody>
        <w:p w:rsidR="00000000" w:rsidRDefault="008F6B60">
          <w:pPr>
            <w:pStyle w:val="956C7895D5924AE9AA2F63BAE56C283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D055FE4FF704EA9AA8EF524EAF1E7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985FA6-E893-4984-9F03-1770EB5E48DE}"/>
      </w:docPartPr>
      <w:docPartBody>
        <w:p w:rsidR="00000000" w:rsidRDefault="008F6B60">
          <w:pPr>
            <w:pStyle w:val="FD055FE4FF704EA9AA8EF524EAF1E73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4C08140739641B587DA68F710121E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A60EFC-7A1E-4908-A383-8EA1E90D6065}"/>
      </w:docPartPr>
      <w:docPartBody>
        <w:p w:rsidR="00000000" w:rsidRDefault="008F6B60">
          <w:pPr>
            <w:pStyle w:val="94C08140739641B587DA68F710121EC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CEECBDC9ADB444F94AD252BFB39A3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7FE21D-8FDD-4818-83CD-9CA1F9B84EC7}"/>
      </w:docPartPr>
      <w:docPartBody>
        <w:p w:rsidR="00000000" w:rsidRDefault="008F6B60">
          <w:pPr>
            <w:pStyle w:val="FCEECBDC9ADB444F94AD252BFB39A3D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901F28AD748428BA323937090D9ED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FF3753-2881-4BD9-A13F-A452D988EC0C}"/>
      </w:docPartPr>
      <w:docPartBody>
        <w:p w:rsidR="00000000" w:rsidRDefault="008F6B60">
          <w:pPr>
            <w:pStyle w:val="D901F28AD748428BA323937090D9ED3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20C5F231609474EA4672009C682FF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2194A1-6351-4F73-BF29-8E2CD53C7B38}"/>
      </w:docPartPr>
      <w:docPartBody>
        <w:p w:rsidR="00000000" w:rsidRDefault="008F6B60">
          <w:pPr>
            <w:pStyle w:val="820C5F231609474EA4672009C682FF1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A52A26C5F47409480D4A3EBDD085C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0F6A62-474D-4DE3-AFF0-A2C88AC28907}"/>
      </w:docPartPr>
      <w:docPartBody>
        <w:p w:rsidR="00000000" w:rsidRDefault="008F6B60">
          <w:pPr>
            <w:pStyle w:val="8A52A26C5F47409480D4A3EBDD085C3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D5EF330AA224267A9E67B58832A6F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28D6FD-27B9-4944-AF45-B6BC22CABB17}"/>
      </w:docPartPr>
      <w:docPartBody>
        <w:p w:rsidR="00000000" w:rsidRDefault="008F6B60">
          <w:pPr>
            <w:pStyle w:val="6D5EF330AA224267A9E67B58832A6F6E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009475B0F4047CFA254BC0DADCE85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E83C6B-C277-4C07-AFFC-3A9DF716FA4B}"/>
      </w:docPartPr>
      <w:docPartBody>
        <w:p w:rsidR="00000000" w:rsidRDefault="008F6B60">
          <w:pPr>
            <w:pStyle w:val="8009475B0F4047CFA254BC0DADCE857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7D9C641DEE4AA4920882A14C80E7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1951A6-C764-40C0-8BAE-E80B689E1CF7}"/>
      </w:docPartPr>
      <w:docPartBody>
        <w:p w:rsidR="00000000" w:rsidRDefault="008F6B60">
          <w:pPr>
            <w:pStyle w:val="587D9C641DEE4AA4920882A14C80E72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520B0C057E04F6983F89F1CE60AB1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8884A0-8B55-4DCC-A961-8E9BAB9B899E}"/>
      </w:docPartPr>
      <w:docPartBody>
        <w:p w:rsidR="00000000" w:rsidRDefault="008F6B60">
          <w:pPr>
            <w:pStyle w:val="D520B0C057E04F6983F89F1CE60AB19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D13BF0D88C24D3D8A092B895BF069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039CB4-A463-49AF-8063-F0CAF8DA2243}"/>
      </w:docPartPr>
      <w:docPartBody>
        <w:p w:rsidR="00000000" w:rsidRDefault="008F6B60">
          <w:pPr>
            <w:pStyle w:val="BD13BF0D88C24D3D8A092B895BF069C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5F1FDC30C534F00A235E4EF5233DF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B91B41-5D77-4512-8634-CA641CB209DD}"/>
      </w:docPartPr>
      <w:docPartBody>
        <w:p w:rsidR="00000000" w:rsidRDefault="008F6B60">
          <w:pPr>
            <w:pStyle w:val="35F1FDC30C534F00A235E4EF5233DFBC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0C09135D8C6449B87DA66A5179B02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5F75E0-42DD-43CB-B2C3-877049925E3B}"/>
      </w:docPartPr>
      <w:docPartBody>
        <w:p w:rsidR="00000000" w:rsidRDefault="008F6B60">
          <w:pPr>
            <w:pStyle w:val="90C09135D8C6449B87DA66A5179B020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9C1F6560C2E42FDA1FFE3C491F9A3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80D90B-42C1-4273-AF36-27ABC98705D9}"/>
      </w:docPartPr>
      <w:docPartBody>
        <w:p w:rsidR="00000000" w:rsidRDefault="008F6B60">
          <w:pPr>
            <w:pStyle w:val="89C1F6560C2E42FDA1FFE3C491F9A33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8BADE7064A14E52A558A969F1461D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F046E7-BD47-4209-86EC-3936A9BF27BB}"/>
      </w:docPartPr>
      <w:docPartBody>
        <w:p w:rsidR="00000000" w:rsidRDefault="008F6B60">
          <w:pPr>
            <w:pStyle w:val="38BADE7064A14E52A558A969F1461DE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CD4EF2E20714234B546F2A7541B09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32A6C5-140D-40F1-98FB-450835601E37}"/>
      </w:docPartPr>
      <w:docPartBody>
        <w:p w:rsidR="00000000" w:rsidRDefault="008F6B60">
          <w:pPr>
            <w:pStyle w:val="FCD4EF2E20714234B546F2A7541B092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E077A97FDBD4454A240008CC9A641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0B0DC6-A350-49BE-8AA7-E9D95A300CFA}"/>
      </w:docPartPr>
      <w:docPartBody>
        <w:p w:rsidR="00000000" w:rsidRDefault="008F6B60">
          <w:pPr>
            <w:pStyle w:val="3E077A97FDBD4454A240008CC9A641F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E31ED57121743C18FF00120D22349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11FCD7-87DC-416C-8678-8F26D58CBA0B}"/>
      </w:docPartPr>
      <w:docPartBody>
        <w:p w:rsidR="00000000" w:rsidRDefault="008F6B60">
          <w:pPr>
            <w:pStyle w:val="4E31ED57121743C18FF00120D22349F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FFFDBCFB1DC4F289D5D5C01F736A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8968FC-DEBC-4682-ACC5-05682440E8E5}"/>
      </w:docPartPr>
      <w:docPartBody>
        <w:p w:rsidR="00000000" w:rsidRDefault="008F6B60">
          <w:pPr>
            <w:pStyle w:val="1FFFDBCFB1DC4F289D5D5C01F736AEC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8D8F94D1334C14A526269E37C8CC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A285FE-2022-4B8F-BF61-97A638BE2D5E}"/>
      </w:docPartPr>
      <w:docPartBody>
        <w:p w:rsidR="00000000" w:rsidRDefault="008F6B60">
          <w:pPr>
            <w:pStyle w:val="0E8D8F94D1334C14A526269E37C8CC4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DFDA1C34CD47A395171318B72CB1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CFA0BD-22D3-4CCF-82F9-7CA43E075B85}"/>
      </w:docPartPr>
      <w:docPartBody>
        <w:p w:rsidR="00000000" w:rsidRDefault="008F6B60">
          <w:pPr>
            <w:pStyle w:val="91DFDA1C34CD47A395171318B72CB1E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B610FECC78749D0BD6CD9984C286D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E0DE4D-37B3-4C2C-80F0-DACB1DBB6B59}"/>
      </w:docPartPr>
      <w:docPartBody>
        <w:p w:rsidR="00000000" w:rsidRDefault="008F6B60">
          <w:pPr>
            <w:pStyle w:val="BB610FECC78749D0BD6CD9984C286DD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B48D43B7C634E148CC90454036C55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E68AB4-3E72-406A-8137-5789DAFE09CB}"/>
      </w:docPartPr>
      <w:docPartBody>
        <w:p w:rsidR="00000000" w:rsidRDefault="008F6B60">
          <w:pPr>
            <w:pStyle w:val="EB48D43B7C634E148CC90454036C55D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FC2FF7C95974C809B4A464B8CAEFB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7A90AB-C863-4F1D-932E-516779EED984}"/>
      </w:docPartPr>
      <w:docPartBody>
        <w:p w:rsidR="00000000" w:rsidRDefault="008F6B60">
          <w:pPr>
            <w:pStyle w:val="4FC2FF7C95974C809B4A464B8CAEFB7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E55DC58B2094F4D977762D303F517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42D7AB-A1DD-4789-B13B-8091EFB2681D}"/>
      </w:docPartPr>
      <w:docPartBody>
        <w:p w:rsidR="00000000" w:rsidRDefault="008F6B60">
          <w:pPr>
            <w:pStyle w:val="AE55DC58B2094F4D977762D303F517B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C847ECD41D486DB6DA2E4004CEA9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C45E0B-B91C-443A-BC6B-F14DC2876670}"/>
      </w:docPartPr>
      <w:docPartBody>
        <w:p w:rsidR="00000000" w:rsidRDefault="008F6B60">
          <w:pPr>
            <w:pStyle w:val="52C847ECD41D486DB6DA2E4004CEA98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E28A62700024072A521744186EF99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E40689-1B89-45EC-9BF7-990A618B9F9B}"/>
      </w:docPartPr>
      <w:docPartBody>
        <w:p w:rsidR="00000000" w:rsidRDefault="008F6B60">
          <w:pPr>
            <w:pStyle w:val="9E28A62700024072A521744186EF991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E366248A8744C12AAA51B79D97CC8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0CA461-1F3B-4BBD-9420-807CE9211939}"/>
      </w:docPartPr>
      <w:docPartBody>
        <w:p w:rsidR="00000000" w:rsidRDefault="008F6B60">
          <w:pPr>
            <w:pStyle w:val="1E366248A8744C12AAA51B79D97CC8B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0D833D24AA741D79A7940005AF8CA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84E44E-5B73-4D79-8468-10D68751092D}"/>
      </w:docPartPr>
      <w:docPartBody>
        <w:p w:rsidR="00000000" w:rsidRDefault="008F6B60">
          <w:pPr>
            <w:pStyle w:val="B0D833D24AA741D79A7940005AF8CA7C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6F8C435C25E4F12BAD6BA2932F4A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462448-DB6B-43A5-83A9-0D6032DE7028}"/>
      </w:docPartPr>
      <w:docPartBody>
        <w:p w:rsidR="00000000" w:rsidRDefault="008F6B60">
          <w:pPr>
            <w:pStyle w:val="96F8C435C25E4F12BAD6BA2932F4A2CB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08A1B0E0E047B49B441B56845B83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053A9E-92E1-407D-A9C1-3DA090FE05E3}"/>
      </w:docPartPr>
      <w:docPartBody>
        <w:p w:rsidR="00000000" w:rsidRDefault="008F6B60">
          <w:pPr>
            <w:pStyle w:val="4C08A1B0E0E047B49B441B56845B83F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08D61A482DF4B34BBF99DBB68CDCB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61B51C-8A2A-43F7-BEDC-375545AC51E5}"/>
      </w:docPartPr>
      <w:docPartBody>
        <w:p w:rsidR="00000000" w:rsidRDefault="008F6B60">
          <w:pPr>
            <w:pStyle w:val="108D61A482DF4B34BBF99DBB68CDCBA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0DCEB06C79D4508914C3FAAF2E89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50ADF9-1A8B-4AC5-B7A9-1797319639EB}"/>
      </w:docPartPr>
      <w:docPartBody>
        <w:p w:rsidR="00000000" w:rsidRDefault="008F6B60">
          <w:pPr>
            <w:pStyle w:val="10DCEB06C79D4508914C3FAAF2E89FB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A0E6451C3F0401888C29F197D8AC6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792A90-5B32-47C3-AB65-921740598557}"/>
      </w:docPartPr>
      <w:docPartBody>
        <w:p w:rsidR="00000000" w:rsidRDefault="008F6B60">
          <w:pPr>
            <w:pStyle w:val="EA0E6451C3F0401888C29F197D8AC6D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6702669B2164417BF9315823ADABB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A85FA1-DB7D-4968-83F6-1D1133C9CADA}"/>
      </w:docPartPr>
      <w:docPartBody>
        <w:p w:rsidR="00000000" w:rsidRDefault="008F6B60">
          <w:pPr>
            <w:pStyle w:val="86702669B2164417BF9315823ADABB1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34F0BBCACBC4012B1FB652BF27CE2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7D4963-C4AE-4E31-A38E-CB5EC28BD0BC}"/>
      </w:docPartPr>
      <w:docPartBody>
        <w:p w:rsidR="00000000" w:rsidRDefault="008F6B60">
          <w:pPr>
            <w:pStyle w:val="634F0BBCACBC4012B1FB652BF27CE2E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07CDD73A6BD406382FE3B0A6FD4EE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ADB52E-CB29-46B9-AFA5-9C27B5B36AC2}"/>
      </w:docPartPr>
      <w:docPartBody>
        <w:p w:rsidR="00000000" w:rsidRDefault="008F6B60">
          <w:pPr>
            <w:pStyle w:val="907CDD73A6BD406382FE3B0A6FD4EEB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D37DCABE1C9459E915173DDBC5BA0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A8FE70-546E-4A08-967C-6CA1D3AC5FBB}"/>
      </w:docPartPr>
      <w:docPartBody>
        <w:p w:rsidR="00000000" w:rsidRDefault="008F6B60">
          <w:pPr>
            <w:pStyle w:val="ED37DCABE1C9459E915173DDBC5BA05B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22A1C8F1A584296A77C39BE61AAE1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5C0B91-05FA-4771-911E-40890517B048}"/>
      </w:docPartPr>
      <w:docPartBody>
        <w:p w:rsidR="00000000" w:rsidRDefault="008F6B60">
          <w:pPr>
            <w:pStyle w:val="222A1C8F1A584296A77C39BE61AAE1A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3EAF8C899814877A1F1E03DFA8FA0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081AFD-DEAA-4BC2-83AB-DEE7603F4F95}"/>
      </w:docPartPr>
      <w:docPartBody>
        <w:p w:rsidR="00000000" w:rsidRDefault="008F6B60">
          <w:pPr>
            <w:pStyle w:val="63EAF8C899814877A1F1E03DFA8FA0FB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03D058AAADE4813B80DB0080DB8D4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1817E4-F7CA-4470-B48D-F37E88D339D0}"/>
      </w:docPartPr>
      <w:docPartBody>
        <w:p w:rsidR="00000000" w:rsidRDefault="008F6B60">
          <w:pPr>
            <w:pStyle w:val="703D058AAADE4813B80DB0080DB8D45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70BFBE9961420F96F7B0C1938C7C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06CC55-4ACE-4591-AD85-245A0E880A55}"/>
      </w:docPartPr>
      <w:docPartBody>
        <w:p w:rsidR="00000000" w:rsidRDefault="008F6B60">
          <w:pPr>
            <w:pStyle w:val="4270BFBE9961420F96F7B0C1938C7CA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D5112D73A0F4568BAA76CE1D1D7EF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D200D2-F534-46A9-A6DA-EFFCF0A11618}"/>
      </w:docPartPr>
      <w:docPartBody>
        <w:p w:rsidR="00000000" w:rsidRDefault="008F6B60">
          <w:pPr>
            <w:pStyle w:val="2D5112D73A0F4568BAA76CE1D1D7EF9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D43F99D58F48BEB925DE0DE7F81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380A29-1CA6-474D-A94F-C896779274DE}"/>
      </w:docPartPr>
      <w:docPartBody>
        <w:p w:rsidR="00000000" w:rsidRDefault="008F6B60">
          <w:pPr>
            <w:pStyle w:val="B2D43F99D58F48BEB925DE0DE7F8166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BE4C55C8A4E4DAB869DE516D84125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2A250D-C872-418C-ADAF-FB530028D205}"/>
      </w:docPartPr>
      <w:docPartBody>
        <w:p w:rsidR="00000000" w:rsidRDefault="008F6B60">
          <w:pPr>
            <w:pStyle w:val="0BE4C55C8A4E4DAB869DE516D84125C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C02BEC6125247AD8BAD01BD726CE8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8E2D88-C82B-4C84-9221-55FD257B0069}"/>
      </w:docPartPr>
      <w:docPartBody>
        <w:p w:rsidR="00000000" w:rsidRDefault="008F6B60">
          <w:pPr>
            <w:pStyle w:val="2C02BEC6125247AD8BAD01BD726CE87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32E031DBC3E4D6A84DB30EA750C22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73D253-11F3-4152-B4B4-546F859265CD}"/>
      </w:docPartPr>
      <w:docPartBody>
        <w:p w:rsidR="00000000" w:rsidRDefault="008F6B60">
          <w:pPr>
            <w:pStyle w:val="732E031DBC3E4D6A84DB30EA750C222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56C5036AFB44566880F249EC491B3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4BE79C-E346-4F96-ACD4-AD3C508EDD6B}"/>
      </w:docPartPr>
      <w:docPartBody>
        <w:p w:rsidR="00000000" w:rsidRDefault="008F6B60">
          <w:pPr>
            <w:pStyle w:val="256C5036AFB44566880F249EC491B38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57ADDF1CB2144F4BCF2A7C8B51ED1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B75575-673B-4F74-966F-732A92128F03}"/>
      </w:docPartPr>
      <w:docPartBody>
        <w:p w:rsidR="00000000" w:rsidRDefault="008F6B60">
          <w:pPr>
            <w:pStyle w:val="357ADDF1CB2144F4BCF2A7C8B51ED1C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E2585BA2479447CA1234EBFD1BF73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3B61D9-5F2F-46A0-957C-6B4B288AAF43}"/>
      </w:docPartPr>
      <w:docPartBody>
        <w:p w:rsidR="00000000" w:rsidRDefault="008F6B60">
          <w:pPr>
            <w:pStyle w:val="CE2585BA2479447CA1234EBFD1BF734E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165313C52FB4B05927E003278711A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5875AB-68D8-45E3-84BA-63CFA5DCF7E6}"/>
      </w:docPartPr>
      <w:docPartBody>
        <w:p w:rsidR="00000000" w:rsidRDefault="008F6B60">
          <w:pPr>
            <w:pStyle w:val="C165313C52FB4B05927E003278711A8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68B0A8C1C0C493DB6B0930C516661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F86841-930F-4098-A472-31733F1CAF64}"/>
      </w:docPartPr>
      <w:docPartBody>
        <w:p w:rsidR="00000000" w:rsidRDefault="008F6B60">
          <w:pPr>
            <w:pStyle w:val="C68B0A8C1C0C493DB6B0930C516661A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C0350DADA514EC7BEDC20071483D5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421D7D-38F2-44F0-8D98-EAD477E217AC}"/>
      </w:docPartPr>
      <w:docPartBody>
        <w:p w:rsidR="00000000" w:rsidRDefault="008F6B60">
          <w:pPr>
            <w:pStyle w:val="BC0350DADA514EC7BEDC20071483D53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7F22ED3F25744CD9356F8B38248BE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9FFA9D-4BBA-4934-8CC2-2A32A60D9427}"/>
      </w:docPartPr>
      <w:docPartBody>
        <w:p w:rsidR="00000000" w:rsidRDefault="008F6B60">
          <w:pPr>
            <w:pStyle w:val="37F22ED3F25744CD9356F8B38248BE5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EFDE818CC944CD6BD69858AC94E30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61C81E-7044-4A18-9A57-2666190070ED}"/>
      </w:docPartPr>
      <w:docPartBody>
        <w:p w:rsidR="00000000" w:rsidRDefault="008F6B60">
          <w:pPr>
            <w:pStyle w:val="5EFDE818CC944CD6BD69858AC94E306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E1AA2CFA144090A5BFE3CF1A6959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34A3CA-8D5F-49B2-A876-9BA5E37D4ACD}"/>
      </w:docPartPr>
      <w:docPartBody>
        <w:p w:rsidR="00000000" w:rsidRDefault="008F6B60">
          <w:pPr>
            <w:pStyle w:val="08E1AA2CFA144090A5BFE3CF1A6959C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07859853DA24E609B007D4A131B12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BED260-E8A9-461D-AED3-D3F10836CEBD}"/>
      </w:docPartPr>
      <w:docPartBody>
        <w:p w:rsidR="00000000" w:rsidRDefault="008F6B60">
          <w:pPr>
            <w:pStyle w:val="C07859853DA24E609B007D4A131B12F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4B3957C66B54E97A095CAD8D81836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4CCA-9322-469E-8B9E-3CE1C58765B5}"/>
      </w:docPartPr>
      <w:docPartBody>
        <w:p w:rsidR="00000000" w:rsidRDefault="008F6B60">
          <w:pPr>
            <w:pStyle w:val="D4B3957C66B54E97A095CAD8D818364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44B83C06C054A45BA91E74A1B8A75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8EF70-2997-4E1F-A830-B5CD7A09CC6C}"/>
      </w:docPartPr>
      <w:docPartBody>
        <w:p w:rsidR="00000000" w:rsidRDefault="008F6B60">
          <w:pPr>
            <w:pStyle w:val="244B83C06C054A45BA91E74A1B8A75B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3E6E9598E1441D4B00CC139D6CC5E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A6C359-FEC8-4468-8325-ADF91308470B}"/>
      </w:docPartPr>
      <w:docPartBody>
        <w:p w:rsidR="00000000" w:rsidRDefault="008F6B60">
          <w:pPr>
            <w:pStyle w:val="03E6E9598E1441D4B00CC139D6CC5E1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733749F4E7E4E64A8931EC825ED33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858AA7-8ADA-4DC1-A184-131B1012C765}"/>
      </w:docPartPr>
      <w:docPartBody>
        <w:p w:rsidR="00000000" w:rsidRDefault="008F6B60">
          <w:pPr>
            <w:pStyle w:val="D733749F4E7E4E64A8931EC825ED338E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E14354B1A8C4A82AA71D5F8036BAA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3E421A-F06D-4CB9-A88B-BA87AB54DB75}"/>
      </w:docPartPr>
      <w:docPartBody>
        <w:p w:rsidR="00000000" w:rsidRDefault="008F6B60">
          <w:pPr>
            <w:pStyle w:val="3E14354B1A8C4A82AA71D5F8036BAA2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4F6B7392D9A495DAE174D359CD44A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43CBF-93CC-43B5-B27E-5A1BCF8FAF0E}"/>
      </w:docPartPr>
      <w:docPartBody>
        <w:p w:rsidR="00000000" w:rsidRDefault="008F6B60">
          <w:pPr>
            <w:pStyle w:val="54F6B7392D9A495DAE174D359CD44AE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2BB2B3B90EE44CBBA016D135C52F8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50F1B2-31AF-410B-8F7E-61BD31DDCA97}"/>
      </w:docPartPr>
      <w:docPartBody>
        <w:p w:rsidR="00000000" w:rsidRDefault="008F6B60">
          <w:pPr>
            <w:pStyle w:val="D2BB2B3B90EE44CBBA016D135C52F8D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B4A07A96C3E466A92B04D13EBF2F3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2772E5-0486-46F8-95F5-CF52F4A76EC9}"/>
      </w:docPartPr>
      <w:docPartBody>
        <w:p w:rsidR="00000000" w:rsidRDefault="008F6B60">
          <w:pPr>
            <w:pStyle w:val="7B4A07A96C3E466A92B04D13EBF2F34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4F51BFC29CA4353B3134223D8B2B7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FE0705-4149-4D48-A13B-935FC9E4BF7E}"/>
      </w:docPartPr>
      <w:docPartBody>
        <w:p w:rsidR="00000000" w:rsidRDefault="008F6B60">
          <w:pPr>
            <w:pStyle w:val="64F51BFC29CA4353B3134223D8B2B76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DE2DD3CD3143DBAFF755925FB51A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7BF223-35DE-42FE-B246-FEBB0D983678}"/>
      </w:docPartPr>
      <w:docPartBody>
        <w:p w:rsidR="00000000" w:rsidRDefault="008F6B60">
          <w:pPr>
            <w:pStyle w:val="C7DE2DD3CD3143DBAFF755925FB51A7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51E87E515CD4254BF518CEFE0C716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B7F0D8-6F01-4BC6-A87D-EBAA574F1D2C}"/>
      </w:docPartPr>
      <w:docPartBody>
        <w:p w:rsidR="00000000" w:rsidRDefault="008F6B60">
          <w:pPr>
            <w:pStyle w:val="051E87E515CD4254BF518CEFE0C7160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D12EF7558F64A5389CD951CD62943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254194-BEDD-48DF-B52D-1193E7747221}"/>
      </w:docPartPr>
      <w:docPartBody>
        <w:p w:rsidR="00000000" w:rsidRDefault="008F6B60">
          <w:pPr>
            <w:pStyle w:val="8D12EF7558F64A5389CD951CD62943F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52061057C54135B6678D4AB0550C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5C35F6-A946-4704-8023-456846559A1D}"/>
      </w:docPartPr>
      <w:docPartBody>
        <w:p w:rsidR="00000000" w:rsidRDefault="008F6B60">
          <w:pPr>
            <w:pStyle w:val="3952061057C54135B6678D4AB0550C5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86F022FBB5C4CB8A301163C9A961D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4DE6F5-B066-4E8F-96ED-F23726761B0A}"/>
      </w:docPartPr>
      <w:docPartBody>
        <w:p w:rsidR="00000000" w:rsidRDefault="008F6B60">
          <w:pPr>
            <w:pStyle w:val="786F022FBB5C4CB8A301163C9A961D0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AAD635E9A79469A93CB0AAA3D46D3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0DEE8A-94EE-461E-9784-2F11EBDEE5B0}"/>
      </w:docPartPr>
      <w:docPartBody>
        <w:p w:rsidR="00000000" w:rsidRDefault="008F6B60">
          <w:pPr>
            <w:pStyle w:val="1AAD635E9A79469A93CB0AAA3D46D3DE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BAD37C757D8492A978D0B329DB2F2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61F643-C899-4A0C-BF38-36CDA7A388CB}"/>
      </w:docPartPr>
      <w:docPartBody>
        <w:p w:rsidR="00000000" w:rsidRDefault="008F6B60">
          <w:pPr>
            <w:pStyle w:val="5BAD37C757D8492A978D0B329DB2F24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B2910B3777B4D2784175D4C50D8FF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765D2C-C775-4108-A5F7-5471423DC486}"/>
      </w:docPartPr>
      <w:docPartBody>
        <w:p w:rsidR="00000000" w:rsidRDefault="008F6B60">
          <w:pPr>
            <w:pStyle w:val="EB2910B3777B4D2784175D4C50D8FF6C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5574B2694044B3EB177A6797394ED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337FBB-76C9-4C34-852A-C104E78150A6}"/>
      </w:docPartPr>
      <w:docPartBody>
        <w:p w:rsidR="00000000" w:rsidRDefault="008F6B60">
          <w:pPr>
            <w:pStyle w:val="E5574B2694044B3EB177A6797394ED7A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5FE9F91CFB480994EB6658838AB7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D203FE-435C-493A-8BDA-14B55FF3C850}"/>
      </w:docPartPr>
      <w:docPartBody>
        <w:p w:rsidR="00000000" w:rsidRDefault="008F6B60">
          <w:pPr>
            <w:pStyle w:val="CC5FE9F91CFB480994EB6658838AB7C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FD41B5451BF459D8A8984F20EBE35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92FE2E-EFD3-4F43-B5C8-2416691367BC}"/>
      </w:docPartPr>
      <w:docPartBody>
        <w:p w:rsidR="00000000" w:rsidRDefault="008F6B60">
          <w:pPr>
            <w:pStyle w:val="8FD41B5451BF459D8A8984F20EBE358D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F878BEA641C4A798D23B73D964407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32F1C4-14F5-461A-AD90-5C34FE3E8E4C}"/>
      </w:docPartPr>
      <w:docPartBody>
        <w:p w:rsidR="00000000" w:rsidRDefault="008F6B60">
          <w:pPr>
            <w:pStyle w:val="2F878BEA641C4A798D23B73D9644079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DCF35B1C32439AA645BDCC501120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863255-4322-44B7-868E-6D92B647EE44}"/>
      </w:docPartPr>
      <w:docPartBody>
        <w:p w:rsidR="00000000" w:rsidRDefault="008F6B60">
          <w:pPr>
            <w:pStyle w:val="D1DCF35B1C32439AA645BDCC5011209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4532843C0CB46F596693C7DF79880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D21F96-11AB-4FA4-AFFA-C01845D488A4}"/>
      </w:docPartPr>
      <w:docPartBody>
        <w:p w:rsidR="00000000" w:rsidRDefault="008F6B60">
          <w:pPr>
            <w:pStyle w:val="C4532843C0CB46F596693C7DF798809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B23DC4A8BAD4EBD9DA357C36279F9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CD229F-9DCE-47A3-A33A-C67A0D3941E7}"/>
      </w:docPartPr>
      <w:docPartBody>
        <w:p w:rsidR="00000000" w:rsidRDefault="008F6B60">
          <w:pPr>
            <w:pStyle w:val="CB23DC4A8BAD4EBD9DA357C36279F9F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ED0BC53375F4971A947828951B66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479AAC-EDC6-4CB1-A5AB-CE1132FF568A}"/>
      </w:docPartPr>
      <w:docPartBody>
        <w:p w:rsidR="00000000" w:rsidRDefault="008F6B60">
          <w:pPr>
            <w:pStyle w:val="AED0BC53375F4971A947828951B664C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EAB9F94417D42F4BE4C1B233B6A68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1DDDCE-B86A-47DB-9456-32EECDD39D2F}"/>
      </w:docPartPr>
      <w:docPartBody>
        <w:p w:rsidR="00000000" w:rsidRDefault="008F6B60">
          <w:pPr>
            <w:pStyle w:val="BEAB9F94417D42F4BE4C1B233B6A684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4AAB21EBF6947BC8449B84768B2AF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E29AC9-FB9B-456D-9FBD-99F6BFCA1E7E}"/>
      </w:docPartPr>
      <w:docPartBody>
        <w:p w:rsidR="00000000" w:rsidRDefault="008F6B60">
          <w:pPr>
            <w:pStyle w:val="F4AAB21EBF6947BC8449B84768B2AF3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068C9FEC78A4BADB9F9982543C0FA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9D2E5E-3153-44A0-A562-4F65BBF71D3C}"/>
      </w:docPartPr>
      <w:docPartBody>
        <w:p w:rsidR="00000000" w:rsidRDefault="008F6B60">
          <w:pPr>
            <w:pStyle w:val="9068C9FEC78A4BADB9F9982543C0FA7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EC719308EE54364B9FB68B96CFD7EBD">
    <w:name w:val="8EC719308EE54364B9FB68B96CFD7EBD"/>
  </w:style>
  <w:style w:type="paragraph" w:customStyle="1" w:styleId="30A65953BC934D549AE2B42ED3CDD4F1">
    <w:name w:val="30A65953BC934D549AE2B42ED3CDD4F1"/>
  </w:style>
  <w:style w:type="paragraph" w:customStyle="1" w:styleId="6BE99287A3744B4EBDD8F6B9A1C2BB8D">
    <w:name w:val="6BE99287A3744B4EBDD8F6B9A1C2BB8D"/>
  </w:style>
  <w:style w:type="paragraph" w:customStyle="1" w:styleId="727480BBB28144D9B97A702CEFEC5EC0">
    <w:name w:val="727480BBB28144D9B97A702CEFEC5EC0"/>
  </w:style>
  <w:style w:type="paragraph" w:customStyle="1" w:styleId="DDFE226E901D401E9639384B1E7780A5">
    <w:name w:val="DDFE226E901D401E9639384B1E7780A5"/>
  </w:style>
  <w:style w:type="paragraph" w:customStyle="1" w:styleId="265EED0DF85B48179E50802A763BB571">
    <w:name w:val="265EED0DF85B48179E50802A763BB571"/>
  </w:style>
  <w:style w:type="paragraph" w:customStyle="1" w:styleId="DBC605062C794A79B94CC6B143844D95">
    <w:name w:val="DBC605062C794A79B94CC6B143844D95"/>
  </w:style>
  <w:style w:type="paragraph" w:customStyle="1" w:styleId="29E2D08E5AAE4BD08CB7703BA4DE8263">
    <w:name w:val="29E2D08E5AAE4BD08CB7703BA4DE8263"/>
  </w:style>
  <w:style w:type="paragraph" w:customStyle="1" w:styleId="1F6F8E11AEF1472495CF5E4D242B24F2">
    <w:name w:val="1F6F8E11AEF1472495CF5E4D242B24F2"/>
  </w:style>
  <w:style w:type="paragraph" w:customStyle="1" w:styleId="C14624FFDF80421EAF9C03C89B143982">
    <w:name w:val="C14624FFDF80421EAF9C03C89B143982"/>
  </w:style>
  <w:style w:type="paragraph" w:customStyle="1" w:styleId="730C8E70921F446987118FB734B9EC04">
    <w:name w:val="730C8E70921F446987118FB734B9EC04"/>
  </w:style>
  <w:style w:type="paragraph" w:customStyle="1" w:styleId="94AC9CE5CCEF48F8BB4E53388F8CE2E6">
    <w:name w:val="94AC9CE5CCEF48F8BB4E53388F8CE2E6"/>
  </w:style>
  <w:style w:type="paragraph" w:customStyle="1" w:styleId="F9D13F089594419AB15DFCA4B2FE965A">
    <w:name w:val="F9D13F089594419AB15DFCA4B2FE965A"/>
  </w:style>
  <w:style w:type="paragraph" w:customStyle="1" w:styleId="892324A364234EEF86CE39B3F8531729">
    <w:name w:val="892324A364234EEF86CE39B3F8531729"/>
  </w:style>
  <w:style w:type="paragraph" w:customStyle="1" w:styleId="C775FA9A4A51469888FB261B281970A5">
    <w:name w:val="C775FA9A4A51469888FB261B281970A5"/>
  </w:style>
  <w:style w:type="paragraph" w:customStyle="1" w:styleId="80B77168360541DD8328BCDCE2E8A99E">
    <w:name w:val="80B77168360541DD8328BCDCE2E8A99E"/>
  </w:style>
  <w:style w:type="paragraph" w:customStyle="1" w:styleId="33DDCE65D9D14737A79074F0BE9D9D7B">
    <w:name w:val="33DDCE65D9D14737A79074F0BE9D9D7B"/>
  </w:style>
  <w:style w:type="paragraph" w:customStyle="1" w:styleId="9E154207C6F34505B1D9C316F826FCF6">
    <w:name w:val="9E154207C6F34505B1D9C316F826FCF6"/>
  </w:style>
  <w:style w:type="paragraph" w:customStyle="1" w:styleId="9E4A4F869EDA430EB06CF44373D8EAF0">
    <w:name w:val="9E4A4F869EDA430EB06CF44373D8EAF0"/>
  </w:style>
  <w:style w:type="paragraph" w:customStyle="1" w:styleId="BF2DD8E0F5064133ABBEA2BA84C42A7D">
    <w:name w:val="BF2DD8E0F5064133ABBEA2BA84C42A7D"/>
  </w:style>
  <w:style w:type="paragraph" w:customStyle="1" w:styleId="3793473DCC6547EE878150788B84895A">
    <w:name w:val="3793473DCC6547EE878150788B84895A"/>
  </w:style>
  <w:style w:type="paragraph" w:customStyle="1" w:styleId="0A20E142CF4C4DC28EF5F7A4C4DFB5D1">
    <w:name w:val="0A20E142CF4C4DC28EF5F7A4C4DFB5D1"/>
  </w:style>
  <w:style w:type="paragraph" w:customStyle="1" w:styleId="956C7895D5924AE9AA2F63BAE56C2830">
    <w:name w:val="956C7895D5924AE9AA2F63BAE56C2830"/>
  </w:style>
  <w:style w:type="paragraph" w:customStyle="1" w:styleId="FD055FE4FF704EA9AA8EF524EAF1E73F">
    <w:name w:val="FD055FE4FF704EA9AA8EF524EAF1E73F"/>
  </w:style>
  <w:style w:type="paragraph" w:customStyle="1" w:styleId="94C08140739641B587DA68F710121EC5">
    <w:name w:val="94C08140739641B587DA68F710121EC5"/>
  </w:style>
  <w:style w:type="paragraph" w:customStyle="1" w:styleId="FCEECBDC9ADB444F94AD252BFB39A3D0">
    <w:name w:val="FCEECBDC9ADB444F94AD252BFB39A3D0"/>
  </w:style>
  <w:style w:type="paragraph" w:customStyle="1" w:styleId="D901F28AD748428BA323937090D9ED37">
    <w:name w:val="D901F28AD748428BA323937090D9ED37"/>
  </w:style>
  <w:style w:type="paragraph" w:customStyle="1" w:styleId="820C5F231609474EA4672009C682FF13">
    <w:name w:val="820C5F231609474EA4672009C682FF13"/>
  </w:style>
  <w:style w:type="paragraph" w:customStyle="1" w:styleId="8A52A26C5F47409480D4A3EBDD085C31">
    <w:name w:val="8A52A26C5F47409480D4A3EBDD085C31"/>
  </w:style>
  <w:style w:type="paragraph" w:customStyle="1" w:styleId="6D5EF330AA224267A9E67B58832A6F6E">
    <w:name w:val="6D5EF330AA224267A9E67B58832A6F6E"/>
  </w:style>
  <w:style w:type="paragraph" w:customStyle="1" w:styleId="8009475B0F4047CFA254BC0DADCE8574">
    <w:name w:val="8009475B0F4047CFA254BC0DADCE8574"/>
  </w:style>
  <w:style w:type="paragraph" w:customStyle="1" w:styleId="587D9C641DEE4AA4920882A14C80E727">
    <w:name w:val="587D9C641DEE4AA4920882A14C80E727"/>
  </w:style>
  <w:style w:type="paragraph" w:customStyle="1" w:styleId="D520B0C057E04F6983F89F1CE60AB190">
    <w:name w:val="D520B0C057E04F6983F89F1CE60AB190"/>
  </w:style>
  <w:style w:type="paragraph" w:customStyle="1" w:styleId="BD13BF0D88C24D3D8A092B895BF069C8">
    <w:name w:val="BD13BF0D88C24D3D8A092B895BF069C8"/>
  </w:style>
  <w:style w:type="paragraph" w:customStyle="1" w:styleId="35F1FDC30C534F00A235E4EF5233DFBC">
    <w:name w:val="35F1FDC30C534F00A235E4EF5233DFBC"/>
  </w:style>
  <w:style w:type="paragraph" w:customStyle="1" w:styleId="90C09135D8C6449B87DA66A5179B0203">
    <w:name w:val="90C09135D8C6449B87DA66A5179B0203"/>
  </w:style>
  <w:style w:type="paragraph" w:customStyle="1" w:styleId="89C1F6560C2E42FDA1FFE3C491F9A33D">
    <w:name w:val="89C1F6560C2E42FDA1FFE3C491F9A33D"/>
  </w:style>
  <w:style w:type="paragraph" w:customStyle="1" w:styleId="38BADE7064A14E52A558A969F1461DE0">
    <w:name w:val="38BADE7064A14E52A558A969F1461DE0"/>
  </w:style>
  <w:style w:type="paragraph" w:customStyle="1" w:styleId="FCD4EF2E20714234B546F2A7541B092A">
    <w:name w:val="FCD4EF2E20714234B546F2A7541B092A"/>
  </w:style>
  <w:style w:type="paragraph" w:customStyle="1" w:styleId="3E077A97FDBD4454A240008CC9A641FA">
    <w:name w:val="3E077A97FDBD4454A240008CC9A641FA"/>
  </w:style>
  <w:style w:type="paragraph" w:customStyle="1" w:styleId="4E31ED57121743C18FF00120D22349FF">
    <w:name w:val="4E31ED57121743C18FF00120D22349FF"/>
  </w:style>
  <w:style w:type="paragraph" w:customStyle="1" w:styleId="1FFFDBCFB1DC4F289D5D5C01F736AECD">
    <w:name w:val="1FFFDBCFB1DC4F289D5D5C01F736AECD"/>
  </w:style>
  <w:style w:type="paragraph" w:customStyle="1" w:styleId="0E8D8F94D1334C14A526269E37C8CC44">
    <w:name w:val="0E8D8F94D1334C14A526269E37C8CC44"/>
  </w:style>
  <w:style w:type="paragraph" w:customStyle="1" w:styleId="91DFDA1C34CD47A395171318B72CB1EA">
    <w:name w:val="91DFDA1C34CD47A395171318B72CB1EA"/>
  </w:style>
  <w:style w:type="paragraph" w:customStyle="1" w:styleId="BB610FECC78749D0BD6CD9984C286DD1">
    <w:name w:val="BB610FECC78749D0BD6CD9984C286DD1"/>
  </w:style>
  <w:style w:type="paragraph" w:customStyle="1" w:styleId="EB48D43B7C634E148CC90454036C55D7">
    <w:name w:val="EB48D43B7C634E148CC90454036C55D7"/>
  </w:style>
  <w:style w:type="paragraph" w:customStyle="1" w:styleId="4FC2FF7C95974C809B4A464B8CAEFB78">
    <w:name w:val="4FC2FF7C95974C809B4A464B8CAEFB78"/>
  </w:style>
  <w:style w:type="paragraph" w:customStyle="1" w:styleId="AE55DC58B2094F4D977762D303F517B2">
    <w:name w:val="AE55DC58B2094F4D977762D303F517B2"/>
  </w:style>
  <w:style w:type="paragraph" w:customStyle="1" w:styleId="52C847ECD41D486DB6DA2E4004CEA98D">
    <w:name w:val="52C847ECD41D486DB6DA2E4004CEA98D"/>
  </w:style>
  <w:style w:type="paragraph" w:customStyle="1" w:styleId="9E28A62700024072A521744186EF991A">
    <w:name w:val="9E28A62700024072A521744186EF991A"/>
  </w:style>
  <w:style w:type="paragraph" w:customStyle="1" w:styleId="1E366248A8744C12AAA51B79D97CC8B0">
    <w:name w:val="1E366248A8744C12AAA51B79D97CC8B0"/>
  </w:style>
  <w:style w:type="paragraph" w:customStyle="1" w:styleId="B0D833D24AA741D79A7940005AF8CA7C">
    <w:name w:val="B0D833D24AA741D79A7940005AF8CA7C"/>
  </w:style>
  <w:style w:type="paragraph" w:customStyle="1" w:styleId="96F8C435C25E4F12BAD6BA2932F4A2CB">
    <w:name w:val="96F8C435C25E4F12BAD6BA2932F4A2CB"/>
  </w:style>
  <w:style w:type="paragraph" w:customStyle="1" w:styleId="4C08A1B0E0E047B49B441B56845B83F6">
    <w:name w:val="4C08A1B0E0E047B49B441B56845B83F6"/>
  </w:style>
  <w:style w:type="paragraph" w:customStyle="1" w:styleId="108D61A482DF4B34BBF99DBB68CDCBA8">
    <w:name w:val="108D61A482DF4B34BBF99DBB68CDCBA8"/>
  </w:style>
  <w:style w:type="paragraph" w:customStyle="1" w:styleId="10DCEB06C79D4508914C3FAAF2E89FBA">
    <w:name w:val="10DCEB06C79D4508914C3FAAF2E89FBA"/>
  </w:style>
  <w:style w:type="paragraph" w:customStyle="1" w:styleId="EA0E6451C3F0401888C29F197D8AC6D1">
    <w:name w:val="EA0E6451C3F0401888C29F197D8AC6D1"/>
  </w:style>
  <w:style w:type="paragraph" w:customStyle="1" w:styleId="86702669B2164417BF9315823ADABB16">
    <w:name w:val="86702669B2164417BF9315823ADABB16"/>
  </w:style>
  <w:style w:type="paragraph" w:customStyle="1" w:styleId="634F0BBCACBC4012B1FB652BF27CE2EF">
    <w:name w:val="634F0BBCACBC4012B1FB652BF27CE2EF"/>
  </w:style>
  <w:style w:type="paragraph" w:customStyle="1" w:styleId="907CDD73A6BD406382FE3B0A6FD4EEB6">
    <w:name w:val="907CDD73A6BD406382FE3B0A6FD4EEB6"/>
  </w:style>
  <w:style w:type="paragraph" w:customStyle="1" w:styleId="ED37DCABE1C9459E915173DDBC5BA05B">
    <w:name w:val="ED37DCABE1C9459E915173DDBC5BA05B"/>
  </w:style>
  <w:style w:type="paragraph" w:customStyle="1" w:styleId="222A1C8F1A584296A77C39BE61AAE1AD">
    <w:name w:val="222A1C8F1A584296A77C39BE61AAE1AD"/>
  </w:style>
  <w:style w:type="paragraph" w:customStyle="1" w:styleId="63EAF8C899814877A1F1E03DFA8FA0FB">
    <w:name w:val="63EAF8C899814877A1F1E03DFA8FA0FB"/>
  </w:style>
  <w:style w:type="paragraph" w:customStyle="1" w:styleId="703D058AAADE4813B80DB0080DB8D457">
    <w:name w:val="703D058AAADE4813B80DB0080DB8D457"/>
  </w:style>
  <w:style w:type="paragraph" w:customStyle="1" w:styleId="4270BFBE9961420F96F7B0C1938C7CA5">
    <w:name w:val="4270BFBE9961420F96F7B0C1938C7CA5"/>
  </w:style>
  <w:style w:type="paragraph" w:customStyle="1" w:styleId="2D5112D73A0F4568BAA76CE1D1D7EF9A">
    <w:name w:val="2D5112D73A0F4568BAA76CE1D1D7EF9A"/>
  </w:style>
  <w:style w:type="paragraph" w:customStyle="1" w:styleId="B2D43F99D58F48BEB925DE0DE7F8166A">
    <w:name w:val="B2D43F99D58F48BEB925DE0DE7F8166A"/>
  </w:style>
  <w:style w:type="paragraph" w:customStyle="1" w:styleId="0BE4C55C8A4E4DAB869DE516D84125CF">
    <w:name w:val="0BE4C55C8A4E4DAB869DE516D84125CF"/>
  </w:style>
  <w:style w:type="paragraph" w:customStyle="1" w:styleId="2C02BEC6125247AD8BAD01BD726CE87F">
    <w:name w:val="2C02BEC6125247AD8BAD01BD726CE87F"/>
  </w:style>
  <w:style w:type="paragraph" w:customStyle="1" w:styleId="732E031DBC3E4D6A84DB30EA750C2225">
    <w:name w:val="732E031DBC3E4D6A84DB30EA750C2225"/>
  </w:style>
  <w:style w:type="paragraph" w:customStyle="1" w:styleId="256C5036AFB44566880F249EC491B380">
    <w:name w:val="256C5036AFB44566880F249EC491B380"/>
  </w:style>
  <w:style w:type="paragraph" w:customStyle="1" w:styleId="357ADDF1CB2144F4BCF2A7C8B51ED1CD">
    <w:name w:val="357ADDF1CB2144F4BCF2A7C8B51ED1CD"/>
  </w:style>
  <w:style w:type="paragraph" w:customStyle="1" w:styleId="CE2585BA2479447CA1234EBFD1BF734E">
    <w:name w:val="CE2585BA2479447CA1234EBFD1BF734E"/>
  </w:style>
  <w:style w:type="paragraph" w:customStyle="1" w:styleId="C165313C52FB4B05927E003278711A81">
    <w:name w:val="C165313C52FB4B05927E003278711A81"/>
  </w:style>
  <w:style w:type="paragraph" w:customStyle="1" w:styleId="C68B0A8C1C0C493DB6B0930C516661A3">
    <w:name w:val="C68B0A8C1C0C493DB6B0930C516661A3"/>
  </w:style>
  <w:style w:type="paragraph" w:customStyle="1" w:styleId="BC0350DADA514EC7BEDC20071483D537">
    <w:name w:val="BC0350DADA514EC7BEDC20071483D537"/>
  </w:style>
  <w:style w:type="paragraph" w:customStyle="1" w:styleId="37F22ED3F25744CD9356F8B38248BE54">
    <w:name w:val="37F22ED3F25744CD9356F8B38248BE54"/>
  </w:style>
  <w:style w:type="paragraph" w:customStyle="1" w:styleId="5EFDE818CC944CD6BD69858AC94E3062">
    <w:name w:val="5EFDE818CC944CD6BD69858AC94E3062"/>
  </w:style>
  <w:style w:type="paragraph" w:customStyle="1" w:styleId="08E1AA2CFA144090A5BFE3CF1A6959C9">
    <w:name w:val="08E1AA2CFA144090A5BFE3CF1A6959C9"/>
  </w:style>
  <w:style w:type="paragraph" w:customStyle="1" w:styleId="C07859853DA24E609B007D4A131B12FD">
    <w:name w:val="C07859853DA24E609B007D4A131B12FD"/>
  </w:style>
  <w:style w:type="paragraph" w:customStyle="1" w:styleId="D4B3957C66B54E97A095CAD8D8183640">
    <w:name w:val="D4B3957C66B54E97A095CAD8D8183640"/>
  </w:style>
  <w:style w:type="paragraph" w:customStyle="1" w:styleId="244B83C06C054A45BA91E74A1B8A75B4">
    <w:name w:val="244B83C06C054A45BA91E74A1B8A75B4"/>
  </w:style>
  <w:style w:type="paragraph" w:customStyle="1" w:styleId="03E6E9598E1441D4B00CC139D6CC5E19">
    <w:name w:val="03E6E9598E1441D4B00CC139D6CC5E19"/>
  </w:style>
  <w:style w:type="paragraph" w:customStyle="1" w:styleId="D733749F4E7E4E64A8931EC825ED338E">
    <w:name w:val="D733749F4E7E4E64A8931EC825ED338E"/>
  </w:style>
  <w:style w:type="paragraph" w:customStyle="1" w:styleId="3E14354B1A8C4A82AA71D5F8036BAA2F">
    <w:name w:val="3E14354B1A8C4A82AA71D5F8036BAA2F"/>
  </w:style>
  <w:style w:type="paragraph" w:customStyle="1" w:styleId="54F6B7392D9A495DAE174D359CD44AE9">
    <w:name w:val="54F6B7392D9A495DAE174D359CD44AE9"/>
  </w:style>
  <w:style w:type="paragraph" w:customStyle="1" w:styleId="D2BB2B3B90EE44CBBA016D135C52F8DD">
    <w:name w:val="D2BB2B3B90EE44CBBA016D135C52F8DD"/>
  </w:style>
  <w:style w:type="paragraph" w:customStyle="1" w:styleId="7B4A07A96C3E466A92B04D13EBF2F349">
    <w:name w:val="7B4A07A96C3E466A92B04D13EBF2F349"/>
  </w:style>
  <w:style w:type="paragraph" w:customStyle="1" w:styleId="64F51BFC29CA4353B3134223D8B2B766">
    <w:name w:val="64F51BFC29CA4353B3134223D8B2B766"/>
  </w:style>
  <w:style w:type="paragraph" w:customStyle="1" w:styleId="C7DE2DD3CD3143DBAFF755925FB51A73">
    <w:name w:val="C7DE2DD3CD3143DBAFF755925FB51A73"/>
  </w:style>
  <w:style w:type="paragraph" w:customStyle="1" w:styleId="051E87E515CD4254BF518CEFE0C71602">
    <w:name w:val="051E87E515CD4254BF518CEFE0C71602"/>
  </w:style>
  <w:style w:type="paragraph" w:customStyle="1" w:styleId="8D12EF7558F64A5389CD951CD62943F1">
    <w:name w:val="8D12EF7558F64A5389CD951CD62943F1"/>
  </w:style>
  <w:style w:type="paragraph" w:customStyle="1" w:styleId="3952061057C54135B6678D4AB0550C54">
    <w:name w:val="3952061057C54135B6678D4AB0550C54"/>
  </w:style>
  <w:style w:type="paragraph" w:customStyle="1" w:styleId="786F022FBB5C4CB8A301163C9A961D04">
    <w:name w:val="786F022FBB5C4CB8A301163C9A961D04"/>
  </w:style>
  <w:style w:type="paragraph" w:customStyle="1" w:styleId="1AAD635E9A79469A93CB0AAA3D46D3DE">
    <w:name w:val="1AAD635E9A79469A93CB0AAA3D46D3DE"/>
  </w:style>
  <w:style w:type="paragraph" w:customStyle="1" w:styleId="5BAD37C757D8492A978D0B329DB2F24F">
    <w:name w:val="5BAD37C757D8492A978D0B329DB2F24F"/>
  </w:style>
  <w:style w:type="paragraph" w:customStyle="1" w:styleId="EB2910B3777B4D2784175D4C50D8FF6C">
    <w:name w:val="EB2910B3777B4D2784175D4C50D8FF6C"/>
  </w:style>
  <w:style w:type="paragraph" w:customStyle="1" w:styleId="E5574B2694044B3EB177A6797394ED7A">
    <w:name w:val="E5574B2694044B3EB177A6797394ED7A"/>
  </w:style>
  <w:style w:type="paragraph" w:customStyle="1" w:styleId="CC5FE9F91CFB480994EB6658838AB7C5">
    <w:name w:val="CC5FE9F91CFB480994EB6658838AB7C5"/>
  </w:style>
  <w:style w:type="paragraph" w:customStyle="1" w:styleId="8FD41B5451BF459D8A8984F20EBE358D">
    <w:name w:val="8FD41B5451BF459D8A8984F20EBE358D"/>
  </w:style>
  <w:style w:type="paragraph" w:customStyle="1" w:styleId="2F878BEA641C4A798D23B73D96440792">
    <w:name w:val="2F878BEA641C4A798D23B73D96440792"/>
  </w:style>
  <w:style w:type="paragraph" w:customStyle="1" w:styleId="D1DCF35B1C32439AA645BDCC5011209F">
    <w:name w:val="D1DCF35B1C32439AA645BDCC5011209F"/>
  </w:style>
  <w:style w:type="paragraph" w:customStyle="1" w:styleId="C4532843C0CB46F596693C7DF7988099">
    <w:name w:val="C4532843C0CB46F596693C7DF7988099"/>
  </w:style>
  <w:style w:type="paragraph" w:customStyle="1" w:styleId="CB23DC4A8BAD4EBD9DA357C36279F9F7">
    <w:name w:val="CB23DC4A8BAD4EBD9DA357C36279F9F7"/>
  </w:style>
  <w:style w:type="paragraph" w:customStyle="1" w:styleId="AED0BC53375F4971A947828951B664C8">
    <w:name w:val="AED0BC53375F4971A947828951B664C8"/>
  </w:style>
  <w:style w:type="paragraph" w:customStyle="1" w:styleId="BEAB9F94417D42F4BE4C1B233B6A6842">
    <w:name w:val="BEAB9F94417D42F4BE4C1B233B6A6842"/>
  </w:style>
  <w:style w:type="paragraph" w:customStyle="1" w:styleId="F4AAB21EBF6947BC8449B84768B2AF30">
    <w:name w:val="F4AAB21EBF6947BC8449B84768B2AF30"/>
  </w:style>
  <w:style w:type="paragraph" w:customStyle="1" w:styleId="9068C9FEC78A4BADB9F9982543C0FA73">
    <w:name w:val="9068C9FEC78A4BADB9F9982543C0FA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90B1932B58744AE80F99B1CE5003A" ma:contentTypeVersion="15" ma:contentTypeDescription="Een nieuw document maken." ma:contentTypeScope="" ma:versionID="68eff68a668e074d993671aa86596a0e">
  <xsd:schema xmlns:xsd="http://www.w3.org/2001/XMLSchema" xmlns:xs="http://www.w3.org/2001/XMLSchema" xmlns:p="http://schemas.microsoft.com/office/2006/metadata/properties" xmlns:ns2="193a8023-8cb6-48b9-9491-1e900b907c13" xmlns:ns3="e5e52643-211c-4400-9c46-8d7f8ee82eda" targetNamespace="http://schemas.microsoft.com/office/2006/metadata/properties" ma:root="true" ma:fieldsID="5f04d2b7f2407791eaf9925b0812fdec" ns2:_="" ns3:_="">
    <xsd:import namespace="193a8023-8cb6-48b9-9491-1e900b907c13"/>
    <xsd:import namespace="e5e52643-211c-4400-9c46-8d7f8ee82e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aard" minOccurs="0"/>
                <xsd:element ref="ns2:aard_x0020_doc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a8023-8cb6-48b9-9491-1e900b907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ard" ma:index="12" nillable="true" ma:displayName="aard" ma:format="Dropdown" ma:internalName="aard">
      <xsd:simpleType>
        <xsd:union memberTypes="dms:Text">
          <xsd:simpleType>
            <xsd:restriction base="dms:Choice">
              <xsd:enumeration value="verslag"/>
              <xsd:enumeration value="agenda"/>
              <xsd:enumeration value="nota"/>
              <xsd:enumeration value="begroting"/>
              <xsd:enumeration value="brief"/>
              <xsd:enumeration value="voorbereiding"/>
              <xsd:enumeration value="defdoc"/>
            </xsd:restriction>
          </xsd:simpleType>
        </xsd:union>
      </xsd:simpleType>
    </xsd:element>
    <xsd:element name="aard_x0020_doc" ma:index="13" nillable="true" ma:displayName="aard doc" ma:format="Dropdown" ma:internalName="aard_x0020_doc">
      <xsd:simpleType>
        <xsd:union memberTypes="dms:Text">
          <xsd:simpleType>
            <xsd:restriction base="dms:Choice">
              <xsd:enumeration value="agenda"/>
              <xsd:enumeration value="verslag"/>
              <xsd:enumeration value="voorbereiding"/>
              <xsd:enumeration value="begroting"/>
              <xsd:enumeration value="nota"/>
              <xsd:enumeration value="defdoc"/>
              <xsd:enumeration value="werkgroep"/>
            </xsd:restriction>
          </xsd:simpleType>
        </xsd:un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52643-211c-4400-9c46-8d7f8ee82e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rd_x0020_doc xmlns="193a8023-8cb6-48b9-9491-1e900b907c13" xsi:nil="true"/>
    <aard xmlns="193a8023-8cb6-48b9-9491-1e900b907c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E6C743-75BE-4A02-B0ED-C0616E9B5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3a8023-8cb6-48b9-9491-1e900b907c13"/>
    <ds:schemaRef ds:uri="e5e52643-211c-4400-9c46-8d7f8ee82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16CC3D-6098-4C6B-9537-ED922DD6CECF}">
  <ds:schemaRefs>
    <ds:schemaRef ds:uri="http://schemas.microsoft.com/office/2006/metadata/properties"/>
    <ds:schemaRef ds:uri="http://schemas.microsoft.com/office/infopath/2007/PartnerControls"/>
    <ds:schemaRef ds:uri="193a8023-8cb6-48b9-9491-1e900b907c13"/>
  </ds:schemaRefs>
</ds:datastoreItem>
</file>

<file path=customXml/itemProps3.xml><?xml version="1.0" encoding="utf-8"?>
<ds:datastoreItem xmlns:ds="http://schemas.openxmlformats.org/officeDocument/2006/customXml" ds:itemID="{3ADDD494-508B-4EB6-98CC-F8B6CD041B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sollicitatieformulier_SAM_vacature_PARKS</Template>
  <TotalTime>0</TotalTime>
  <Pages>4</Pages>
  <Words>1057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Roger</dc:creator>
  <cp:keywords/>
  <dc:description/>
  <cp:lastModifiedBy>Els Roger</cp:lastModifiedBy>
  <cp:revision>1</cp:revision>
  <dcterms:created xsi:type="dcterms:W3CDTF">2022-02-14T10:39:00Z</dcterms:created>
  <dcterms:modified xsi:type="dcterms:W3CDTF">2022-02-14T10:39:00Z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0x010100A4B90B1932B58744AE80F99B1CE5003A</vt:lpwstr>
  </property>
</Properties>
</file>