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EA1CD" w14:textId="77777777" w:rsidR="00D1266E" w:rsidRPr="00CE2FA6" w:rsidRDefault="00000000" w:rsidP="00D1266E">
      <w:pPr>
        <w:rPr>
          <w:sz w:val="4"/>
          <w:szCs w:val="4"/>
        </w:rPr>
        <w:sectPr w:rsidR="00D1266E" w:rsidRPr="00CE2FA6" w:rsidSect="009F45CF">
          <w:headerReference w:type="default" r:id="rId12"/>
          <w:footerReference w:type="default" r:id="rId13"/>
          <w:pgSz w:w="11906" w:h="16838" w:code="9"/>
          <w:pgMar w:top="1418" w:right="1644" w:bottom="1905" w:left="1644" w:header="709" w:footer="493" w:gutter="0"/>
          <w:cols w:space="708"/>
          <w:docGrid w:linePitch="360"/>
        </w:sectPr>
      </w:pPr>
      <w:sdt>
        <w:sdtPr>
          <w:rPr>
            <w:sz w:val="4"/>
            <w:szCs w:val="4"/>
          </w:rPr>
          <w:alias w:val="sectionblock"/>
          <w:tag w:val="sectionblock"/>
          <w:id w:val="-1993944539"/>
          <w:lock w:val="sdtContentLocked"/>
          <w:placeholder>
            <w:docPart w:val="CCE651E667984C878D74927C1D74FBE3"/>
          </w:placeholder>
          <w:showingPlcHdr/>
        </w:sdtPr>
        <w:sdtContent>
          <w:r w:rsidR="00CE2FA6" w:rsidRPr="00CE2FA6">
            <w:rPr>
              <w:sz w:val="4"/>
              <w:szCs w:val="4"/>
            </w:rPr>
            <w:t xml:space="preserve"> </w:t>
          </w:r>
        </w:sdtContent>
      </w:sdt>
    </w:p>
    <w:p w14:paraId="02B1E5A8" w14:textId="0B034A4E" w:rsidR="0030194B" w:rsidRPr="00FB1D3A" w:rsidRDefault="00000000" w:rsidP="00CE2FA6">
      <w:pPr>
        <w:pStyle w:val="Datum"/>
      </w:pPr>
      <w:sdt>
        <w:sdtPr>
          <w:alias w:val="datum"/>
          <w:tag w:val="datum"/>
          <w:id w:val="-1846469875"/>
          <w:lock w:val="sdtLocked"/>
          <w:placeholder>
            <w:docPart w:val="8F5F7185DBD34F2191287A710B96160C"/>
          </w:placeholder>
          <w:dataBinding w:xpath="/root[1]/date[1]" w:storeItemID="{0CD84D59-A803-4F8A-B62A-D1BC7C0FB093}"/>
          <w:date w:fullDate="2023-02-07T00:00:00Z">
            <w:dateFormat w:val="yyyy.MM.dd"/>
            <w:lid w:val="nl-BE"/>
            <w:storeMappedDataAs w:val="dateTime"/>
            <w:calendar w:val="gregorian"/>
          </w:date>
        </w:sdtPr>
        <w:sdtContent>
          <w:r w:rsidR="00846DD2">
            <w:t>2023.02.07</w:t>
          </w:r>
        </w:sdtContent>
      </w:sdt>
    </w:p>
    <w:p w14:paraId="7DC409A3" w14:textId="77777777" w:rsidR="0030194B" w:rsidRPr="00FB1D3A" w:rsidRDefault="00000000" w:rsidP="00D04DE3">
      <w:pPr>
        <w:pStyle w:val="documenttype"/>
      </w:pPr>
      <w:sdt>
        <w:sdtPr>
          <w:alias w:val="doctype"/>
          <w:tag w:val="doctype"/>
          <w:id w:val="-924033911"/>
          <w:lock w:val="sdtLocked"/>
          <w:placeholder>
            <w:docPart w:val="B076E2A2C01D4CE38A8F30C8404529F8"/>
          </w:placeholder>
          <w:dataBinding w:xpath="/root[1]/doctype[1]" w:storeItemID="{0CD84D59-A803-4F8A-B62A-D1BC7C0FB093}"/>
          <w:text/>
        </w:sdtPr>
        <w:sdtContent>
          <w:r w:rsidR="001D21AE">
            <w:t>formulier</w:t>
          </w:r>
        </w:sdtContent>
      </w:sdt>
    </w:p>
    <w:p w14:paraId="64B2A77A" w14:textId="07A84FFB" w:rsidR="0030194B" w:rsidRPr="00D04DE3" w:rsidRDefault="00000000" w:rsidP="00D04DE3">
      <w:pPr>
        <w:pStyle w:val="Titel"/>
      </w:pPr>
      <w:sdt>
        <w:sdtPr>
          <w:alias w:val="titel"/>
          <w:tag w:val="titel"/>
          <w:id w:val="1690022763"/>
          <w:lock w:val="sdtLocked"/>
          <w:placeholder>
            <w:docPart w:val="225972836A194FFABD185DDBD534B5C9"/>
          </w:placeholder>
          <w:dataBinding w:xpath="/root[1]/title[1]" w:storeItemID="{0CD84D59-A803-4F8A-B62A-D1BC7C0FB093}"/>
          <w:text/>
        </w:sdtPr>
        <w:sdtContent>
          <w:r w:rsidR="001D21AE">
            <w:t>Sollicitatieformulier</w:t>
          </w:r>
        </w:sdtContent>
      </w:sdt>
      <w:r w:rsidR="0030194B" w:rsidRPr="00D04DE3">
        <w:t xml:space="preserve"> </w:t>
      </w:r>
    </w:p>
    <w:p w14:paraId="34CFEE6E" w14:textId="17ACD49C" w:rsidR="0030194B" w:rsidRPr="00B238E4" w:rsidRDefault="00846DD2" w:rsidP="00B238E4">
      <w:pPr>
        <w:pStyle w:val="Ondertitel"/>
      </w:pPr>
      <w:r>
        <w:t>Projectverantwoordelijke VBM</w:t>
      </w:r>
      <w:r w:rsidR="00E50FD1">
        <w:t xml:space="preserve"> — </w:t>
      </w:r>
      <w:r>
        <w:t>februari 2023</w:t>
      </w:r>
    </w:p>
    <w:sdt>
      <w:sdtPr>
        <w:alias w:val="sectionblock"/>
        <w:tag w:val="sectionblock"/>
        <w:id w:val="-1803680595"/>
        <w:lock w:val="sdtContentLocked"/>
        <w:placeholder>
          <w:docPart w:val="D1B80E647CF94647B1A5217DCD33674C"/>
        </w:placeholder>
        <w:showingPlcHdr/>
      </w:sdtPr>
      <w:sdtContent>
        <w:p w14:paraId="27FAB626" w14:textId="77777777" w:rsidR="00A653DB" w:rsidRPr="00A653DB" w:rsidRDefault="006E0F94" w:rsidP="006E0F94">
          <w:pPr>
            <w:spacing w:after="620"/>
          </w:pPr>
          <w:r>
            <w:t xml:space="preserve"> </w:t>
          </w:r>
        </w:p>
      </w:sdtContent>
    </w:sdt>
    <w:p w14:paraId="582A8E85" w14:textId="5C6534D8" w:rsidR="001D21AE" w:rsidRDefault="001D21AE" w:rsidP="001D21AE">
      <w:r>
        <w:t xml:space="preserve">Fijn dat je bij </w:t>
      </w:r>
      <w:r w:rsidR="00846DD2">
        <w:t xml:space="preserve">ons </w:t>
      </w:r>
      <w:r>
        <w:t>solliciteert!</w:t>
      </w:r>
    </w:p>
    <w:p w14:paraId="73AA5F6D" w14:textId="22D5D62F" w:rsidR="001D21AE" w:rsidRDefault="001D21AE" w:rsidP="001D21AE">
      <w:r>
        <w:t>Stuur dit ingevuld</w:t>
      </w:r>
      <w:r w:rsidR="0010307E">
        <w:t>e</w:t>
      </w:r>
      <w:r>
        <w:t xml:space="preserve"> document </w:t>
      </w:r>
      <w:r w:rsidR="00276793">
        <w:t>ten laatste op 2</w:t>
      </w:r>
      <w:r w:rsidR="00846DD2">
        <w:t>8</w:t>
      </w:r>
      <w:r w:rsidR="00276793">
        <w:t>/</w:t>
      </w:r>
      <w:r w:rsidR="00846DD2">
        <w:t>02/23</w:t>
      </w:r>
      <w:r w:rsidR="00276793">
        <w:t xml:space="preserve"> </w:t>
      </w:r>
      <w:r>
        <w:t xml:space="preserve">naar </w:t>
      </w:r>
      <w:hyperlink r:id="rId14" w:history="1">
        <w:r w:rsidRPr="00713973">
          <w:rPr>
            <w:rStyle w:val="Hyperlink"/>
          </w:rPr>
          <w:t>solliciteren@samvzw.be</w:t>
        </w:r>
      </w:hyperlink>
      <w:r w:rsidR="0010307E">
        <w:rPr>
          <w:rStyle w:val="Hyperlink"/>
        </w:rPr>
        <w:t>.</w:t>
      </w:r>
      <w:r w:rsidR="00E424CC">
        <w:t xml:space="preserve"> </w:t>
      </w:r>
      <w:r w:rsidR="00D64223">
        <w:t>Antwoord overal in één of enkele woorden.</w:t>
      </w:r>
      <w:r w:rsidR="0010307E">
        <w:t xml:space="preserve"> </w:t>
      </w:r>
      <w:r w:rsidR="00D64223">
        <w:rPr>
          <w:b/>
          <w:bCs/>
        </w:rPr>
        <w:t>Voeg bij dit document een motivatiebrief en een CV of filmpje waarin je je competenties toelicht.</w:t>
      </w:r>
    </w:p>
    <w:p w14:paraId="6A1BD401" w14:textId="77777777" w:rsidR="00276793" w:rsidRDefault="00276793" w:rsidP="001D21AE"/>
    <w:p w14:paraId="651C85B2" w14:textId="21B6A507" w:rsidR="001D21AE" w:rsidRDefault="001D21AE" w:rsidP="001D21AE">
      <w:r>
        <w:t xml:space="preserve">De informatie </w:t>
      </w:r>
      <w:r w:rsidR="00431E64">
        <w:t>wordt</w:t>
      </w:r>
      <w:r>
        <w:t xml:space="preserve"> uitsluitend intern en vertrouwelijk behandeld </w:t>
      </w:r>
      <w:r w:rsidR="00276793">
        <w:t>door de leden van de sollicitatiecommissie</w:t>
      </w:r>
      <w:r>
        <w:t>.</w:t>
      </w:r>
    </w:p>
    <w:p w14:paraId="1241FC85" w14:textId="77777777" w:rsidR="001D21AE" w:rsidRDefault="001D21AE" w:rsidP="001D21AE">
      <w:r>
        <w:t>Dankjewel!</w:t>
      </w:r>
    </w:p>
    <w:p w14:paraId="088141A7" w14:textId="77777777" w:rsidR="001D21AE" w:rsidRDefault="001D21AE" w:rsidP="001D21AE">
      <w:pPr>
        <w:rPr>
          <w:b/>
          <w:bCs/>
        </w:rPr>
      </w:pPr>
    </w:p>
    <w:p w14:paraId="61C05425" w14:textId="77777777" w:rsidR="001D21AE" w:rsidRDefault="001D21AE" w:rsidP="001D21AE">
      <w:r w:rsidRPr="00003134">
        <w:rPr>
          <w:b/>
          <w:bCs/>
        </w:rPr>
        <w:t>Datum:</w:t>
      </w:r>
      <w:r>
        <w:t xml:space="preserve"> </w:t>
      </w:r>
      <w:sdt>
        <w:sdtPr>
          <w:id w:val="-1517844745"/>
          <w:placeholder>
            <w:docPart w:val="DE276BAF32C541E384AD0E520E6EF05B"/>
          </w:placeholder>
          <w:showingPlcHdr/>
          <w:date>
            <w:dateFormat w:val="d/MM/yyyy"/>
            <w:lid w:val="nl-BE"/>
            <w:storeMappedDataAs w:val="dateTime"/>
            <w:calendar w:val="gregorian"/>
          </w:date>
        </w:sdtPr>
        <w:sdtContent>
          <w:r w:rsidRPr="0019316C">
            <w:rPr>
              <w:rStyle w:val="Tekstvantijdelijkeaanduiding"/>
            </w:rPr>
            <w:t>Klik of tik om een datum in te voeren.</w:t>
          </w:r>
        </w:sdtContent>
      </w:sdt>
    </w:p>
    <w:p w14:paraId="2A68FD4A" w14:textId="77777777" w:rsidR="001D21AE" w:rsidRPr="00003134" w:rsidRDefault="001D21AE" w:rsidP="001D21AE">
      <w:pPr>
        <w:pStyle w:val="Kop1"/>
      </w:pPr>
      <w:r w:rsidRPr="00003134">
        <w:t>IDENTITEIT EN ALGEMENE GEGEVENS</w:t>
      </w:r>
    </w:p>
    <w:p w14:paraId="18C9BE4D" w14:textId="77777777" w:rsidR="001D21AE" w:rsidRDefault="001D21AE" w:rsidP="001D21AE">
      <w:r w:rsidRPr="00D97F28">
        <w:rPr>
          <w:b/>
          <w:bCs/>
        </w:rPr>
        <w:t>Naam:</w:t>
      </w:r>
      <w:r>
        <w:rPr>
          <w:b/>
          <w:bCs/>
        </w:rPr>
        <w:t xml:space="preserve"> </w:t>
      </w:r>
      <w:sdt>
        <w:sdtPr>
          <w:alias w:val="Klik of tik om tekst in te voeren"/>
          <w:tag w:val="Klik of tik om tekst in te voeren"/>
          <w:id w:val="-454333115"/>
          <w:placeholder>
            <w:docPart w:val="5E128EE9F6054CE0B3C1A3377CACEB15"/>
          </w:placeholder>
          <w:showingPlcHdr/>
        </w:sdtPr>
        <w:sdtContent>
          <w:r w:rsidRPr="0019316C">
            <w:rPr>
              <w:rStyle w:val="Tekstvantijdelijkeaanduiding"/>
            </w:rPr>
            <w:t>Klik of tik om tekst in te voeren.</w:t>
          </w:r>
        </w:sdtContent>
      </w:sdt>
    </w:p>
    <w:p w14:paraId="0E964F37" w14:textId="77777777" w:rsidR="001D21AE" w:rsidRDefault="001D21AE" w:rsidP="001D21AE">
      <w:r w:rsidRPr="00D97F28">
        <w:rPr>
          <w:b/>
          <w:bCs/>
        </w:rPr>
        <w:t>Adres:</w:t>
      </w:r>
      <w:r>
        <w:t xml:space="preserve"> </w:t>
      </w:r>
      <w:sdt>
        <w:sdtPr>
          <w:alias w:val="Klik of tik om tekst in te voeren"/>
          <w:tag w:val="Klik of tik om tekst in te voeren"/>
          <w:id w:val="1491521754"/>
          <w:placeholder>
            <w:docPart w:val="7CBD6BC0222049518C475B867F4005FC"/>
          </w:placeholder>
          <w:showingPlcHdr/>
        </w:sdtPr>
        <w:sdtContent>
          <w:r w:rsidRPr="0019316C">
            <w:rPr>
              <w:rStyle w:val="Tekstvantijdelijkeaanduiding"/>
            </w:rPr>
            <w:t>Klik of tik om tekst in te voeren.</w:t>
          </w:r>
        </w:sdtContent>
      </w:sdt>
    </w:p>
    <w:p w14:paraId="3769B025" w14:textId="77777777" w:rsidR="001D21AE" w:rsidRDefault="001D21AE" w:rsidP="001D21AE">
      <w:r w:rsidRPr="00D97F28">
        <w:rPr>
          <w:b/>
          <w:bCs/>
        </w:rPr>
        <w:t>Geboortedatum:</w:t>
      </w:r>
      <w:r>
        <w:t xml:space="preserve"> </w:t>
      </w:r>
      <w:sdt>
        <w:sdtPr>
          <w:id w:val="654120152"/>
          <w:placeholder>
            <w:docPart w:val="DE276BAF32C541E384AD0E520E6EF05B"/>
          </w:placeholder>
          <w:showingPlcHdr/>
          <w:date w:fullDate="1964-06-20T00:00:00Z">
            <w:dateFormat w:val="d/MM/yyyy"/>
            <w:lid w:val="nl-BE"/>
            <w:storeMappedDataAs w:val="dateTime"/>
            <w:calendar w:val="gregorian"/>
          </w:date>
        </w:sdtPr>
        <w:sdtContent>
          <w:r w:rsidRPr="0019316C">
            <w:rPr>
              <w:rStyle w:val="Tekstvantijdelijkeaanduiding"/>
            </w:rPr>
            <w:t>Klik of tik om een datum in te voeren.</w:t>
          </w:r>
        </w:sdtContent>
      </w:sdt>
    </w:p>
    <w:p w14:paraId="6C975A00" w14:textId="77777777" w:rsidR="001D21AE" w:rsidRPr="0019316C" w:rsidRDefault="001D21AE" w:rsidP="001D21AE">
      <w:r w:rsidRPr="0019316C">
        <w:rPr>
          <w:b/>
          <w:bCs/>
        </w:rPr>
        <w:t>E-mailadres:</w:t>
      </w:r>
      <w:r w:rsidRPr="0019316C">
        <w:t xml:space="preserve"> </w:t>
      </w:r>
      <w:sdt>
        <w:sdtPr>
          <w:alias w:val="Klik of tik om tekst in te voeren"/>
          <w:tag w:val="Klik of tik om tekst in te voeren"/>
          <w:id w:val="986979927"/>
          <w:placeholder>
            <w:docPart w:val="0302ACDB44954CBBA88E6A64859AB7A3"/>
          </w:placeholder>
          <w:showingPlcHdr/>
        </w:sdtPr>
        <w:sdtContent>
          <w:r w:rsidRPr="0019316C">
            <w:rPr>
              <w:rStyle w:val="Tekstvantijdelijkeaanduiding"/>
            </w:rPr>
            <w:t>Klik of tik om tekst in te voeren.</w:t>
          </w:r>
        </w:sdtContent>
      </w:sdt>
    </w:p>
    <w:p w14:paraId="056494AF" w14:textId="77777777" w:rsidR="001D21AE" w:rsidRDefault="001D21AE" w:rsidP="001D21AE">
      <w:r w:rsidRPr="00D97F28">
        <w:rPr>
          <w:b/>
          <w:bCs/>
        </w:rPr>
        <w:t>Telefoonnummer:</w:t>
      </w:r>
      <w:r w:rsidRPr="0019316C">
        <w:t xml:space="preserve"> </w:t>
      </w:r>
      <w:sdt>
        <w:sdtPr>
          <w:alias w:val="Klik of tik om tekst in te voeren"/>
          <w:tag w:val="Klik of tik om tekst in te voeren"/>
          <w:id w:val="955758287"/>
          <w:placeholder>
            <w:docPart w:val="4A07CDB440314779B37E42B45AE0DF0B"/>
          </w:placeholder>
          <w:showingPlcHdr/>
        </w:sdtPr>
        <w:sdtContent>
          <w:r w:rsidRPr="0019316C">
            <w:rPr>
              <w:rStyle w:val="Tekstvantijdelijkeaanduiding"/>
            </w:rPr>
            <w:t>Klik of tik om tekst in te voeren.</w:t>
          </w:r>
        </w:sdtContent>
      </w:sdt>
    </w:p>
    <w:p w14:paraId="7EA8B997" w14:textId="77777777" w:rsidR="001D21AE" w:rsidRDefault="001D21AE" w:rsidP="001D21AE">
      <w:r w:rsidRPr="00D97F28">
        <w:rPr>
          <w:b/>
          <w:bCs/>
        </w:rPr>
        <w:t>Basisopleiding(en):</w:t>
      </w:r>
      <w:r>
        <w:t xml:space="preserve"> </w:t>
      </w:r>
      <w:sdt>
        <w:sdtPr>
          <w:alias w:val="Klik of tik om tekst in te voeren"/>
          <w:tag w:val="Klik of tik om tekst in te voeren"/>
          <w:id w:val="-280343025"/>
          <w:placeholder>
            <w:docPart w:val="D0FC8697C5EB43DFBC7B0502D05E6AF6"/>
          </w:placeholder>
          <w:showingPlcHdr/>
        </w:sdtPr>
        <w:sdtContent>
          <w:r w:rsidRPr="0019316C">
            <w:rPr>
              <w:rStyle w:val="Tekstvantijdelijkeaanduiding"/>
            </w:rPr>
            <w:t>Klik of tik om tekst in te voeren.</w:t>
          </w:r>
        </w:sdtContent>
      </w:sdt>
    </w:p>
    <w:p w14:paraId="29E4C2A7" w14:textId="77777777" w:rsidR="001D21AE" w:rsidRDefault="001D21AE" w:rsidP="001D21AE">
      <w:r w:rsidRPr="00D97F28">
        <w:rPr>
          <w:b/>
          <w:bCs/>
        </w:rPr>
        <w:t>Bijkomende opleiding</w:t>
      </w:r>
      <w:r>
        <w:rPr>
          <w:b/>
          <w:bCs/>
        </w:rPr>
        <w:t xml:space="preserve">: </w:t>
      </w:r>
      <w:sdt>
        <w:sdtPr>
          <w:alias w:val="Klik of tik om tekst in te voeren"/>
          <w:tag w:val="Klik of tik om tekst in te voeren"/>
          <w:id w:val="1173534206"/>
          <w:placeholder>
            <w:docPart w:val="FEBD0D95B6504C458E6FEBAD064C2EE7"/>
          </w:placeholder>
          <w:showingPlcHdr/>
        </w:sdtPr>
        <w:sdtContent>
          <w:r w:rsidRPr="0019316C">
            <w:rPr>
              <w:rStyle w:val="Tekstvantijdelijkeaanduiding"/>
            </w:rPr>
            <w:t>Klik of tik om tekst in te voeren.</w:t>
          </w:r>
        </w:sdtContent>
      </w:sdt>
    </w:p>
    <w:p w14:paraId="62ED355F" w14:textId="77777777" w:rsidR="001D21AE" w:rsidRPr="0019316C" w:rsidRDefault="001D21AE" w:rsidP="001D21AE">
      <w:pPr>
        <w:pStyle w:val="Kop1"/>
      </w:pPr>
      <w:r w:rsidRPr="00003134">
        <w:t>MOTIVATIE</w:t>
      </w:r>
    </w:p>
    <w:p w14:paraId="41257420" w14:textId="77777777" w:rsidR="001D21AE" w:rsidRDefault="001D21AE" w:rsidP="001D21AE">
      <w:r>
        <w:t>Wat trekt jou aan bij deze vacature?</w:t>
      </w:r>
    </w:p>
    <w:p w14:paraId="54E4B7B4" w14:textId="77777777" w:rsidR="001D21AE" w:rsidRDefault="00000000" w:rsidP="001D21AE">
      <w:sdt>
        <w:sdtPr>
          <w:alias w:val="Klik of tik om tekst in te voeren"/>
          <w:tag w:val="Klik of tik om tekst in te voeren"/>
          <w:id w:val="-1720424539"/>
          <w:placeholder>
            <w:docPart w:val="0EDE6CDA218D4270A0C25D4A7864D180"/>
          </w:placeholder>
          <w:showingPlcHdr/>
        </w:sdtPr>
        <w:sdtContent>
          <w:r w:rsidR="001D21AE" w:rsidRPr="0019316C">
            <w:rPr>
              <w:rStyle w:val="Tekstvantijdelijkeaanduiding"/>
            </w:rPr>
            <w:t>Klik of tik om tekst in te voeren.</w:t>
          </w:r>
        </w:sdtContent>
      </w:sdt>
    </w:p>
    <w:p w14:paraId="65686A8D" w14:textId="77777777" w:rsidR="001D21AE" w:rsidRDefault="001D21AE" w:rsidP="001D21AE">
      <w:pPr>
        <w:rPr>
          <w:rFonts w:eastAsiaTheme="majorEastAsia" w:cstheme="majorBidi"/>
          <w:b/>
          <w:color w:val="00A183"/>
          <w:sz w:val="28"/>
          <w:szCs w:val="26"/>
        </w:rPr>
      </w:pPr>
      <w:r>
        <w:br w:type="page"/>
      </w:r>
    </w:p>
    <w:p w14:paraId="71CC8E38" w14:textId="77777777" w:rsidR="001D21AE" w:rsidRDefault="001D21AE" w:rsidP="001D21AE">
      <w:pPr>
        <w:pStyle w:val="Kop1"/>
      </w:pPr>
      <w:r w:rsidRPr="00A31925">
        <w:lastRenderedPageBreak/>
        <w:t>COMPETENTIES</w:t>
      </w:r>
    </w:p>
    <w:p w14:paraId="4F78E2DE" w14:textId="77777777" w:rsidR="001D21AE" w:rsidRPr="00A31925" w:rsidRDefault="001D21AE" w:rsidP="001D21AE">
      <w:pPr>
        <w:pStyle w:val="Kop2"/>
      </w:pPr>
      <w:r w:rsidRPr="00A31925">
        <w:t xml:space="preserve">Geef </w:t>
      </w:r>
      <w:r>
        <w:t>2</w:t>
      </w:r>
      <w:r w:rsidRPr="00A31925">
        <w:t xml:space="preserve"> voorbeelden van </w:t>
      </w:r>
      <w:r w:rsidR="00453154">
        <w:t xml:space="preserve">jouw </w:t>
      </w:r>
      <w:r w:rsidRPr="00A31925">
        <w:t>professionele verwezenlijkingen en licht beknopt toe:</w:t>
      </w:r>
    </w:p>
    <w:p w14:paraId="6BA44779" w14:textId="77777777" w:rsidR="001D21AE" w:rsidRDefault="001D21AE" w:rsidP="001D21AE">
      <w:pPr>
        <w:pStyle w:val="Lijstalinea"/>
      </w:pPr>
    </w:p>
    <w:tbl>
      <w:tblPr>
        <w:tblStyle w:val="Tabelraster"/>
        <w:tblW w:w="9356" w:type="dxa"/>
        <w:tblInd w:w="-5" w:type="dxa"/>
        <w:tblLook w:val="04A0" w:firstRow="1" w:lastRow="0" w:firstColumn="1" w:lastColumn="0" w:noHBand="0" w:noVBand="1"/>
      </w:tblPr>
      <w:tblGrid>
        <w:gridCol w:w="4771"/>
        <w:gridCol w:w="4585"/>
      </w:tblGrid>
      <w:tr w:rsidR="001D21AE" w14:paraId="3B2F6656" w14:textId="77777777" w:rsidTr="00E51051">
        <w:trPr>
          <w:trHeight w:val="680"/>
        </w:trPr>
        <w:tc>
          <w:tcPr>
            <w:tcW w:w="4771" w:type="dxa"/>
            <w:vAlign w:val="center"/>
          </w:tcPr>
          <w:p w14:paraId="1856CB38" w14:textId="77777777" w:rsidR="001D21AE" w:rsidRPr="008B5250" w:rsidRDefault="001D21AE" w:rsidP="00B926C2">
            <w:pPr>
              <w:pStyle w:val="Ondertitel"/>
            </w:pPr>
            <w:r w:rsidRPr="00B926C2">
              <w:rPr>
                <w:sz w:val="24"/>
                <w:szCs w:val="24"/>
              </w:rPr>
              <w:t>VERWEZENLIJKING 1</w:t>
            </w:r>
          </w:p>
        </w:tc>
        <w:tc>
          <w:tcPr>
            <w:tcW w:w="4585" w:type="dxa"/>
            <w:vAlign w:val="center"/>
          </w:tcPr>
          <w:p w14:paraId="54BEEA4D" w14:textId="77777777" w:rsidR="001D21AE" w:rsidRDefault="00000000" w:rsidP="00E51051">
            <w:sdt>
              <w:sdtPr>
                <w:alias w:val="Klik of tik om tekst in te voeren"/>
                <w:tag w:val="Klik of tik om tekst in te voeren"/>
                <w:id w:val="10115457"/>
                <w:placeholder>
                  <w:docPart w:val="93FB6FCE3B6E4E55AA42E4EFA56AD466"/>
                </w:placeholder>
                <w:showingPlcHdr/>
              </w:sdtPr>
              <w:sdtContent>
                <w:r w:rsidR="001D21AE" w:rsidRPr="0019316C">
                  <w:rPr>
                    <w:rStyle w:val="Tekstvantijdelijkeaanduiding"/>
                  </w:rPr>
                  <w:t>Klik of tik om tekst in te voeren.</w:t>
                </w:r>
              </w:sdtContent>
            </w:sdt>
          </w:p>
        </w:tc>
      </w:tr>
      <w:tr w:rsidR="001D21AE" w14:paraId="472AEA15" w14:textId="77777777" w:rsidTr="00E51051">
        <w:trPr>
          <w:trHeight w:val="680"/>
        </w:trPr>
        <w:tc>
          <w:tcPr>
            <w:tcW w:w="9356" w:type="dxa"/>
            <w:gridSpan w:val="2"/>
            <w:vAlign w:val="center"/>
          </w:tcPr>
          <w:p w14:paraId="2475CD55" w14:textId="246FF42F" w:rsidR="00276793" w:rsidRDefault="00276793" w:rsidP="00276793">
            <w:pPr>
              <w:rPr>
                <w:b/>
                <w:bCs/>
              </w:rPr>
            </w:pPr>
            <w:r w:rsidRPr="00276793">
              <w:rPr>
                <w:b/>
                <w:bCs/>
              </w:rPr>
              <w:t>Welke competenties heb je hierbij ingezet</w:t>
            </w:r>
            <w:r>
              <w:t xml:space="preserve">? Dit kan zowel </w:t>
            </w:r>
            <w:r w:rsidR="00FE04DA">
              <w:t xml:space="preserve">gaan </w:t>
            </w:r>
            <w:r>
              <w:t xml:space="preserve">over competenties die in onze vacature vermeld staan als </w:t>
            </w:r>
            <w:r w:rsidR="007A1FC7">
              <w:t xml:space="preserve">over </w:t>
            </w:r>
            <w:r>
              <w:t>andere competenties die volgens jou relevant zijn</w:t>
            </w:r>
            <w:r w:rsidR="009B4BF0">
              <w:t>.</w:t>
            </w:r>
          </w:p>
          <w:p w14:paraId="5652F26C" w14:textId="77777777" w:rsidR="001D21AE" w:rsidRDefault="00000000" w:rsidP="00276793">
            <w:sdt>
              <w:sdtPr>
                <w:alias w:val="Klik of tik om tekst in te voeren"/>
                <w:tag w:val="Klik of tik om tekst in te voeren"/>
                <w:id w:val="563836984"/>
                <w:placeholder>
                  <w:docPart w:val="C6CB6D53B9904E4B9088AECA7C5ABCF5"/>
                </w:placeholder>
                <w:showingPlcHdr/>
              </w:sdtPr>
              <w:sdtContent>
                <w:r w:rsidR="001D21AE" w:rsidRPr="0019316C">
                  <w:rPr>
                    <w:rStyle w:val="Tekstvantijdelijkeaanduiding"/>
                  </w:rPr>
                  <w:t>Klik of tik om tekst in te voeren.</w:t>
                </w:r>
              </w:sdtContent>
            </w:sdt>
          </w:p>
        </w:tc>
      </w:tr>
      <w:tr w:rsidR="001D21AE" w14:paraId="78CE3AA3" w14:textId="77777777" w:rsidTr="00E51051">
        <w:trPr>
          <w:trHeight w:val="680"/>
        </w:trPr>
        <w:tc>
          <w:tcPr>
            <w:tcW w:w="9356" w:type="dxa"/>
            <w:gridSpan w:val="2"/>
            <w:vAlign w:val="center"/>
          </w:tcPr>
          <w:p w14:paraId="54630118" w14:textId="77777777" w:rsidR="001D21AE" w:rsidRPr="006E0A80" w:rsidRDefault="00276793" w:rsidP="00276793">
            <w:pPr>
              <w:pStyle w:val="lijstopsomming1"/>
              <w:numPr>
                <w:ilvl w:val="0"/>
                <w:numId w:val="0"/>
              </w:numPr>
              <w:rPr>
                <w:b/>
                <w:bCs/>
              </w:rPr>
            </w:pPr>
            <w:r>
              <w:t xml:space="preserve">Omschrijf </w:t>
            </w:r>
            <w:r w:rsidRPr="00276793">
              <w:rPr>
                <w:b/>
                <w:bCs/>
              </w:rPr>
              <w:t>de situatie</w:t>
            </w:r>
            <w:r>
              <w:t xml:space="preserve"> (vb. voor welke werkgever, wat was jouw opdracht?)</w:t>
            </w:r>
            <w:r w:rsidR="001D21AE" w:rsidRPr="006E0A80">
              <w:rPr>
                <w:b/>
                <w:bCs/>
              </w:rPr>
              <w:t>:</w:t>
            </w:r>
          </w:p>
          <w:p w14:paraId="752DCAE9" w14:textId="77777777" w:rsidR="001D21AE" w:rsidRDefault="00000000" w:rsidP="00E51051">
            <w:sdt>
              <w:sdtPr>
                <w:alias w:val="Klik of tik om tekst in te voeren"/>
                <w:tag w:val="Klik of tik om tekst in te voeren"/>
                <w:id w:val="1663901321"/>
                <w:placeholder>
                  <w:docPart w:val="B2AE512CF1BA485C8D3A1D868FF79537"/>
                </w:placeholder>
                <w:showingPlcHdr/>
              </w:sdtPr>
              <w:sdtContent>
                <w:r w:rsidR="001D21AE" w:rsidRPr="0019316C">
                  <w:rPr>
                    <w:rStyle w:val="Tekstvantijdelijkeaanduiding"/>
                  </w:rPr>
                  <w:t>Klik of tik om tekst in te voeren.</w:t>
                </w:r>
              </w:sdtContent>
            </w:sdt>
          </w:p>
        </w:tc>
      </w:tr>
      <w:tr w:rsidR="001D21AE" w14:paraId="3FAC0270" w14:textId="77777777" w:rsidTr="00E51051">
        <w:trPr>
          <w:trHeight w:val="680"/>
        </w:trPr>
        <w:tc>
          <w:tcPr>
            <w:tcW w:w="9356" w:type="dxa"/>
            <w:gridSpan w:val="2"/>
            <w:vAlign w:val="center"/>
          </w:tcPr>
          <w:p w14:paraId="1AAC71EF" w14:textId="77777777" w:rsidR="001D21AE" w:rsidRPr="006E0A80" w:rsidRDefault="009B4BF0" w:rsidP="009B4BF0">
            <w:pPr>
              <w:pStyle w:val="lijstopsomming1"/>
              <w:numPr>
                <w:ilvl w:val="0"/>
                <w:numId w:val="0"/>
              </w:numPr>
              <w:rPr>
                <w:b/>
                <w:bCs/>
              </w:rPr>
            </w:pPr>
            <w:r>
              <w:t>Wat was het doel van deze opdracht?</w:t>
            </w:r>
          </w:p>
          <w:sdt>
            <w:sdtPr>
              <w:alias w:val="Klik of tik om tekst in te voeren"/>
              <w:tag w:val="Klik of tik om tekst in te voeren"/>
              <w:id w:val="-1479600095"/>
              <w:placeholder>
                <w:docPart w:val="3D88F864F8D24200AE995B0237C3FBE4"/>
              </w:placeholder>
            </w:sdtPr>
            <w:sdtContent>
              <w:p w14:paraId="649B94E5" w14:textId="77777777" w:rsidR="001D21AE" w:rsidRDefault="00000000" w:rsidP="00E51051">
                <w:sdt>
                  <w:sdtPr>
                    <w:alias w:val="Klik of tik om tekst in te voeren"/>
                    <w:tag w:val="Klik of tik om tekst in te voeren"/>
                    <w:id w:val="-1734307829"/>
                    <w:placeholder>
                      <w:docPart w:val="B47AC29D268345DC983D11E38BCE98E8"/>
                    </w:placeholder>
                    <w:showingPlcHdr/>
                  </w:sdtPr>
                  <w:sdtContent>
                    <w:r w:rsidR="001D21AE" w:rsidRPr="0019316C">
                      <w:rPr>
                        <w:rStyle w:val="Tekstvantijdelijkeaanduiding"/>
                      </w:rPr>
                      <w:t>Klik of tik om tekst in te voeren.</w:t>
                    </w:r>
                  </w:sdtContent>
                </w:sdt>
              </w:p>
            </w:sdtContent>
          </w:sdt>
        </w:tc>
      </w:tr>
      <w:tr w:rsidR="001D21AE" w14:paraId="21144B46" w14:textId="77777777" w:rsidTr="00E51051">
        <w:trPr>
          <w:trHeight w:val="680"/>
        </w:trPr>
        <w:tc>
          <w:tcPr>
            <w:tcW w:w="9356" w:type="dxa"/>
            <w:gridSpan w:val="2"/>
            <w:vAlign w:val="center"/>
          </w:tcPr>
          <w:p w14:paraId="44E65615" w14:textId="77777777" w:rsidR="001D21AE" w:rsidRPr="006E0A80" w:rsidRDefault="001D21AE" w:rsidP="00E51051">
            <w:pPr>
              <w:rPr>
                <w:b/>
                <w:bCs/>
              </w:rPr>
            </w:pPr>
            <w:r w:rsidRPr="006E0A80">
              <w:rPr>
                <w:b/>
                <w:bCs/>
              </w:rPr>
              <w:t>Aanpak:</w:t>
            </w:r>
            <w:r w:rsidR="009B4BF0">
              <w:t xml:space="preserve"> hoe heb je deze opdracht aangepakt? Wie heb je betrokken?</w:t>
            </w:r>
          </w:p>
          <w:sdt>
            <w:sdtPr>
              <w:alias w:val="Klik of tik om tekst in te voeren"/>
              <w:tag w:val="Klik of tik om tekst in te voeren"/>
              <w:id w:val="-69820761"/>
              <w:placeholder>
                <w:docPart w:val="0F9101763693470FB880885B957B0587"/>
              </w:placeholder>
              <w:showingPlcHdr/>
            </w:sdtPr>
            <w:sdtContent>
              <w:p w14:paraId="538143D6" w14:textId="77777777" w:rsidR="001D21AE" w:rsidRDefault="001D21AE" w:rsidP="00E51051">
                <w:r w:rsidRPr="0019316C">
                  <w:rPr>
                    <w:rStyle w:val="Tekstvantijdelijkeaanduiding"/>
                  </w:rPr>
                  <w:t>Klik of tik om tekst in te voeren.</w:t>
                </w:r>
              </w:p>
            </w:sdtContent>
          </w:sdt>
        </w:tc>
      </w:tr>
      <w:tr w:rsidR="001D21AE" w14:paraId="2AFA4808" w14:textId="77777777" w:rsidTr="00E51051">
        <w:trPr>
          <w:trHeight w:val="680"/>
        </w:trPr>
        <w:tc>
          <w:tcPr>
            <w:tcW w:w="9356" w:type="dxa"/>
            <w:gridSpan w:val="2"/>
            <w:vAlign w:val="center"/>
          </w:tcPr>
          <w:p w14:paraId="229890CD" w14:textId="77777777" w:rsidR="001D21AE" w:rsidRDefault="001D21AE" w:rsidP="00E51051">
            <w:pPr>
              <w:rPr>
                <w:b/>
                <w:bCs/>
              </w:rPr>
            </w:pPr>
            <w:r w:rsidRPr="006E0A80">
              <w:rPr>
                <w:b/>
                <w:bCs/>
              </w:rPr>
              <w:t>Resulta</w:t>
            </w:r>
            <w:r>
              <w:rPr>
                <w:b/>
                <w:bCs/>
              </w:rPr>
              <w:t>at</w:t>
            </w:r>
            <w:r w:rsidR="009B4BF0">
              <w:rPr>
                <w:b/>
                <w:bCs/>
              </w:rPr>
              <w:t>?</w:t>
            </w:r>
          </w:p>
          <w:p w14:paraId="51F7D02E" w14:textId="77777777" w:rsidR="001D21AE" w:rsidRPr="009E6805" w:rsidRDefault="00000000" w:rsidP="00E51051">
            <w:pPr>
              <w:rPr>
                <w:b/>
                <w:bCs/>
              </w:rPr>
            </w:pPr>
            <w:sdt>
              <w:sdtPr>
                <w:alias w:val="Klik of tik om tekst in te voeren"/>
                <w:tag w:val="Klik of tik om tekst in te voeren"/>
                <w:id w:val="-1532096109"/>
                <w:placeholder>
                  <w:docPart w:val="8BB74667A91D40F586E4956C3447DBC3"/>
                </w:placeholder>
                <w:showingPlcHdr/>
              </w:sdtPr>
              <w:sdtContent>
                <w:r w:rsidR="001D21AE" w:rsidRPr="0019316C">
                  <w:rPr>
                    <w:rStyle w:val="Tekstvantijdelijkeaanduiding"/>
                  </w:rPr>
                  <w:t>Klik of tik om tekst in te voeren.</w:t>
                </w:r>
              </w:sdtContent>
            </w:sdt>
          </w:p>
        </w:tc>
      </w:tr>
    </w:tbl>
    <w:p w14:paraId="5EAA3425" w14:textId="77777777" w:rsidR="001D21AE" w:rsidRDefault="001D21AE" w:rsidP="001D21AE">
      <w:pPr>
        <w:pStyle w:val="Lijstalinea"/>
      </w:pPr>
    </w:p>
    <w:tbl>
      <w:tblPr>
        <w:tblStyle w:val="Tabelraster"/>
        <w:tblW w:w="9356" w:type="dxa"/>
        <w:tblInd w:w="-5" w:type="dxa"/>
        <w:tblLook w:val="04A0" w:firstRow="1" w:lastRow="0" w:firstColumn="1" w:lastColumn="0" w:noHBand="0" w:noVBand="1"/>
      </w:tblPr>
      <w:tblGrid>
        <w:gridCol w:w="4771"/>
        <w:gridCol w:w="4585"/>
      </w:tblGrid>
      <w:tr w:rsidR="001D21AE" w14:paraId="7BBFF9B5" w14:textId="77777777" w:rsidTr="00E51051">
        <w:trPr>
          <w:trHeight w:val="680"/>
        </w:trPr>
        <w:tc>
          <w:tcPr>
            <w:tcW w:w="4771" w:type="dxa"/>
            <w:vAlign w:val="center"/>
          </w:tcPr>
          <w:p w14:paraId="429F5618" w14:textId="77777777" w:rsidR="001D21AE" w:rsidRDefault="001D21AE" w:rsidP="00B926C2">
            <w:pPr>
              <w:pStyle w:val="Ondertitel"/>
            </w:pPr>
            <w:r w:rsidRPr="00B926C2">
              <w:rPr>
                <w:sz w:val="24"/>
                <w:szCs w:val="24"/>
              </w:rPr>
              <w:t>VERWEZENLIJKING 2</w:t>
            </w:r>
          </w:p>
        </w:tc>
        <w:tc>
          <w:tcPr>
            <w:tcW w:w="4585" w:type="dxa"/>
            <w:vAlign w:val="center"/>
          </w:tcPr>
          <w:p w14:paraId="75B6AAB6" w14:textId="77777777" w:rsidR="001D21AE" w:rsidRDefault="00000000" w:rsidP="00E51051">
            <w:sdt>
              <w:sdtPr>
                <w:alias w:val="Klik of tik om tekst in te voeren"/>
                <w:tag w:val="Klik of tik om tekst in te voeren"/>
                <w:id w:val="-827675259"/>
                <w:placeholder>
                  <w:docPart w:val="98493DD9F3604A18B1388BCD9F4828A8"/>
                </w:placeholder>
                <w:showingPlcHdr/>
              </w:sdtPr>
              <w:sdtContent>
                <w:r w:rsidR="001D21AE" w:rsidRPr="00D70EB4">
                  <w:rPr>
                    <w:color w:val="A6A6A6" w:themeColor="background1" w:themeShade="A6"/>
                  </w:rPr>
                  <w:t>Klik of tik om tekst in te voeren.</w:t>
                </w:r>
              </w:sdtContent>
            </w:sdt>
          </w:p>
        </w:tc>
      </w:tr>
      <w:tr w:rsidR="009B4BF0" w14:paraId="77E53D88" w14:textId="77777777" w:rsidTr="00E51051">
        <w:trPr>
          <w:trHeight w:val="680"/>
        </w:trPr>
        <w:tc>
          <w:tcPr>
            <w:tcW w:w="9356" w:type="dxa"/>
            <w:gridSpan w:val="2"/>
            <w:vAlign w:val="center"/>
          </w:tcPr>
          <w:p w14:paraId="0EDB7CAF" w14:textId="37D2E8A9" w:rsidR="009B4BF0" w:rsidRDefault="009B4BF0" w:rsidP="00E51051">
            <w:pPr>
              <w:rPr>
                <w:b/>
                <w:bCs/>
              </w:rPr>
            </w:pPr>
            <w:r w:rsidRPr="00276793">
              <w:rPr>
                <w:b/>
                <w:bCs/>
              </w:rPr>
              <w:t>Welke competenties heb je hierbij ingezet</w:t>
            </w:r>
            <w:r>
              <w:t xml:space="preserve">? Dit kan </w:t>
            </w:r>
            <w:r w:rsidR="00CB5FB7">
              <w:t xml:space="preserve">zowel </w:t>
            </w:r>
            <w:r>
              <w:t xml:space="preserve">gaan over competenties die in onze vacature vermeld staan als </w:t>
            </w:r>
            <w:r w:rsidR="00FF4DA8">
              <w:t xml:space="preserve">over </w:t>
            </w:r>
            <w:r>
              <w:t>andere competenties die volgens jou relevant zijn.</w:t>
            </w:r>
          </w:p>
          <w:p w14:paraId="154AF6A8" w14:textId="77777777" w:rsidR="009B4BF0" w:rsidRDefault="00000000" w:rsidP="00E51051">
            <w:sdt>
              <w:sdtPr>
                <w:alias w:val="Klik of tik om tekst in te voeren"/>
                <w:tag w:val="Klik of tik om tekst in te voeren"/>
                <w:id w:val="145256336"/>
                <w:placeholder>
                  <w:docPart w:val="6A280FF288D046CB882A8F42EC274B78"/>
                </w:placeholder>
                <w:showingPlcHdr/>
              </w:sdtPr>
              <w:sdtContent>
                <w:r w:rsidR="009B4BF0" w:rsidRPr="0019316C">
                  <w:rPr>
                    <w:rStyle w:val="Tekstvantijdelijkeaanduiding"/>
                  </w:rPr>
                  <w:t>Klik of tik om tekst in te voeren.</w:t>
                </w:r>
              </w:sdtContent>
            </w:sdt>
          </w:p>
        </w:tc>
      </w:tr>
      <w:tr w:rsidR="009B4BF0" w14:paraId="38C5D160" w14:textId="77777777" w:rsidTr="00E51051">
        <w:trPr>
          <w:trHeight w:val="680"/>
        </w:trPr>
        <w:tc>
          <w:tcPr>
            <w:tcW w:w="9356" w:type="dxa"/>
            <w:gridSpan w:val="2"/>
            <w:vAlign w:val="center"/>
          </w:tcPr>
          <w:p w14:paraId="30767495" w14:textId="77777777" w:rsidR="009B4BF0" w:rsidRPr="006E0A80" w:rsidRDefault="009B4BF0" w:rsidP="00E51051">
            <w:pPr>
              <w:pStyle w:val="lijstopsomming1"/>
              <w:numPr>
                <w:ilvl w:val="0"/>
                <w:numId w:val="0"/>
              </w:numPr>
              <w:rPr>
                <w:b/>
                <w:bCs/>
              </w:rPr>
            </w:pPr>
            <w:r>
              <w:t xml:space="preserve">Omschrijf </w:t>
            </w:r>
            <w:r w:rsidRPr="00276793">
              <w:rPr>
                <w:b/>
                <w:bCs/>
              </w:rPr>
              <w:t>de situatie</w:t>
            </w:r>
            <w:r>
              <w:t xml:space="preserve"> (vb. voor welke werkgever, wat was jouw opdracht?)</w:t>
            </w:r>
            <w:r w:rsidRPr="006E0A80">
              <w:rPr>
                <w:b/>
                <w:bCs/>
              </w:rPr>
              <w:t>:</w:t>
            </w:r>
          </w:p>
          <w:p w14:paraId="4B633A71" w14:textId="77777777" w:rsidR="009B4BF0" w:rsidRDefault="00000000" w:rsidP="00E51051">
            <w:sdt>
              <w:sdtPr>
                <w:alias w:val="Klik of tik om tekst in te voeren"/>
                <w:tag w:val="Klik of tik om tekst in te voeren"/>
                <w:id w:val="803659231"/>
                <w:placeholder>
                  <w:docPart w:val="ADCE962A41FA4003BD7ABC5487401BCC"/>
                </w:placeholder>
                <w:showingPlcHdr/>
              </w:sdtPr>
              <w:sdtContent>
                <w:r w:rsidR="009B4BF0" w:rsidRPr="0019316C">
                  <w:rPr>
                    <w:rStyle w:val="Tekstvantijdelijkeaanduiding"/>
                  </w:rPr>
                  <w:t>Klik of tik om tekst in te voeren.</w:t>
                </w:r>
              </w:sdtContent>
            </w:sdt>
          </w:p>
        </w:tc>
      </w:tr>
      <w:tr w:rsidR="009B4BF0" w14:paraId="7C1CD84C" w14:textId="77777777" w:rsidTr="00E51051">
        <w:trPr>
          <w:trHeight w:val="680"/>
        </w:trPr>
        <w:tc>
          <w:tcPr>
            <w:tcW w:w="9356" w:type="dxa"/>
            <w:gridSpan w:val="2"/>
            <w:vAlign w:val="center"/>
          </w:tcPr>
          <w:p w14:paraId="17FE1EED" w14:textId="77777777" w:rsidR="009B4BF0" w:rsidRPr="006E0A80" w:rsidRDefault="009B4BF0" w:rsidP="00E51051">
            <w:pPr>
              <w:pStyle w:val="lijstopsomming1"/>
              <w:numPr>
                <w:ilvl w:val="0"/>
                <w:numId w:val="0"/>
              </w:numPr>
              <w:rPr>
                <w:b/>
                <w:bCs/>
              </w:rPr>
            </w:pPr>
            <w:r>
              <w:t>Wat was het doel van deze opdracht?</w:t>
            </w:r>
          </w:p>
          <w:sdt>
            <w:sdtPr>
              <w:alias w:val="Klik of tik om tekst in te voeren"/>
              <w:tag w:val="Klik of tik om tekst in te voeren"/>
              <w:id w:val="759951897"/>
              <w:placeholder>
                <w:docPart w:val="9D9942F96E20473A8031F7AAEAAC27E9"/>
              </w:placeholder>
            </w:sdtPr>
            <w:sdtContent>
              <w:p w14:paraId="0AF535C7" w14:textId="77777777" w:rsidR="009B4BF0" w:rsidRDefault="00000000" w:rsidP="00E51051">
                <w:sdt>
                  <w:sdtPr>
                    <w:alias w:val="Klik of tik om tekst in te voeren"/>
                    <w:tag w:val="Klik of tik om tekst in te voeren"/>
                    <w:id w:val="485442399"/>
                    <w:placeholder>
                      <w:docPart w:val="8E83DDEC3D9C4060905614502C3479A9"/>
                    </w:placeholder>
                    <w:showingPlcHdr/>
                  </w:sdtPr>
                  <w:sdtContent>
                    <w:r w:rsidR="009B4BF0" w:rsidRPr="0019316C">
                      <w:rPr>
                        <w:rStyle w:val="Tekstvantijdelijkeaanduiding"/>
                      </w:rPr>
                      <w:t>Klik of tik om tekst in te voeren.</w:t>
                    </w:r>
                  </w:sdtContent>
                </w:sdt>
              </w:p>
            </w:sdtContent>
          </w:sdt>
        </w:tc>
      </w:tr>
      <w:tr w:rsidR="009B4BF0" w14:paraId="522754F8" w14:textId="77777777" w:rsidTr="00E51051">
        <w:trPr>
          <w:trHeight w:val="680"/>
        </w:trPr>
        <w:tc>
          <w:tcPr>
            <w:tcW w:w="9356" w:type="dxa"/>
            <w:gridSpan w:val="2"/>
            <w:vAlign w:val="center"/>
          </w:tcPr>
          <w:p w14:paraId="79A2E6F9" w14:textId="77777777" w:rsidR="009B4BF0" w:rsidRPr="006E0A80" w:rsidRDefault="009B4BF0" w:rsidP="00E51051">
            <w:pPr>
              <w:rPr>
                <w:b/>
                <w:bCs/>
              </w:rPr>
            </w:pPr>
            <w:r w:rsidRPr="006E0A80">
              <w:rPr>
                <w:b/>
                <w:bCs/>
              </w:rPr>
              <w:t>Aanpak:</w:t>
            </w:r>
            <w:r>
              <w:t xml:space="preserve"> hoe heb je deze opdracht aangepakt? Wie heb je betrokken?</w:t>
            </w:r>
          </w:p>
          <w:sdt>
            <w:sdtPr>
              <w:alias w:val="Klik of tik om tekst in te voeren"/>
              <w:tag w:val="Klik of tik om tekst in te voeren"/>
              <w:id w:val="-138338615"/>
              <w:placeholder>
                <w:docPart w:val="14E3D474C5694EE486A590B833A3B9E5"/>
              </w:placeholder>
              <w:showingPlcHdr/>
            </w:sdtPr>
            <w:sdtContent>
              <w:p w14:paraId="7983D8F6" w14:textId="77777777" w:rsidR="009B4BF0" w:rsidRDefault="009B4BF0" w:rsidP="00E51051">
                <w:r w:rsidRPr="0019316C">
                  <w:rPr>
                    <w:rStyle w:val="Tekstvantijdelijkeaanduiding"/>
                  </w:rPr>
                  <w:t>Klik of tik om tekst in te voeren.</w:t>
                </w:r>
              </w:p>
            </w:sdtContent>
          </w:sdt>
        </w:tc>
      </w:tr>
      <w:tr w:rsidR="009B4BF0" w14:paraId="5F05DFB8" w14:textId="77777777" w:rsidTr="00E51051">
        <w:trPr>
          <w:trHeight w:val="680"/>
        </w:trPr>
        <w:tc>
          <w:tcPr>
            <w:tcW w:w="9356" w:type="dxa"/>
            <w:gridSpan w:val="2"/>
            <w:vAlign w:val="center"/>
          </w:tcPr>
          <w:p w14:paraId="49F394D2" w14:textId="77777777" w:rsidR="009B4BF0" w:rsidRDefault="009B4BF0" w:rsidP="00E51051">
            <w:pPr>
              <w:rPr>
                <w:b/>
                <w:bCs/>
              </w:rPr>
            </w:pPr>
            <w:r w:rsidRPr="006E0A80">
              <w:rPr>
                <w:b/>
                <w:bCs/>
              </w:rPr>
              <w:t>Resulta</w:t>
            </w:r>
            <w:r>
              <w:rPr>
                <w:b/>
                <w:bCs/>
              </w:rPr>
              <w:t>at?</w:t>
            </w:r>
          </w:p>
          <w:p w14:paraId="20A11741" w14:textId="77777777" w:rsidR="009B4BF0" w:rsidRPr="009E6805" w:rsidRDefault="00000000" w:rsidP="00E51051">
            <w:pPr>
              <w:rPr>
                <w:b/>
                <w:bCs/>
              </w:rPr>
            </w:pPr>
            <w:sdt>
              <w:sdtPr>
                <w:alias w:val="Klik of tik om tekst in te voeren"/>
                <w:tag w:val="Klik of tik om tekst in te voeren"/>
                <w:id w:val="1679778345"/>
                <w:placeholder>
                  <w:docPart w:val="C785DD22FA4149B4B0FCE853F2974D0F"/>
                </w:placeholder>
                <w:showingPlcHdr/>
              </w:sdtPr>
              <w:sdtContent>
                <w:r w:rsidR="009B4BF0" w:rsidRPr="0019316C">
                  <w:rPr>
                    <w:rStyle w:val="Tekstvantijdelijkeaanduiding"/>
                  </w:rPr>
                  <w:t>Klik of tik om tekst in te voeren.</w:t>
                </w:r>
              </w:sdtContent>
            </w:sdt>
          </w:p>
        </w:tc>
      </w:tr>
    </w:tbl>
    <w:p w14:paraId="7F647E24" w14:textId="77777777" w:rsidR="001D21AE" w:rsidRDefault="001D21AE" w:rsidP="001D21AE">
      <w:pPr>
        <w:pStyle w:val="Lijstalinea"/>
      </w:pPr>
    </w:p>
    <w:p w14:paraId="4D482549" w14:textId="77777777" w:rsidR="001D21AE" w:rsidRDefault="001D21AE" w:rsidP="001D21AE">
      <w:r>
        <w:br w:type="page"/>
      </w:r>
    </w:p>
    <w:p w14:paraId="63CB453F" w14:textId="77777777" w:rsidR="001D21AE" w:rsidRDefault="001D21AE" w:rsidP="001D21AE">
      <w:pPr>
        <w:pStyle w:val="Kop2"/>
      </w:pPr>
      <w:bookmarkStart w:id="0" w:name="_Hlk89729406"/>
      <w:r w:rsidRPr="0019316C">
        <w:lastRenderedPageBreak/>
        <w:t xml:space="preserve">Rangschik </w:t>
      </w:r>
      <w:r w:rsidR="00453154">
        <w:t xml:space="preserve">de </w:t>
      </w:r>
      <w:r w:rsidRPr="0019316C">
        <w:t>volgende opdrachten in de tabel</w:t>
      </w:r>
    </w:p>
    <w:p w14:paraId="082C7907" w14:textId="77777777" w:rsidR="001D21AE" w:rsidRDefault="001D21AE" w:rsidP="001D21AE">
      <w:r>
        <w:t>In welke van volgend opdrachten ben je sterk of wil je je nog bekwamen? En welke laat je liever over aan een collega? Zet ze in de tabel in de betreffende kolom.</w:t>
      </w:r>
    </w:p>
    <w:p w14:paraId="2D2BADAD" w14:textId="77777777" w:rsidR="001D21AE" w:rsidRPr="00003134" w:rsidRDefault="001D21AE" w:rsidP="001D21AE"/>
    <w:tbl>
      <w:tblPr>
        <w:tblStyle w:val="Tabelraster"/>
        <w:tblW w:w="10490" w:type="dxa"/>
        <w:tblInd w:w="-714" w:type="dxa"/>
        <w:tblBorders>
          <w:insideH w:val="none" w:sz="0" w:space="0" w:color="auto"/>
          <w:insideV w:val="none" w:sz="0" w:space="0" w:color="auto"/>
        </w:tblBorders>
        <w:tblLook w:val="04A0" w:firstRow="1" w:lastRow="0" w:firstColumn="1" w:lastColumn="0" w:noHBand="0" w:noVBand="1"/>
      </w:tblPr>
      <w:tblGrid>
        <w:gridCol w:w="5012"/>
        <w:gridCol w:w="5478"/>
      </w:tblGrid>
      <w:tr w:rsidR="00992276" w14:paraId="095BF8E8" w14:textId="77777777" w:rsidTr="002B3131">
        <w:trPr>
          <w:trHeight w:val="340"/>
        </w:trPr>
        <w:tc>
          <w:tcPr>
            <w:tcW w:w="5012" w:type="dxa"/>
          </w:tcPr>
          <w:p w14:paraId="7FB29F29" w14:textId="0F7C774D" w:rsidR="00992276" w:rsidRDefault="00992276" w:rsidP="00992276">
            <w:pPr>
              <w:pStyle w:val="lijstopsomming1"/>
              <w:jc w:val="left"/>
            </w:pPr>
            <w:r>
              <w:t>Een lerend netwerk opzetten</w:t>
            </w:r>
          </w:p>
        </w:tc>
        <w:tc>
          <w:tcPr>
            <w:tcW w:w="5478" w:type="dxa"/>
          </w:tcPr>
          <w:p w14:paraId="0290D585" w14:textId="77777777" w:rsidR="00992276" w:rsidRDefault="00992276" w:rsidP="00992276">
            <w:pPr>
              <w:pStyle w:val="lijstopsomming1"/>
              <w:jc w:val="left"/>
            </w:pPr>
            <w:r>
              <w:t>Een artikel schrijven</w:t>
            </w:r>
          </w:p>
        </w:tc>
      </w:tr>
      <w:tr w:rsidR="00992276" w14:paraId="0891A320" w14:textId="77777777" w:rsidTr="002B3131">
        <w:trPr>
          <w:trHeight w:val="340"/>
        </w:trPr>
        <w:tc>
          <w:tcPr>
            <w:tcW w:w="5012" w:type="dxa"/>
          </w:tcPr>
          <w:p w14:paraId="2868887E" w14:textId="77777777" w:rsidR="00992276" w:rsidRDefault="00992276" w:rsidP="00992276">
            <w:pPr>
              <w:pStyle w:val="lijstopsomming1"/>
              <w:jc w:val="left"/>
            </w:pPr>
            <w:r>
              <w:t>In Excel cijfergegevens verwerken</w:t>
            </w:r>
          </w:p>
        </w:tc>
        <w:tc>
          <w:tcPr>
            <w:tcW w:w="5478" w:type="dxa"/>
          </w:tcPr>
          <w:p w14:paraId="4D491AB0" w14:textId="77777777" w:rsidR="00992276" w:rsidRDefault="00992276" w:rsidP="00992276">
            <w:pPr>
              <w:pStyle w:val="lijstopsomming1"/>
              <w:jc w:val="left"/>
            </w:pPr>
            <w:r>
              <w:t>Een workshop begeleiden</w:t>
            </w:r>
          </w:p>
        </w:tc>
      </w:tr>
      <w:tr w:rsidR="00992276" w14:paraId="442CAA1F" w14:textId="77777777" w:rsidTr="002B3131">
        <w:trPr>
          <w:trHeight w:val="340"/>
        </w:trPr>
        <w:tc>
          <w:tcPr>
            <w:tcW w:w="5012" w:type="dxa"/>
          </w:tcPr>
          <w:p w14:paraId="562BC1DD" w14:textId="77777777" w:rsidR="00992276" w:rsidRDefault="00992276" w:rsidP="00992276">
            <w:pPr>
              <w:pStyle w:val="lijstopsomming1"/>
              <w:jc w:val="left"/>
            </w:pPr>
            <w:r>
              <w:t>Onderzoeksresultaten analyseren en verwerken</w:t>
            </w:r>
          </w:p>
        </w:tc>
        <w:tc>
          <w:tcPr>
            <w:tcW w:w="5478" w:type="dxa"/>
          </w:tcPr>
          <w:p w14:paraId="67B920D0" w14:textId="77777777" w:rsidR="00992276" w:rsidRDefault="00992276" w:rsidP="00992276">
            <w:pPr>
              <w:pStyle w:val="lijstopsomming1"/>
              <w:jc w:val="left"/>
            </w:pPr>
            <w:r>
              <w:t xml:space="preserve">Een digitale vergadering met </w:t>
            </w:r>
            <w:proofErr w:type="spellStart"/>
            <w:r>
              <w:t>breakoutrooms</w:t>
            </w:r>
            <w:proofErr w:type="spellEnd"/>
            <w:r>
              <w:t xml:space="preserve"> opzetten </w:t>
            </w:r>
          </w:p>
        </w:tc>
      </w:tr>
      <w:tr w:rsidR="00992276" w14:paraId="03F1AB64" w14:textId="77777777" w:rsidTr="002B3131">
        <w:trPr>
          <w:trHeight w:val="340"/>
        </w:trPr>
        <w:tc>
          <w:tcPr>
            <w:tcW w:w="5012" w:type="dxa"/>
          </w:tcPr>
          <w:p w14:paraId="008749F2" w14:textId="77777777" w:rsidR="00992276" w:rsidRDefault="00992276" w:rsidP="00992276">
            <w:pPr>
              <w:pStyle w:val="lijstopsomming1"/>
              <w:jc w:val="left"/>
            </w:pPr>
            <w:r>
              <w:t xml:space="preserve">Met stakeholders een strategische visie ontwikkelen op een thema </w:t>
            </w:r>
          </w:p>
        </w:tc>
        <w:tc>
          <w:tcPr>
            <w:tcW w:w="5478" w:type="dxa"/>
          </w:tcPr>
          <w:p w14:paraId="612C84DB" w14:textId="25FC7B1F" w:rsidR="00992276" w:rsidRDefault="00992276" w:rsidP="00992276">
            <w:pPr>
              <w:pStyle w:val="lijstopsomming1"/>
              <w:jc w:val="left"/>
            </w:pPr>
            <w:r>
              <w:t>Een vergadering met beleids-/middenveldactoren organiseren en leiden</w:t>
            </w:r>
          </w:p>
        </w:tc>
      </w:tr>
      <w:tr w:rsidR="00992276" w14:paraId="4F46724E" w14:textId="77777777" w:rsidTr="002B3131">
        <w:trPr>
          <w:trHeight w:val="340"/>
        </w:trPr>
        <w:tc>
          <w:tcPr>
            <w:tcW w:w="5012" w:type="dxa"/>
          </w:tcPr>
          <w:p w14:paraId="6948D47F" w14:textId="77777777" w:rsidR="00992276" w:rsidRDefault="00992276" w:rsidP="00992276">
            <w:pPr>
              <w:pStyle w:val="lijstopsomming1"/>
              <w:jc w:val="left"/>
            </w:pPr>
            <w:r>
              <w:t>Een projectplanning en timing opmaken</w:t>
            </w:r>
          </w:p>
        </w:tc>
        <w:tc>
          <w:tcPr>
            <w:tcW w:w="5478" w:type="dxa"/>
          </w:tcPr>
          <w:p w14:paraId="2A0CFCAE" w14:textId="585CA42E" w:rsidR="00992276" w:rsidRDefault="00992276" w:rsidP="00992276">
            <w:pPr>
              <w:pStyle w:val="lijstopsomming1"/>
              <w:jc w:val="left"/>
            </w:pPr>
            <w:r>
              <w:t>E-learning materiaal ontwikkelen (filmpjes, podcast)</w:t>
            </w:r>
          </w:p>
        </w:tc>
      </w:tr>
      <w:tr w:rsidR="00992276" w14:paraId="2A028E9B" w14:textId="77777777" w:rsidTr="002B3131">
        <w:trPr>
          <w:trHeight w:val="340"/>
        </w:trPr>
        <w:tc>
          <w:tcPr>
            <w:tcW w:w="5012" w:type="dxa"/>
          </w:tcPr>
          <w:p w14:paraId="5C9C0508" w14:textId="77777777" w:rsidR="00992276" w:rsidRDefault="00992276" w:rsidP="00992276">
            <w:pPr>
              <w:pStyle w:val="lijstopsomming1"/>
              <w:jc w:val="left"/>
            </w:pPr>
            <w:r>
              <w:t>Een nieuwsbrief maken</w:t>
            </w:r>
          </w:p>
        </w:tc>
        <w:tc>
          <w:tcPr>
            <w:tcW w:w="5478" w:type="dxa"/>
          </w:tcPr>
          <w:p w14:paraId="6879F6EB" w14:textId="77777777" w:rsidR="00992276" w:rsidRDefault="00992276" w:rsidP="00992276">
            <w:pPr>
              <w:pStyle w:val="lijstopsomming1"/>
              <w:jc w:val="left"/>
            </w:pPr>
            <w:r>
              <w:t>Een leerproces uittekenen</w:t>
            </w:r>
          </w:p>
        </w:tc>
      </w:tr>
      <w:tr w:rsidR="00992276" w14:paraId="2684DC9E" w14:textId="77777777" w:rsidTr="002B3131">
        <w:trPr>
          <w:trHeight w:val="340"/>
        </w:trPr>
        <w:tc>
          <w:tcPr>
            <w:tcW w:w="5012" w:type="dxa"/>
          </w:tcPr>
          <w:p w14:paraId="3F25A61A" w14:textId="77777777" w:rsidR="00992276" w:rsidRDefault="00992276" w:rsidP="00992276">
            <w:pPr>
              <w:pStyle w:val="lijstopsomming1"/>
              <w:jc w:val="left"/>
            </w:pPr>
            <w:r>
              <w:t>Een presentatie geven</w:t>
            </w:r>
          </w:p>
        </w:tc>
        <w:tc>
          <w:tcPr>
            <w:tcW w:w="5478" w:type="dxa"/>
          </w:tcPr>
          <w:p w14:paraId="22620C76" w14:textId="77777777" w:rsidR="00992276" w:rsidRDefault="00992276" w:rsidP="00992276">
            <w:pPr>
              <w:pStyle w:val="lijstopsomming1"/>
              <w:jc w:val="left"/>
            </w:pPr>
            <w:r>
              <w:t>Een beleidsadvies schrijven</w:t>
            </w:r>
          </w:p>
        </w:tc>
      </w:tr>
      <w:tr w:rsidR="00992276" w14:paraId="0270453E" w14:textId="77777777" w:rsidTr="002B3131">
        <w:trPr>
          <w:trHeight w:val="340"/>
        </w:trPr>
        <w:tc>
          <w:tcPr>
            <w:tcW w:w="5012" w:type="dxa"/>
          </w:tcPr>
          <w:p w14:paraId="52105364" w14:textId="77777777" w:rsidR="00992276" w:rsidRDefault="00992276" w:rsidP="00992276">
            <w:pPr>
              <w:pStyle w:val="lijstopsomming1"/>
              <w:jc w:val="left"/>
            </w:pPr>
            <w:r>
              <w:t>Een vergadering met praktijkwerkers leiden</w:t>
            </w:r>
          </w:p>
        </w:tc>
        <w:tc>
          <w:tcPr>
            <w:tcW w:w="5478" w:type="dxa"/>
          </w:tcPr>
          <w:p w14:paraId="575C13CB" w14:textId="109B90B2" w:rsidR="00992276" w:rsidRDefault="00992276" w:rsidP="00992276">
            <w:pPr>
              <w:pStyle w:val="lijstopsomming1"/>
              <w:jc w:val="left"/>
            </w:pPr>
            <w:r>
              <w:t>Berichten voor sociale media maken</w:t>
            </w:r>
          </w:p>
        </w:tc>
      </w:tr>
      <w:bookmarkEnd w:id="0"/>
    </w:tbl>
    <w:p w14:paraId="35C04FDB" w14:textId="77777777" w:rsidR="001D21AE" w:rsidRDefault="001D21AE" w:rsidP="001D21AE">
      <w:pPr>
        <w:pStyle w:val="Lijstalinea"/>
      </w:pPr>
    </w:p>
    <w:tbl>
      <w:tblPr>
        <w:tblStyle w:val="Tabelraster"/>
        <w:tblW w:w="10490" w:type="dxa"/>
        <w:tblInd w:w="-714" w:type="dxa"/>
        <w:tblLook w:val="04A0" w:firstRow="1" w:lastRow="0" w:firstColumn="1" w:lastColumn="0" w:noHBand="0" w:noVBand="1"/>
      </w:tblPr>
      <w:tblGrid>
        <w:gridCol w:w="3496"/>
        <w:gridCol w:w="3497"/>
        <w:gridCol w:w="3497"/>
      </w:tblGrid>
      <w:tr w:rsidR="001D21AE" w:rsidRPr="00B926C2" w14:paraId="6860EE85" w14:textId="77777777" w:rsidTr="002A1D58">
        <w:tc>
          <w:tcPr>
            <w:tcW w:w="3496" w:type="dxa"/>
          </w:tcPr>
          <w:p w14:paraId="2DC45C87" w14:textId="77777777" w:rsidR="001D21AE" w:rsidRPr="00B926C2" w:rsidRDefault="001D21AE" w:rsidP="00B926C2">
            <w:pPr>
              <w:pStyle w:val="Ondertitel"/>
              <w:rPr>
                <w:sz w:val="20"/>
                <w:szCs w:val="20"/>
              </w:rPr>
            </w:pPr>
            <w:r w:rsidRPr="00B926C2">
              <w:rPr>
                <w:sz w:val="20"/>
                <w:szCs w:val="20"/>
              </w:rPr>
              <w:t>Hier ben ik sterk in</w:t>
            </w:r>
          </w:p>
        </w:tc>
        <w:tc>
          <w:tcPr>
            <w:tcW w:w="3497" w:type="dxa"/>
          </w:tcPr>
          <w:p w14:paraId="611E63F5" w14:textId="77777777" w:rsidR="001D21AE" w:rsidRPr="00B926C2" w:rsidRDefault="001D21AE" w:rsidP="00B926C2">
            <w:pPr>
              <w:pStyle w:val="Ondertitel"/>
              <w:rPr>
                <w:sz w:val="20"/>
                <w:szCs w:val="20"/>
              </w:rPr>
            </w:pPr>
            <w:r w:rsidRPr="00B926C2">
              <w:rPr>
                <w:sz w:val="20"/>
                <w:szCs w:val="20"/>
              </w:rPr>
              <w:t>Dit wil ik nog wat verder ontwikkelen</w:t>
            </w:r>
          </w:p>
        </w:tc>
        <w:tc>
          <w:tcPr>
            <w:tcW w:w="3497" w:type="dxa"/>
          </w:tcPr>
          <w:p w14:paraId="65EDA1B1" w14:textId="77777777" w:rsidR="001D21AE" w:rsidRPr="00B926C2" w:rsidRDefault="001D21AE" w:rsidP="00B926C2">
            <w:pPr>
              <w:pStyle w:val="Ondertitel"/>
              <w:rPr>
                <w:sz w:val="20"/>
                <w:szCs w:val="20"/>
              </w:rPr>
            </w:pPr>
            <w:r w:rsidRPr="00B926C2">
              <w:rPr>
                <w:sz w:val="20"/>
                <w:szCs w:val="20"/>
              </w:rPr>
              <w:t>Dit laat ik liever over aan een collega</w:t>
            </w:r>
          </w:p>
        </w:tc>
      </w:tr>
      <w:tr w:rsidR="001D21AE" w:rsidRPr="0019316C" w14:paraId="68A582B1" w14:textId="77777777" w:rsidTr="002A1D58">
        <w:trPr>
          <w:trHeight w:val="510"/>
        </w:trPr>
        <w:tc>
          <w:tcPr>
            <w:tcW w:w="3496" w:type="dxa"/>
          </w:tcPr>
          <w:p w14:paraId="69AB61BF" w14:textId="77777777" w:rsidR="001D21AE" w:rsidRPr="0019316C" w:rsidRDefault="001D21AE" w:rsidP="00E51051"/>
        </w:tc>
        <w:tc>
          <w:tcPr>
            <w:tcW w:w="3497" w:type="dxa"/>
          </w:tcPr>
          <w:p w14:paraId="6ED1B8C5" w14:textId="77777777" w:rsidR="001D21AE" w:rsidRPr="0019316C" w:rsidRDefault="001D21AE" w:rsidP="00E51051"/>
        </w:tc>
        <w:tc>
          <w:tcPr>
            <w:tcW w:w="3497" w:type="dxa"/>
          </w:tcPr>
          <w:p w14:paraId="7EAA5C57" w14:textId="77777777" w:rsidR="001D21AE" w:rsidRPr="0019316C" w:rsidRDefault="001D21AE" w:rsidP="00E51051"/>
        </w:tc>
      </w:tr>
      <w:tr w:rsidR="001D21AE" w:rsidRPr="0019316C" w14:paraId="228CC95E" w14:textId="77777777" w:rsidTr="002A1D58">
        <w:trPr>
          <w:trHeight w:val="510"/>
        </w:trPr>
        <w:tc>
          <w:tcPr>
            <w:tcW w:w="3496" w:type="dxa"/>
          </w:tcPr>
          <w:p w14:paraId="3093C1B4" w14:textId="77777777" w:rsidR="001D21AE" w:rsidRPr="0019316C" w:rsidRDefault="001D21AE" w:rsidP="00E51051"/>
        </w:tc>
        <w:tc>
          <w:tcPr>
            <w:tcW w:w="3497" w:type="dxa"/>
          </w:tcPr>
          <w:p w14:paraId="2F7AE478" w14:textId="77777777" w:rsidR="001D21AE" w:rsidRPr="0019316C" w:rsidRDefault="001D21AE" w:rsidP="00E51051"/>
        </w:tc>
        <w:tc>
          <w:tcPr>
            <w:tcW w:w="3497" w:type="dxa"/>
          </w:tcPr>
          <w:p w14:paraId="189B8D6A" w14:textId="77777777" w:rsidR="001D21AE" w:rsidRPr="0019316C" w:rsidRDefault="001D21AE" w:rsidP="00E51051"/>
        </w:tc>
      </w:tr>
      <w:tr w:rsidR="001D21AE" w:rsidRPr="0019316C" w14:paraId="08F195D6" w14:textId="77777777" w:rsidTr="002A1D58">
        <w:trPr>
          <w:trHeight w:val="510"/>
        </w:trPr>
        <w:tc>
          <w:tcPr>
            <w:tcW w:w="3496" w:type="dxa"/>
          </w:tcPr>
          <w:p w14:paraId="0E15D4EC" w14:textId="77777777" w:rsidR="001D21AE" w:rsidRPr="0019316C" w:rsidRDefault="001D21AE" w:rsidP="00E51051"/>
        </w:tc>
        <w:tc>
          <w:tcPr>
            <w:tcW w:w="3497" w:type="dxa"/>
          </w:tcPr>
          <w:p w14:paraId="769616EE" w14:textId="77777777" w:rsidR="001D21AE" w:rsidRPr="0019316C" w:rsidRDefault="001D21AE" w:rsidP="00E51051"/>
        </w:tc>
        <w:tc>
          <w:tcPr>
            <w:tcW w:w="3497" w:type="dxa"/>
          </w:tcPr>
          <w:p w14:paraId="76FAA750" w14:textId="77777777" w:rsidR="001D21AE" w:rsidRPr="0019316C" w:rsidRDefault="001D21AE" w:rsidP="00E51051"/>
        </w:tc>
      </w:tr>
      <w:tr w:rsidR="001D21AE" w:rsidRPr="0019316C" w14:paraId="227FF0AD" w14:textId="77777777" w:rsidTr="002A1D58">
        <w:trPr>
          <w:trHeight w:val="510"/>
        </w:trPr>
        <w:tc>
          <w:tcPr>
            <w:tcW w:w="3496" w:type="dxa"/>
          </w:tcPr>
          <w:p w14:paraId="4A5A0C77" w14:textId="77777777" w:rsidR="001D21AE" w:rsidRPr="0019316C" w:rsidRDefault="001D21AE" w:rsidP="00E51051"/>
        </w:tc>
        <w:tc>
          <w:tcPr>
            <w:tcW w:w="3497" w:type="dxa"/>
          </w:tcPr>
          <w:p w14:paraId="7B9D1DCC" w14:textId="77777777" w:rsidR="001D21AE" w:rsidRPr="0019316C" w:rsidRDefault="001D21AE" w:rsidP="00E51051"/>
        </w:tc>
        <w:tc>
          <w:tcPr>
            <w:tcW w:w="3497" w:type="dxa"/>
          </w:tcPr>
          <w:p w14:paraId="558D22E1" w14:textId="77777777" w:rsidR="001D21AE" w:rsidRPr="0019316C" w:rsidRDefault="001D21AE" w:rsidP="00E51051"/>
        </w:tc>
      </w:tr>
      <w:tr w:rsidR="001D21AE" w:rsidRPr="0019316C" w14:paraId="21C5639F" w14:textId="77777777" w:rsidTr="002A1D58">
        <w:trPr>
          <w:trHeight w:val="510"/>
        </w:trPr>
        <w:tc>
          <w:tcPr>
            <w:tcW w:w="3496" w:type="dxa"/>
          </w:tcPr>
          <w:p w14:paraId="2140D5A5" w14:textId="77777777" w:rsidR="001D21AE" w:rsidRPr="0019316C" w:rsidRDefault="001D21AE" w:rsidP="00E51051"/>
        </w:tc>
        <w:tc>
          <w:tcPr>
            <w:tcW w:w="3497" w:type="dxa"/>
          </w:tcPr>
          <w:p w14:paraId="4F50E8A4" w14:textId="77777777" w:rsidR="001D21AE" w:rsidRPr="0019316C" w:rsidRDefault="001D21AE" w:rsidP="00E51051"/>
        </w:tc>
        <w:tc>
          <w:tcPr>
            <w:tcW w:w="3497" w:type="dxa"/>
          </w:tcPr>
          <w:p w14:paraId="6DF9C347" w14:textId="77777777" w:rsidR="001D21AE" w:rsidRPr="0019316C" w:rsidRDefault="001D21AE" w:rsidP="00E51051"/>
        </w:tc>
      </w:tr>
      <w:tr w:rsidR="001D21AE" w:rsidRPr="0019316C" w14:paraId="5DB02708" w14:textId="77777777" w:rsidTr="002A1D58">
        <w:trPr>
          <w:trHeight w:val="510"/>
        </w:trPr>
        <w:tc>
          <w:tcPr>
            <w:tcW w:w="3496" w:type="dxa"/>
          </w:tcPr>
          <w:p w14:paraId="2C8B82BC" w14:textId="77777777" w:rsidR="001D21AE" w:rsidRPr="0019316C" w:rsidRDefault="001D21AE" w:rsidP="00E51051"/>
        </w:tc>
        <w:tc>
          <w:tcPr>
            <w:tcW w:w="3497" w:type="dxa"/>
          </w:tcPr>
          <w:p w14:paraId="7F233412" w14:textId="77777777" w:rsidR="001D21AE" w:rsidRPr="0019316C" w:rsidRDefault="001D21AE" w:rsidP="00E51051"/>
        </w:tc>
        <w:tc>
          <w:tcPr>
            <w:tcW w:w="3497" w:type="dxa"/>
          </w:tcPr>
          <w:p w14:paraId="04918536" w14:textId="77777777" w:rsidR="001D21AE" w:rsidRPr="0019316C" w:rsidRDefault="001D21AE" w:rsidP="00E51051"/>
        </w:tc>
      </w:tr>
      <w:tr w:rsidR="001D21AE" w:rsidRPr="0019316C" w14:paraId="0F23BA2B" w14:textId="77777777" w:rsidTr="002A1D58">
        <w:trPr>
          <w:trHeight w:val="510"/>
        </w:trPr>
        <w:tc>
          <w:tcPr>
            <w:tcW w:w="3496" w:type="dxa"/>
          </w:tcPr>
          <w:p w14:paraId="49D64382" w14:textId="77777777" w:rsidR="001D21AE" w:rsidRPr="0019316C" w:rsidRDefault="001D21AE" w:rsidP="00E51051"/>
        </w:tc>
        <w:tc>
          <w:tcPr>
            <w:tcW w:w="3497" w:type="dxa"/>
          </w:tcPr>
          <w:p w14:paraId="3BE8B7C1" w14:textId="77777777" w:rsidR="001D21AE" w:rsidRPr="0019316C" w:rsidRDefault="001D21AE" w:rsidP="00E51051"/>
        </w:tc>
        <w:tc>
          <w:tcPr>
            <w:tcW w:w="3497" w:type="dxa"/>
          </w:tcPr>
          <w:p w14:paraId="69DE45AC" w14:textId="77777777" w:rsidR="001D21AE" w:rsidRPr="0019316C" w:rsidRDefault="001D21AE" w:rsidP="00E51051"/>
        </w:tc>
      </w:tr>
      <w:tr w:rsidR="001D21AE" w:rsidRPr="0019316C" w14:paraId="02D3BE01" w14:textId="77777777" w:rsidTr="002A1D58">
        <w:trPr>
          <w:trHeight w:val="510"/>
        </w:trPr>
        <w:tc>
          <w:tcPr>
            <w:tcW w:w="3496" w:type="dxa"/>
          </w:tcPr>
          <w:p w14:paraId="68A9BF90" w14:textId="77777777" w:rsidR="001D21AE" w:rsidRPr="0019316C" w:rsidRDefault="001D21AE" w:rsidP="00E51051"/>
        </w:tc>
        <w:tc>
          <w:tcPr>
            <w:tcW w:w="3497" w:type="dxa"/>
          </w:tcPr>
          <w:p w14:paraId="5326DD24" w14:textId="77777777" w:rsidR="001D21AE" w:rsidRPr="0019316C" w:rsidRDefault="001D21AE" w:rsidP="00E51051"/>
        </w:tc>
        <w:tc>
          <w:tcPr>
            <w:tcW w:w="3497" w:type="dxa"/>
          </w:tcPr>
          <w:p w14:paraId="14FE8227" w14:textId="77777777" w:rsidR="001D21AE" w:rsidRPr="0019316C" w:rsidRDefault="001D21AE" w:rsidP="00E51051"/>
        </w:tc>
      </w:tr>
      <w:tr w:rsidR="001D21AE" w:rsidRPr="0019316C" w14:paraId="023AB611" w14:textId="77777777" w:rsidTr="002A1D58">
        <w:trPr>
          <w:trHeight w:val="510"/>
        </w:trPr>
        <w:tc>
          <w:tcPr>
            <w:tcW w:w="3496" w:type="dxa"/>
          </w:tcPr>
          <w:p w14:paraId="102CE9CF" w14:textId="77777777" w:rsidR="001D21AE" w:rsidRPr="0019316C" w:rsidRDefault="001D21AE" w:rsidP="00E51051"/>
        </w:tc>
        <w:tc>
          <w:tcPr>
            <w:tcW w:w="3497" w:type="dxa"/>
          </w:tcPr>
          <w:p w14:paraId="26125B95" w14:textId="77777777" w:rsidR="001D21AE" w:rsidRPr="0019316C" w:rsidRDefault="001D21AE" w:rsidP="00E51051"/>
        </w:tc>
        <w:tc>
          <w:tcPr>
            <w:tcW w:w="3497" w:type="dxa"/>
          </w:tcPr>
          <w:p w14:paraId="29502225" w14:textId="77777777" w:rsidR="001D21AE" w:rsidRPr="0019316C" w:rsidRDefault="001D21AE" w:rsidP="00E51051"/>
        </w:tc>
      </w:tr>
      <w:tr w:rsidR="001D21AE" w:rsidRPr="0019316C" w14:paraId="366B6E64" w14:textId="77777777" w:rsidTr="002A1D58">
        <w:trPr>
          <w:trHeight w:val="510"/>
        </w:trPr>
        <w:tc>
          <w:tcPr>
            <w:tcW w:w="3496" w:type="dxa"/>
          </w:tcPr>
          <w:p w14:paraId="21676EBD" w14:textId="77777777" w:rsidR="001D21AE" w:rsidRPr="0019316C" w:rsidRDefault="001D21AE" w:rsidP="00E51051"/>
        </w:tc>
        <w:tc>
          <w:tcPr>
            <w:tcW w:w="3497" w:type="dxa"/>
          </w:tcPr>
          <w:p w14:paraId="181003DC" w14:textId="77777777" w:rsidR="001D21AE" w:rsidRPr="0019316C" w:rsidRDefault="001D21AE" w:rsidP="00E51051"/>
        </w:tc>
        <w:tc>
          <w:tcPr>
            <w:tcW w:w="3497" w:type="dxa"/>
          </w:tcPr>
          <w:p w14:paraId="3970C612" w14:textId="77777777" w:rsidR="001D21AE" w:rsidRPr="0019316C" w:rsidRDefault="001D21AE" w:rsidP="00E51051"/>
        </w:tc>
      </w:tr>
      <w:tr w:rsidR="001D21AE" w:rsidRPr="0019316C" w14:paraId="3C69A3DA" w14:textId="77777777" w:rsidTr="002A1D58">
        <w:trPr>
          <w:trHeight w:val="510"/>
        </w:trPr>
        <w:tc>
          <w:tcPr>
            <w:tcW w:w="3496" w:type="dxa"/>
          </w:tcPr>
          <w:p w14:paraId="5276C19A" w14:textId="77777777" w:rsidR="001D21AE" w:rsidRPr="0019316C" w:rsidRDefault="001D21AE" w:rsidP="00E51051"/>
        </w:tc>
        <w:tc>
          <w:tcPr>
            <w:tcW w:w="3497" w:type="dxa"/>
          </w:tcPr>
          <w:p w14:paraId="30EE1187" w14:textId="77777777" w:rsidR="001D21AE" w:rsidRPr="0019316C" w:rsidRDefault="001D21AE" w:rsidP="00E51051"/>
        </w:tc>
        <w:tc>
          <w:tcPr>
            <w:tcW w:w="3497" w:type="dxa"/>
          </w:tcPr>
          <w:p w14:paraId="3823470E" w14:textId="77777777" w:rsidR="001D21AE" w:rsidRPr="0019316C" w:rsidRDefault="001D21AE" w:rsidP="00E51051"/>
        </w:tc>
      </w:tr>
      <w:tr w:rsidR="001D21AE" w:rsidRPr="0019316C" w14:paraId="678DF3C6" w14:textId="77777777" w:rsidTr="002A1D58">
        <w:trPr>
          <w:trHeight w:val="510"/>
        </w:trPr>
        <w:tc>
          <w:tcPr>
            <w:tcW w:w="3496" w:type="dxa"/>
          </w:tcPr>
          <w:p w14:paraId="3BBFABC7" w14:textId="77777777" w:rsidR="001D21AE" w:rsidRPr="0019316C" w:rsidRDefault="001D21AE" w:rsidP="00E51051"/>
        </w:tc>
        <w:tc>
          <w:tcPr>
            <w:tcW w:w="3497" w:type="dxa"/>
          </w:tcPr>
          <w:p w14:paraId="432DB301" w14:textId="77777777" w:rsidR="001D21AE" w:rsidRPr="0019316C" w:rsidRDefault="001D21AE" w:rsidP="00E51051"/>
        </w:tc>
        <w:tc>
          <w:tcPr>
            <w:tcW w:w="3497" w:type="dxa"/>
          </w:tcPr>
          <w:p w14:paraId="4B3912AA" w14:textId="77777777" w:rsidR="001D21AE" w:rsidRPr="0019316C" w:rsidRDefault="001D21AE" w:rsidP="00E51051"/>
        </w:tc>
      </w:tr>
      <w:tr w:rsidR="001D21AE" w:rsidRPr="0019316C" w14:paraId="40E7CCD5" w14:textId="77777777" w:rsidTr="002A1D58">
        <w:trPr>
          <w:trHeight w:val="510"/>
        </w:trPr>
        <w:tc>
          <w:tcPr>
            <w:tcW w:w="3496" w:type="dxa"/>
          </w:tcPr>
          <w:p w14:paraId="4BCDE1F9" w14:textId="77777777" w:rsidR="001D21AE" w:rsidRPr="0019316C" w:rsidRDefault="001D21AE" w:rsidP="00E51051"/>
        </w:tc>
        <w:tc>
          <w:tcPr>
            <w:tcW w:w="3497" w:type="dxa"/>
          </w:tcPr>
          <w:p w14:paraId="3462EEA4" w14:textId="77777777" w:rsidR="001D21AE" w:rsidRPr="0019316C" w:rsidRDefault="001D21AE" w:rsidP="00E51051"/>
        </w:tc>
        <w:tc>
          <w:tcPr>
            <w:tcW w:w="3497" w:type="dxa"/>
          </w:tcPr>
          <w:p w14:paraId="5269D39B" w14:textId="77777777" w:rsidR="001D21AE" w:rsidRPr="0019316C" w:rsidRDefault="001D21AE" w:rsidP="00E51051"/>
        </w:tc>
      </w:tr>
      <w:tr w:rsidR="001D21AE" w:rsidRPr="0019316C" w14:paraId="7DD6EDCD" w14:textId="77777777" w:rsidTr="002A1D58">
        <w:trPr>
          <w:trHeight w:val="510"/>
        </w:trPr>
        <w:tc>
          <w:tcPr>
            <w:tcW w:w="3496" w:type="dxa"/>
          </w:tcPr>
          <w:p w14:paraId="17A9D3F5" w14:textId="77777777" w:rsidR="001D21AE" w:rsidRPr="0019316C" w:rsidRDefault="001D21AE" w:rsidP="00E51051"/>
        </w:tc>
        <w:tc>
          <w:tcPr>
            <w:tcW w:w="3497" w:type="dxa"/>
          </w:tcPr>
          <w:p w14:paraId="693529E7" w14:textId="77777777" w:rsidR="001D21AE" w:rsidRPr="0019316C" w:rsidRDefault="001D21AE" w:rsidP="00E51051"/>
        </w:tc>
        <w:tc>
          <w:tcPr>
            <w:tcW w:w="3497" w:type="dxa"/>
          </w:tcPr>
          <w:p w14:paraId="37958332" w14:textId="77777777" w:rsidR="001D21AE" w:rsidRPr="0019316C" w:rsidRDefault="001D21AE" w:rsidP="00E51051"/>
        </w:tc>
      </w:tr>
    </w:tbl>
    <w:p w14:paraId="396DCD1B" w14:textId="77777777" w:rsidR="001D21AE" w:rsidRPr="0019316C" w:rsidRDefault="001D21AE" w:rsidP="001D21AE">
      <w:pPr>
        <w:pStyle w:val="Lijstalinea"/>
        <w:ind w:left="0"/>
      </w:pPr>
    </w:p>
    <w:p w14:paraId="4462538F" w14:textId="28F8D32C" w:rsidR="001D21AE" w:rsidRDefault="001D21AE" w:rsidP="00B926C2">
      <w:pPr>
        <w:pStyle w:val="Kop1"/>
      </w:pPr>
      <w:r>
        <w:lastRenderedPageBreak/>
        <w:t>ERVARING</w:t>
      </w:r>
      <w:r w:rsidR="003652B6">
        <w:t xml:space="preserve"> </w:t>
      </w:r>
    </w:p>
    <w:p w14:paraId="5A717DCC" w14:textId="3EA2C876" w:rsidR="001D21AE" w:rsidRDefault="001D21AE" w:rsidP="00276793">
      <w:pPr>
        <w:pStyle w:val="Kop2"/>
      </w:pPr>
      <w:r>
        <w:t xml:space="preserve">Ervaring </w:t>
      </w:r>
      <w:r w:rsidR="00846DD2">
        <w:t>met het thema en de doelgroepen</w:t>
      </w:r>
    </w:p>
    <w:p w14:paraId="1611826F" w14:textId="77777777" w:rsidR="00846DD2" w:rsidRDefault="001D21AE" w:rsidP="00276793">
      <w:pPr>
        <w:jc w:val="left"/>
      </w:pPr>
      <w:r>
        <w:t xml:space="preserve">Heb je al relevante kennis of ervaring </w:t>
      </w:r>
      <w:r w:rsidR="00930999">
        <w:t>met betrekking tot</w:t>
      </w:r>
      <w:r>
        <w:t xml:space="preserve"> het </w:t>
      </w:r>
      <w:r w:rsidRPr="008B5250">
        <w:rPr>
          <w:b/>
          <w:bCs/>
        </w:rPr>
        <w:t>thema</w:t>
      </w:r>
      <w:r>
        <w:t xml:space="preserve"> </w:t>
      </w:r>
      <w:r w:rsidR="00846DD2">
        <w:t xml:space="preserve">(VBM) of de doelgroepen (jeugdhulp, geestelijke gezondheidszorg) </w:t>
      </w:r>
      <w:r>
        <w:t xml:space="preserve">waarvoor je solliciteert? </w:t>
      </w:r>
      <w:r>
        <w:br/>
      </w:r>
    </w:p>
    <w:p w14:paraId="4EF3DCF7" w14:textId="41E55598" w:rsidR="001D21AE" w:rsidRDefault="001D21AE" w:rsidP="00276793">
      <w:pPr>
        <w:jc w:val="left"/>
      </w:pPr>
      <w:r>
        <w:t xml:space="preserve">Leg kort uit: </w:t>
      </w:r>
    </w:p>
    <w:p w14:paraId="755FC59D" w14:textId="77777777" w:rsidR="00276793" w:rsidRPr="00807A85" w:rsidRDefault="00000000" w:rsidP="00846DD2">
      <w:pPr>
        <w:pStyle w:val="lijstopsomming1"/>
        <w:rPr>
          <w:color w:val="797979" w:themeColor="background2" w:themeShade="80"/>
        </w:rPr>
      </w:pPr>
      <w:sdt>
        <w:sdtPr>
          <w:rPr>
            <w:color w:val="797979" w:themeColor="background2" w:themeShade="80"/>
          </w:rPr>
          <w:alias w:val="Klik of tik om tekst in te voeren"/>
          <w:tag w:val="Klik of tik om tekst in te voeren"/>
          <w:id w:val="1765335558"/>
          <w:placeholder>
            <w:docPart w:val="06F8312DCBAF4C4C946D751F1B171191"/>
          </w:placeholder>
          <w:showingPlcHdr/>
        </w:sdtPr>
        <w:sdtContent>
          <w:r w:rsidR="00276793" w:rsidRPr="00807A85">
            <w:rPr>
              <w:color w:val="797979" w:themeColor="background2" w:themeShade="80"/>
            </w:rPr>
            <w:t>Klik of tik om tekst in te voeren.</w:t>
          </w:r>
        </w:sdtContent>
      </w:sdt>
    </w:p>
    <w:p w14:paraId="762D0E32" w14:textId="77777777" w:rsidR="00276793" w:rsidRDefault="00276793" w:rsidP="00276793">
      <w:pPr>
        <w:ind w:firstLine="708"/>
      </w:pPr>
    </w:p>
    <w:p w14:paraId="39867F3D" w14:textId="77777777" w:rsidR="00276793" w:rsidRDefault="00276793" w:rsidP="00276793">
      <w:pPr>
        <w:ind w:firstLine="708"/>
      </w:pPr>
    </w:p>
    <w:p w14:paraId="77CC105D" w14:textId="77777777" w:rsidR="00276793" w:rsidRDefault="00276793" w:rsidP="00276793">
      <w:pPr>
        <w:ind w:firstLine="708"/>
      </w:pPr>
    </w:p>
    <w:p w14:paraId="6A9CAB61" w14:textId="77777777" w:rsidR="001D21AE" w:rsidRDefault="001D21AE" w:rsidP="00276793">
      <w:pPr>
        <w:pStyle w:val="Kop2"/>
      </w:pPr>
      <w:r>
        <w:t>Overzicht van je werkervaringen</w:t>
      </w:r>
    </w:p>
    <w:tbl>
      <w:tblPr>
        <w:tblStyle w:val="Tabelraster"/>
        <w:tblW w:w="10774" w:type="dxa"/>
        <w:tblInd w:w="-998" w:type="dxa"/>
        <w:tblLook w:val="04A0" w:firstRow="1" w:lastRow="0" w:firstColumn="1" w:lastColumn="0" w:noHBand="0" w:noVBand="1"/>
      </w:tblPr>
      <w:tblGrid>
        <w:gridCol w:w="3261"/>
        <w:gridCol w:w="1606"/>
        <w:gridCol w:w="2080"/>
        <w:gridCol w:w="3827"/>
      </w:tblGrid>
      <w:tr w:rsidR="001D21AE" w:rsidRPr="0019316C" w14:paraId="22967EE7" w14:textId="77777777" w:rsidTr="009B4BF0">
        <w:trPr>
          <w:trHeight w:val="510"/>
        </w:trPr>
        <w:tc>
          <w:tcPr>
            <w:tcW w:w="3261" w:type="dxa"/>
            <w:vAlign w:val="center"/>
          </w:tcPr>
          <w:p w14:paraId="1767A226" w14:textId="77777777" w:rsidR="001D21AE" w:rsidRPr="0019316C" w:rsidRDefault="001D21AE" w:rsidP="00930999">
            <w:pPr>
              <w:pStyle w:val="Kop3"/>
              <w:numPr>
                <w:ilvl w:val="0"/>
                <w:numId w:val="0"/>
              </w:numPr>
              <w:outlineLvl w:val="2"/>
            </w:pPr>
            <w:r w:rsidRPr="0019316C">
              <w:t>W</w:t>
            </w:r>
            <w:r>
              <w:t>erkgever</w:t>
            </w:r>
          </w:p>
        </w:tc>
        <w:tc>
          <w:tcPr>
            <w:tcW w:w="1606" w:type="dxa"/>
            <w:vAlign w:val="center"/>
          </w:tcPr>
          <w:p w14:paraId="7DC45395" w14:textId="77777777" w:rsidR="001D21AE" w:rsidRPr="0019316C" w:rsidRDefault="001D21AE" w:rsidP="00930999">
            <w:pPr>
              <w:pStyle w:val="Kop3"/>
              <w:numPr>
                <w:ilvl w:val="0"/>
                <w:numId w:val="0"/>
              </w:numPr>
              <w:outlineLvl w:val="2"/>
            </w:pPr>
            <w:r w:rsidRPr="0019316C">
              <w:t>Periode</w:t>
            </w:r>
          </w:p>
        </w:tc>
        <w:tc>
          <w:tcPr>
            <w:tcW w:w="2080" w:type="dxa"/>
            <w:vAlign w:val="center"/>
          </w:tcPr>
          <w:p w14:paraId="6FC77BC7" w14:textId="77777777" w:rsidR="001D21AE" w:rsidRPr="0019316C" w:rsidRDefault="001D21AE" w:rsidP="00930999">
            <w:pPr>
              <w:pStyle w:val="Kop3"/>
              <w:numPr>
                <w:ilvl w:val="0"/>
                <w:numId w:val="0"/>
              </w:numPr>
              <w:outlineLvl w:val="2"/>
            </w:pPr>
            <w:r w:rsidRPr="0019316C">
              <w:t>Functie</w:t>
            </w:r>
          </w:p>
        </w:tc>
        <w:tc>
          <w:tcPr>
            <w:tcW w:w="3827" w:type="dxa"/>
            <w:vAlign w:val="center"/>
          </w:tcPr>
          <w:p w14:paraId="52E47CD9" w14:textId="77777777" w:rsidR="001D21AE" w:rsidRPr="0019316C" w:rsidRDefault="001D21AE" w:rsidP="00930999">
            <w:pPr>
              <w:pStyle w:val="Kop3"/>
              <w:numPr>
                <w:ilvl w:val="0"/>
                <w:numId w:val="0"/>
              </w:numPr>
              <w:outlineLvl w:val="2"/>
            </w:pPr>
            <w:r w:rsidRPr="0019316C">
              <w:t>Opdrachten</w:t>
            </w:r>
          </w:p>
        </w:tc>
      </w:tr>
      <w:tr w:rsidR="001D21AE" w14:paraId="65280F46" w14:textId="77777777" w:rsidTr="009B4BF0">
        <w:trPr>
          <w:trHeight w:val="510"/>
        </w:trPr>
        <w:tc>
          <w:tcPr>
            <w:tcW w:w="3261" w:type="dxa"/>
          </w:tcPr>
          <w:p w14:paraId="028F373E" w14:textId="77777777" w:rsidR="001D21AE" w:rsidRDefault="001D21AE" w:rsidP="00E51051"/>
        </w:tc>
        <w:tc>
          <w:tcPr>
            <w:tcW w:w="1606" w:type="dxa"/>
          </w:tcPr>
          <w:p w14:paraId="4B46F866" w14:textId="77777777" w:rsidR="001D21AE" w:rsidRDefault="001D21AE" w:rsidP="00E51051"/>
        </w:tc>
        <w:tc>
          <w:tcPr>
            <w:tcW w:w="2080" w:type="dxa"/>
          </w:tcPr>
          <w:p w14:paraId="7CB447B5" w14:textId="77777777" w:rsidR="001D21AE" w:rsidRDefault="001D21AE" w:rsidP="00E51051"/>
        </w:tc>
        <w:tc>
          <w:tcPr>
            <w:tcW w:w="3827" w:type="dxa"/>
          </w:tcPr>
          <w:p w14:paraId="2B2FD5C1" w14:textId="77777777" w:rsidR="001D21AE" w:rsidRDefault="001D21AE" w:rsidP="00E51051"/>
        </w:tc>
      </w:tr>
      <w:tr w:rsidR="001D21AE" w14:paraId="0FC09E77" w14:textId="77777777" w:rsidTr="009B4BF0">
        <w:trPr>
          <w:trHeight w:val="510"/>
        </w:trPr>
        <w:tc>
          <w:tcPr>
            <w:tcW w:w="3261" w:type="dxa"/>
          </w:tcPr>
          <w:p w14:paraId="4CDED92E" w14:textId="77777777" w:rsidR="001D21AE" w:rsidRDefault="001D21AE" w:rsidP="00E51051"/>
        </w:tc>
        <w:tc>
          <w:tcPr>
            <w:tcW w:w="1606" w:type="dxa"/>
          </w:tcPr>
          <w:p w14:paraId="1C3E9101" w14:textId="77777777" w:rsidR="001D21AE" w:rsidRDefault="001D21AE" w:rsidP="00E51051"/>
        </w:tc>
        <w:tc>
          <w:tcPr>
            <w:tcW w:w="2080" w:type="dxa"/>
          </w:tcPr>
          <w:p w14:paraId="274D9E4B" w14:textId="77777777" w:rsidR="001D21AE" w:rsidRDefault="001D21AE" w:rsidP="00E51051"/>
        </w:tc>
        <w:tc>
          <w:tcPr>
            <w:tcW w:w="3827" w:type="dxa"/>
          </w:tcPr>
          <w:p w14:paraId="67BE6F4C" w14:textId="77777777" w:rsidR="001D21AE" w:rsidRDefault="001D21AE" w:rsidP="00E51051"/>
        </w:tc>
      </w:tr>
      <w:tr w:rsidR="001D21AE" w14:paraId="2095E2EC" w14:textId="77777777" w:rsidTr="009B4BF0">
        <w:trPr>
          <w:trHeight w:val="510"/>
        </w:trPr>
        <w:tc>
          <w:tcPr>
            <w:tcW w:w="3261" w:type="dxa"/>
          </w:tcPr>
          <w:p w14:paraId="6B8BE543" w14:textId="77777777" w:rsidR="001D21AE" w:rsidRDefault="001D21AE" w:rsidP="00E51051"/>
        </w:tc>
        <w:tc>
          <w:tcPr>
            <w:tcW w:w="1606" w:type="dxa"/>
          </w:tcPr>
          <w:p w14:paraId="70E737B8" w14:textId="77777777" w:rsidR="001D21AE" w:rsidRDefault="001D21AE" w:rsidP="00E51051"/>
        </w:tc>
        <w:tc>
          <w:tcPr>
            <w:tcW w:w="2080" w:type="dxa"/>
          </w:tcPr>
          <w:p w14:paraId="71517BC3" w14:textId="77777777" w:rsidR="001D21AE" w:rsidRDefault="001D21AE" w:rsidP="00E51051"/>
        </w:tc>
        <w:tc>
          <w:tcPr>
            <w:tcW w:w="3827" w:type="dxa"/>
          </w:tcPr>
          <w:p w14:paraId="5E05D3A9" w14:textId="77777777" w:rsidR="001D21AE" w:rsidRDefault="001D21AE" w:rsidP="00E51051"/>
        </w:tc>
      </w:tr>
      <w:tr w:rsidR="001D21AE" w14:paraId="7B00BA36" w14:textId="77777777" w:rsidTr="009B4BF0">
        <w:trPr>
          <w:trHeight w:val="510"/>
        </w:trPr>
        <w:tc>
          <w:tcPr>
            <w:tcW w:w="3261" w:type="dxa"/>
          </w:tcPr>
          <w:p w14:paraId="312F3A1F" w14:textId="77777777" w:rsidR="001D21AE" w:rsidRDefault="001D21AE" w:rsidP="00E51051"/>
        </w:tc>
        <w:tc>
          <w:tcPr>
            <w:tcW w:w="1606" w:type="dxa"/>
          </w:tcPr>
          <w:p w14:paraId="7BD58E8D" w14:textId="77777777" w:rsidR="001D21AE" w:rsidRDefault="001D21AE" w:rsidP="00E51051"/>
        </w:tc>
        <w:tc>
          <w:tcPr>
            <w:tcW w:w="2080" w:type="dxa"/>
          </w:tcPr>
          <w:p w14:paraId="4ACAA884" w14:textId="77777777" w:rsidR="001D21AE" w:rsidRDefault="001D21AE" w:rsidP="00E51051"/>
        </w:tc>
        <w:tc>
          <w:tcPr>
            <w:tcW w:w="3827" w:type="dxa"/>
          </w:tcPr>
          <w:p w14:paraId="5BAF9C01" w14:textId="77777777" w:rsidR="001D21AE" w:rsidRDefault="001D21AE" w:rsidP="00E51051"/>
        </w:tc>
      </w:tr>
      <w:tr w:rsidR="001D21AE" w14:paraId="60C8C0DA" w14:textId="77777777" w:rsidTr="009B4BF0">
        <w:trPr>
          <w:trHeight w:val="510"/>
        </w:trPr>
        <w:tc>
          <w:tcPr>
            <w:tcW w:w="3261" w:type="dxa"/>
          </w:tcPr>
          <w:p w14:paraId="65F4A060" w14:textId="77777777" w:rsidR="001D21AE" w:rsidRDefault="001D21AE" w:rsidP="00E51051"/>
        </w:tc>
        <w:tc>
          <w:tcPr>
            <w:tcW w:w="1606" w:type="dxa"/>
          </w:tcPr>
          <w:p w14:paraId="74B97F54" w14:textId="77777777" w:rsidR="001D21AE" w:rsidRDefault="001D21AE" w:rsidP="00E51051"/>
        </w:tc>
        <w:tc>
          <w:tcPr>
            <w:tcW w:w="2080" w:type="dxa"/>
          </w:tcPr>
          <w:p w14:paraId="0B56AE68" w14:textId="77777777" w:rsidR="001D21AE" w:rsidRDefault="001D21AE" w:rsidP="00E51051"/>
        </w:tc>
        <w:tc>
          <w:tcPr>
            <w:tcW w:w="3827" w:type="dxa"/>
          </w:tcPr>
          <w:p w14:paraId="176D8D0C" w14:textId="77777777" w:rsidR="001D21AE" w:rsidRDefault="001D21AE" w:rsidP="00E51051"/>
        </w:tc>
      </w:tr>
      <w:tr w:rsidR="001D21AE" w14:paraId="191E321D" w14:textId="77777777" w:rsidTr="009B4BF0">
        <w:trPr>
          <w:trHeight w:val="510"/>
        </w:trPr>
        <w:tc>
          <w:tcPr>
            <w:tcW w:w="3261" w:type="dxa"/>
          </w:tcPr>
          <w:p w14:paraId="109B4D94" w14:textId="77777777" w:rsidR="001D21AE" w:rsidRDefault="001D21AE" w:rsidP="00E51051"/>
        </w:tc>
        <w:tc>
          <w:tcPr>
            <w:tcW w:w="1606" w:type="dxa"/>
          </w:tcPr>
          <w:p w14:paraId="30FBED33" w14:textId="77777777" w:rsidR="001D21AE" w:rsidRDefault="001D21AE" w:rsidP="00E51051"/>
        </w:tc>
        <w:tc>
          <w:tcPr>
            <w:tcW w:w="2080" w:type="dxa"/>
          </w:tcPr>
          <w:p w14:paraId="4BC78D7A" w14:textId="77777777" w:rsidR="001D21AE" w:rsidRDefault="001D21AE" w:rsidP="00E51051"/>
        </w:tc>
        <w:tc>
          <w:tcPr>
            <w:tcW w:w="3827" w:type="dxa"/>
          </w:tcPr>
          <w:p w14:paraId="418B53E4" w14:textId="77777777" w:rsidR="001D21AE" w:rsidRDefault="001D21AE" w:rsidP="00E51051"/>
        </w:tc>
      </w:tr>
      <w:tr w:rsidR="001D21AE" w14:paraId="31F07045" w14:textId="77777777" w:rsidTr="009B4BF0">
        <w:trPr>
          <w:trHeight w:val="510"/>
        </w:trPr>
        <w:tc>
          <w:tcPr>
            <w:tcW w:w="3261" w:type="dxa"/>
          </w:tcPr>
          <w:p w14:paraId="367545AC" w14:textId="77777777" w:rsidR="001D21AE" w:rsidRDefault="001D21AE" w:rsidP="00E51051"/>
        </w:tc>
        <w:tc>
          <w:tcPr>
            <w:tcW w:w="1606" w:type="dxa"/>
          </w:tcPr>
          <w:p w14:paraId="4BFEA7BB" w14:textId="77777777" w:rsidR="001D21AE" w:rsidRDefault="001D21AE" w:rsidP="00E51051"/>
        </w:tc>
        <w:tc>
          <w:tcPr>
            <w:tcW w:w="2080" w:type="dxa"/>
          </w:tcPr>
          <w:p w14:paraId="03759F62" w14:textId="77777777" w:rsidR="001D21AE" w:rsidRDefault="001D21AE" w:rsidP="00E51051"/>
        </w:tc>
        <w:tc>
          <w:tcPr>
            <w:tcW w:w="3827" w:type="dxa"/>
          </w:tcPr>
          <w:p w14:paraId="52701C09" w14:textId="77777777" w:rsidR="001D21AE" w:rsidRDefault="001D21AE" w:rsidP="00E51051"/>
        </w:tc>
      </w:tr>
    </w:tbl>
    <w:p w14:paraId="700FC93A" w14:textId="77777777" w:rsidR="001D21AE" w:rsidRDefault="001D21AE" w:rsidP="001D21AE"/>
    <w:p w14:paraId="28A79ED2" w14:textId="77777777" w:rsidR="001D21AE" w:rsidRDefault="001D21AE" w:rsidP="00276793">
      <w:pPr>
        <w:pStyle w:val="Kop1"/>
      </w:pPr>
      <w:r>
        <w:t>PRAKTISCHE VRAGEN</w:t>
      </w:r>
    </w:p>
    <w:p w14:paraId="4184B5BB" w14:textId="77777777" w:rsidR="001D21AE" w:rsidRDefault="001D21AE" w:rsidP="007D5E08">
      <w:pPr>
        <w:keepNext/>
      </w:pPr>
      <w:r>
        <w:t xml:space="preserve">We gaan uit van een voltijdse tewerkstelling. Een tewerkstelling van 80% is eventueel bespreekbaar. </w:t>
      </w:r>
    </w:p>
    <w:p w14:paraId="1B3C9FCD" w14:textId="77777777" w:rsidR="001D21AE" w:rsidRDefault="001D21AE" w:rsidP="007D5E08">
      <w:pPr>
        <w:keepNext/>
      </w:pPr>
      <w:r>
        <w:t xml:space="preserve">Welk percentage tewerkstelling is voor jou ideaal? </w:t>
      </w:r>
    </w:p>
    <w:p w14:paraId="7FCB3F47" w14:textId="77777777" w:rsidR="009B4BF0" w:rsidRDefault="009B4BF0" w:rsidP="007D5E08">
      <w:pPr>
        <w:keepNext/>
      </w:pPr>
    </w:p>
    <w:p w14:paraId="334795C2" w14:textId="77777777" w:rsidR="001D21AE" w:rsidRPr="007D5E08" w:rsidRDefault="00000000" w:rsidP="001D21AE">
      <w:pPr>
        <w:ind w:firstLine="708"/>
        <w:rPr>
          <w:color w:val="A6A6A6" w:themeColor="background1" w:themeShade="A6"/>
        </w:rPr>
      </w:pPr>
      <w:sdt>
        <w:sdtPr>
          <w:rPr>
            <w:color w:val="A6A6A6" w:themeColor="background1" w:themeShade="A6"/>
          </w:rPr>
          <w:alias w:val="Klik of tik om tekst in te voeren"/>
          <w:tag w:val="Klik of tik om tekst in te voeren"/>
          <w:id w:val="-2126993326"/>
          <w:placeholder>
            <w:docPart w:val="AA37B517CB3E480383227996472CB082"/>
          </w:placeholder>
          <w:showingPlcHdr/>
        </w:sdtPr>
        <w:sdtContent>
          <w:r w:rsidR="001D21AE" w:rsidRPr="007D5E08">
            <w:rPr>
              <w:color w:val="A6A6A6" w:themeColor="background1" w:themeShade="A6"/>
            </w:rPr>
            <w:t>Klik of tik om tekst in te voeren.</w:t>
          </w:r>
        </w:sdtContent>
      </w:sdt>
    </w:p>
    <w:p w14:paraId="5C48FCD4" w14:textId="77777777" w:rsidR="001D21AE" w:rsidRDefault="001D21AE" w:rsidP="00276793">
      <w:pPr>
        <w:pStyle w:val="Kop1"/>
      </w:pPr>
      <w:r>
        <w:t>INTERESSANTE BIJKOMENDE INFORMATIE</w:t>
      </w:r>
    </w:p>
    <w:p w14:paraId="77184A8C" w14:textId="77777777" w:rsidR="001D21AE" w:rsidRPr="008B5250" w:rsidRDefault="00000000" w:rsidP="001D21AE">
      <w:sdt>
        <w:sdtPr>
          <w:alias w:val="Klik of tik om tekst in te voeren"/>
          <w:tag w:val="Klik of tik om tekst in te voeren"/>
          <w:id w:val="-1920165595"/>
          <w:placeholder>
            <w:docPart w:val="D910FEAD69C940888FF327B540764BA3"/>
          </w:placeholder>
          <w:showingPlcHdr/>
        </w:sdtPr>
        <w:sdtContent>
          <w:r w:rsidR="001D21AE" w:rsidRPr="006B1E95">
            <w:rPr>
              <w:color w:val="A6A6A6" w:themeColor="background1" w:themeShade="A6"/>
            </w:rPr>
            <w:t>Klik of tik om tekst in te voeren.</w:t>
          </w:r>
        </w:sdtContent>
      </w:sdt>
    </w:p>
    <w:p w14:paraId="79F0CE86" w14:textId="77777777" w:rsidR="00505622" w:rsidRDefault="00505622" w:rsidP="00505622"/>
    <w:p w14:paraId="262FD9A7" w14:textId="77777777" w:rsidR="0022013C" w:rsidRDefault="0022013C" w:rsidP="00505622"/>
    <w:p w14:paraId="14BD8F99" w14:textId="77777777" w:rsidR="0022013C" w:rsidRDefault="0022013C" w:rsidP="00505622"/>
    <w:p w14:paraId="473A8F56" w14:textId="77777777" w:rsidR="0022013C" w:rsidRDefault="0022013C" w:rsidP="00505622"/>
    <w:p w14:paraId="2C99BD45" w14:textId="77777777" w:rsidR="0022013C" w:rsidRDefault="0022013C" w:rsidP="00505622"/>
    <w:p w14:paraId="20FED08B" w14:textId="77777777" w:rsidR="0022013C" w:rsidRDefault="0022013C" w:rsidP="00505622"/>
    <w:p w14:paraId="5573E5BC" w14:textId="77777777" w:rsidR="00276793" w:rsidRPr="00505622" w:rsidRDefault="00276793" w:rsidP="00505622"/>
    <w:sectPr w:rsidR="00276793" w:rsidRPr="00505622" w:rsidSect="009F45CF">
      <w:headerReference w:type="default" r:id="rId15"/>
      <w:type w:val="continuous"/>
      <w:pgSz w:w="11906" w:h="16838" w:code="9"/>
      <w:pgMar w:top="1599" w:right="1644" w:bottom="1905" w:left="1644" w:header="709" w:footer="4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6DE26" w14:textId="77777777" w:rsidR="00054D7C" w:rsidRDefault="00054D7C" w:rsidP="00BE76AB">
      <w:pPr>
        <w:spacing w:line="240" w:lineRule="auto"/>
      </w:pPr>
      <w:r>
        <w:separator/>
      </w:r>
    </w:p>
  </w:endnote>
  <w:endnote w:type="continuationSeparator" w:id="0">
    <w:p w14:paraId="09FAE790" w14:textId="77777777" w:rsidR="00054D7C" w:rsidRDefault="00054D7C" w:rsidP="00BE76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SAMtabel"/>
      <w:tblW w:w="0" w:type="auto"/>
      <w:tblBorders>
        <w:top w:val="none" w:sz="0" w:space="0" w:color="auto"/>
        <w:bottom w:val="none" w:sz="0" w:space="0" w:color="auto"/>
        <w:insideH w:val="none" w:sz="0" w:space="0" w:color="auto"/>
        <w:insideV w:val="none" w:sz="0" w:space="0" w:color="auto"/>
      </w:tblBorders>
      <w:tblLayout w:type="fixed"/>
      <w:tblCellMar>
        <w:top w:w="0" w:type="dxa"/>
        <w:bottom w:w="0" w:type="dxa"/>
      </w:tblCellMar>
      <w:tblLook w:val="0600" w:firstRow="0" w:lastRow="0" w:firstColumn="0" w:lastColumn="0" w:noHBand="1" w:noVBand="1"/>
    </w:tblPr>
    <w:tblGrid>
      <w:gridCol w:w="8618"/>
      <w:gridCol w:w="936"/>
    </w:tblGrid>
    <w:tr w:rsidR="00D958D2" w14:paraId="7DDEBAB1" w14:textId="77777777" w:rsidTr="00405DD8">
      <w:trPr>
        <w:trHeight w:hRule="exact" w:val="454"/>
      </w:trPr>
      <w:tc>
        <w:tcPr>
          <w:tcW w:w="8618" w:type="dxa"/>
          <w:tcMar>
            <w:left w:w="340" w:type="dxa"/>
            <w:right w:w="340" w:type="dxa"/>
          </w:tcMar>
        </w:tcPr>
        <w:p w14:paraId="6C377861" w14:textId="2AC35C33" w:rsidR="00D958D2" w:rsidRDefault="00000000" w:rsidP="004C3998">
          <w:pPr>
            <w:pStyle w:val="Voettekst"/>
          </w:pPr>
          <w:sdt>
            <w:sdtPr>
              <w:alias w:val="docTitle_voet"/>
              <w:tag w:val="docTitle_voet"/>
              <w:id w:val="-552069423"/>
              <w:lock w:val="sdtLocked"/>
              <w:placeholder>
                <w:docPart w:val="5E128EE9F6054CE0B3C1A3377CACEB15"/>
              </w:placeholder>
              <w:dataBinding w:xpath="/root[1]/title[1]" w:storeItemID="{0CD84D59-A803-4F8A-B62A-D1BC7C0FB093}"/>
              <w:text/>
            </w:sdtPr>
            <w:sdtContent>
              <w:r w:rsidR="007D5E08">
                <w:t>Sollicitatieformulier</w:t>
              </w:r>
            </w:sdtContent>
          </w:sdt>
          <w:r w:rsidR="00D958D2" w:rsidRPr="004B3B5F">
            <w:rPr>
              <w:rStyle w:val="voettekstdoctype"/>
              <w:noProof/>
            </w:rPr>
            <w:drawing>
              <wp:anchor distT="0" distB="0" distL="114300" distR="114300" simplePos="0" relativeHeight="251657216" behindDoc="1" locked="1" layoutInCell="1" allowOverlap="1" wp14:anchorId="1025EC56" wp14:editId="19E8551E">
                <wp:simplePos x="0" y="0"/>
                <wp:positionH relativeFrom="page">
                  <wp:posOffset>7245985</wp:posOffset>
                </wp:positionH>
                <wp:positionV relativeFrom="page">
                  <wp:posOffset>9973310</wp:posOffset>
                </wp:positionV>
                <wp:extent cx="313055" cy="31305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M_MsWord-imports_300dpi-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3055" cy="313055"/>
                        </a:xfrm>
                        <a:prstGeom prst="rect">
                          <a:avLst/>
                        </a:prstGeom>
                      </pic:spPr>
                    </pic:pic>
                  </a:graphicData>
                </a:graphic>
                <wp14:sizeRelH relativeFrom="margin">
                  <wp14:pctWidth>0</wp14:pctWidth>
                </wp14:sizeRelH>
                <wp14:sizeRelV relativeFrom="margin">
                  <wp14:pctHeight>0</wp14:pctHeight>
                </wp14:sizeRelV>
              </wp:anchor>
            </w:drawing>
          </w:r>
          <w:r w:rsidR="00D958D2" w:rsidRPr="00D958D2">
            <w:t xml:space="preserve"> —</w:t>
          </w:r>
          <w:r w:rsidR="004B3B5F">
            <w:t xml:space="preserve"> </w:t>
          </w:r>
          <w:sdt>
            <w:sdtPr>
              <w:rPr>
                <w:rStyle w:val="voettekstdoctype"/>
              </w:rPr>
              <w:alias w:val="docType_voet"/>
              <w:tag w:val="docType_voet"/>
              <w:id w:val="-1433739923"/>
              <w:lock w:val="sdtLocked"/>
              <w:placeholder>
                <w:docPart w:val="7CBD6BC0222049518C475B867F4005FC"/>
              </w:placeholder>
              <w:dataBinding w:xpath="/root[1]/doctype[1]" w:storeItemID="{0CD84D59-A803-4F8A-B62A-D1BC7C0FB093}"/>
              <w:text/>
            </w:sdtPr>
            <w:sdtContent>
              <w:r w:rsidR="001D21AE">
                <w:rPr>
                  <w:rStyle w:val="voettekstdoctype"/>
                </w:rPr>
                <w:t>formulier</w:t>
              </w:r>
            </w:sdtContent>
          </w:sdt>
          <w:r w:rsidR="00D958D2" w:rsidRPr="001C7C5D">
            <w:rPr>
              <w:rStyle w:val="voettekstdoctype"/>
            </w:rPr>
            <w:t xml:space="preserve"> </w:t>
          </w:r>
          <w:sdt>
            <w:sdtPr>
              <w:rPr>
                <w:rStyle w:val="voettekstdatum"/>
              </w:rPr>
              <w:alias w:val="datum_voet"/>
              <w:tag w:val="datum_voet"/>
              <w:id w:val="-1169398083"/>
              <w:lock w:val="sdtLocked"/>
              <w:placeholder>
                <w:docPart w:val="0302ACDB44954CBBA88E6A64859AB7A3"/>
              </w:placeholder>
              <w:dataBinding w:xpath="/root[1]/date[1]" w:storeItemID="{0CD84D59-A803-4F8A-B62A-D1BC7C0FB093}"/>
              <w:date w:fullDate="2023-02-07T00:00:00Z">
                <w:dateFormat w:val="yyyy.MM.dd"/>
                <w:lid w:val="nl-BE"/>
                <w:storeMappedDataAs w:val="dateTime"/>
                <w:calendar w:val="gregorian"/>
              </w:date>
            </w:sdtPr>
            <w:sdtContent>
              <w:r w:rsidR="00846DD2">
                <w:rPr>
                  <w:rStyle w:val="voettekstdatum"/>
                </w:rPr>
                <w:t>2023.02.07</w:t>
              </w:r>
            </w:sdtContent>
          </w:sdt>
        </w:p>
      </w:tc>
      <w:tc>
        <w:tcPr>
          <w:tcW w:w="936" w:type="dxa"/>
        </w:tcPr>
        <w:p w14:paraId="2712233E" w14:textId="77777777" w:rsidR="00D958D2" w:rsidRDefault="00D958D2" w:rsidP="00E72FE3">
          <w:pPr>
            <w:pStyle w:val="Voettekst"/>
            <w:jc w:val="left"/>
          </w:pPr>
          <w:r>
            <w:rPr>
              <w:b w:val="0"/>
              <w:bCs/>
            </w:rPr>
            <w:fldChar w:fldCharType="begin"/>
          </w:r>
          <w:r>
            <w:rPr>
              <w:bCs/>
            </w:rPr>
            <w:instrText>PAGE  \* Arabic  \* MERGEFORMAT</w:instrText>
          </w:r>
          <w:r>
            <w:rPr>
              <w:b w:val="0"/>
              <w:bCs/>
            </w:rPr>
            <w:fldChar w:fldCharType="separate"/>
          </w:r>
          <w:r w:rsidR="000A121C" w:rsidRPr="000A121C">
            <w:rPr>
              <w:b w:val="0"/>
              <w:bCs/>
              <w:noProof/>
              <w:lang w:val="nl-NL"/>
            </w:rPr>
            <w:t>1</w:t>
          </w:r>
          <w:r>
            <w:rPr>
              <w:b w:val="0"/>
              <w:bCs/>
            </w:rPr>
            <w:fldChar w:fldCharType="end"/>
          </w:r>
          <w:r>
            <w:rPr>
              <w:lang w:val="nl-NL"/>
            </w:rPr>
            <w:t xml:space="preserve"> / </w:t>
          </w:r>
          <w:r>
            <w:rPr>
              <w:b w:val="0"/>
              <w:bCs/>
            </w:rPr>
            <w:fldChar w:fldCharType="begin"/>
          </w:r>
          <w:r>
            <w:rPr>
              <w:bCs/>
            </w:rPr>
            <w:instrText>NUMPAGES  \* Arabic  \* MERGEFORMAT</w:instrText>
          </w:r>
          <w:r>
            <w:rPr>
              <w:b w:val="0"/>
              <w:bCs/>
            </w:rPr>
            <w:fldChar w:fldCharType="separate"/>
          </w:r>
          <w:r w:rsidR="000A121C" w:rsidRPr="000A121C">
            <w:rPr>
              <w:b w:val="0"/>
              <w:bCs/>
              <w:noProof/>
              <w:lang w:val="nl-NL"/>
            </w:rPr>
            <w:t>1</w:t>
          </w:r>
          <w:r>
            <w:rPr>
              <w:b w:val="0"/>
              <w:bCs/>
            </w:rPr>
            <w:fldChar w:fldCharType="end"/>
          </w:r>
        </w:p>
      </w:tc>
    </w:tr>
  </w:tbl>
  <w:p w14:paraId="64AD08D7" w14:textId="77777777" w:rsidR="00D958D2" w:rsidRDefault="00D958D2" w:rsidP="00D958D2">
    <w:pPr>
      <w:pStyle w:val="Voettekst"/>
    </w:pPr>
    <w:r>
      <w:rPr>
        <w:noProof/>
      </w:rPr>
      <w:drawing>
        <wp:anchor distT="0" distB="0" distL="114300" distR="114300" simplePos="0" relativeHeight="251660288" behindDoc="0" locked="1" layoutInCell="1" allowOverlap="1" wp14:anchorId="01162A62" wp14:editId="4A6493D8">
          <wp:simplePos x="0" y="0"/>
          <wp:positionH relativeFrom="page">
            <wp:posOffset>7245985</wp:posOffset>
          </wp:positionH>
          <wp:positionV relativeFrom="page">
            <wp:posOffset>9973310</wp:posOffset>
          </wp:positionV>
          <wp:extent cx="313200" cy="313200"/>
          <wp:effectExtent l="0" t="0" r="0" b="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M_MsWord-imports_300dpi-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3200" cy="313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C3E0F" w14:textId="77777777" w:rsidR="00054D7C" w:rsidRPr="001D1A7D" w:rsidRDefault="00054D7C" w:rsidP="00BE76AB">
      <w:pPr>
        <w:spacing w:line="240" w:lineRule="auto"/>
        <w:rPr>
          <w:color w:val="C7502E" w:themeColor="accent3"/>
        </w:rPr>
      </w:pPr>
      <w:r w:rsidRPr="001D1A7D">
        <w:rPr>
          <w:color w:val="C7502E" w:themeColor="accent3"/>
        </w:rPr>
        <w:t>—</w:t>
      </w:r>
    </w:p>
  </w:footnote>
  <w:footnote w:type="continuationSeparator" w:id="0">
    <w:p w14:paraId="25CFB0C9" w14:textId="77777777" w:rsidR="00054D7C" w:rsidRDefault="00054D7C" w:rsidP="00BE76AB">
      <w:pPr>
        <w:spacing w:line="240" w:lineRule="auto"/>
      </w:pPr>
      <w:r w:rsidRPr="001D1A7D">
        <w:rPr>
          <w:color w:val="C7502E" w:themeColor="accent3"/>
        </w:rPr>
        <w:t>—</w:t>
      </w:r>
    </w:p>
  </w:footnote>
  <w:footnote w:type="continuationNotice" w:id="1">
    <w:p w14:paraId="2E2E0205" w14:textId="77777777" w:rsidR="00054D7C" w:rsidRPr="00940DF0" w:rsidRDefault="00054D7C">
      <w:pPr>
        <w:spacing w:line="240" w:lineRule="auto"/>
        <w:rPr>
          <w:sz w:val="4"/>
          <w:szCs w:val="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D121E" w14:textId="095C0934" w:rsidR="00CE2FA6" w:rsidRDefault="00846DD2">
    <w:pPr>
      <w:pStyle w:val="Koptekst"/>
    </w:pPr>
    <w:r w:rsidRPr="00846DD2">
      <w:rPr>
        <w:noProof/>
      </w:rPr>
      <w:drawing>
        <wp:inline distT="0" distB="0" distL="0" distR="0" wp14:anchorId="2AD9CAA3" wp14:editId="3843E297">
          <wp:extent cx="5472430" cy="57975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472430" cy="57975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C53C0" w14:textId="77777777" w:rsidR="00CE2FA6" w:rsidRDefault="00CE2FA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91404"/>
    <w:multiLevelType w:val="hybridMultilevel"/>
    <w:tmpl w:val="07161F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64A3EEE"/>
    <w:multiLevelType w:val="multilevel"/>
    <w:tmpl w:val="B0867C46"/>
    <w:numStyleLink w:val="KADEROPSOM"/>
  </w:abstractNum>
  <w:abstractNum w:abstractNumId="2" w15:restartNumberingAfterBreak="0">
    <w:nsid w:val="1DDB1BE1"/>
    <w:multiLevelType w:val="multilevel"/>
    <w:tmpl w:val="D996DE0E"/>
    <w:styleLink w:val="LIJSTOPSOM"/>
    <w:lvl w:ilvl="0">
      <w:start w:val="1"/>
      <w:numFmt w:val="bullet"/>
      <w:pStyle w:val="lijstopsomming1"/>
      <w:lvlText w:val="•"/>
      <w:lvlJc w:val="left"/>
      <w:pPr>
        <w:ind w:left="255" w:hanging="255"/>
      </w:pPr>
      <w:rPr>
        <w:rFonts w:hint="default"/>
        <w:color w:val="00A183" w:themeColor="text2"/>
      </w:rPr>
    </w:lvl>
    <w:lvl w:ilvl="1">
      <w:start w:val="1"/>
      <w:numFmt w:val="bullet"/>
      <w:pStyle w:val="lijstopsomming2"/>
      <w:lvlText w:val="-"/>
      <w:lvlJc w:val="left"/>
      <w:pPr>
        <w:ind w:left="510" w:hanging="255"/>
      </w:pPr>
      <w:rPr>
        <w:rFonts w:ascii="Trebuchet MS" w:hAnsi="Trebuchet MS" w:hint="default"/>
        <w:b/>
        <w:i w:val="0"/>
        <w:color w:val="auto"/>
      </w:rPr>
    </w:lvl>
    <w:lvl w:ilvl="2">
      <w:start w:val="1"/>
      <w:numFmt w:val="bullet"/>
      <w:pStyle w:val="lijstopsomming3"/>
      <w:lvlText w:val="&gt;"/>
      <w:lvlJc w:val="left"/>
      <w:pPr>
        <w:ind w:left="766" w:hanging="256"/>
      </w:pPr>
      <w:rPr>
        <w:rFonts w:ascii="Trebuchet MS" w:hAnsi="Trebuchet MS" w:hint="default"/>
        <w:b/>
        <w:i w:val="0"/>
        <w:color w:val="C7502E" w:themeColor="accent3"/>
        <w:sz w:val="18"/>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 w15:restartNumberingAfterBreak="0">
    <w:nsid w:val="23F51CCE"/>
    <w:multiLevelType w:val="multilevel"/>
    <w:tmpl w:val="42E83ECC"/>
    <w:styleLink w:val="KADERNUM"/>
    <w:lvl w:ilvl="0">
      <w:start w:val="1"/>
      <w:numFmt w:val="decimal"/>
      <w:pStyle w:val="kadernummer"/>
      <w:lvlText w:val="%1."/>
      <w:lvlJc w:val="left"/>
      <w:pPr>
        <w:ind w:left="709" w:hanging="255"/>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2BFA4B00"/>
    <w:multiLevelType w:val="multilevel"/>
    <w:tmpl w:val="764490C4"/>
    <w:numStyleLink w:val="LIJSTNUM"/>
  </w:abstractNum>
  <w:abstractNum w:abstractNumId="5" w15:restartNumberingAfterBreak="0">
    <w:nsid w:val="35762870"/>
    <w:multiLevelType w:val="multilevel"/>
    <w:tmpl w:val="D996DE0E"/>
    <w:numStyleLink w:val="LIJSTOPSOM"/>
  </w:abstractNum>
  <w:abstractNum w:abstractNumId="6" w15:restartNumberingAfterBreak="0">
    <w:nsid w:val="360C2357"/>
    <w:multiLevelType w:val="multilevel"/>
    <w:tmpl w:val="467432A4"/>
    <w:styleLink w:val="TABELNUM"/>
    <w:lvl w:ilvl="0">
      <w:start w:val="1"/>
      <w:numFmt w:val="decimal"/>
      <w:pStyle w:val="tabellijstnum1"/>
      <w:lvlText w:val="%1."/>
      <w:lvlJc w:val="left"/>
      <w:pPr>
        <w:ind w:left="170" w:hanging="170"/>
      </w:pPr>
      <w:rPr>
        <w:rFonts w:hint="default"/>
        <w:b/>
        <w:i w:val="0"/>
        <w:color w:val="00A183" w:themeColor="text2"/>
        <w:sz w:val="15"/>
      </w:rPr>
    </w:lvl>
    <w:lvl w:ilvl="1">
      <w:start w:val="1"/>
      <w:numFmt w:val="lowerLetter"/>
      <w:pStyle w:val="tabellijstnum2"/>
      <w:lvlText w:val="%2."/>
      <w:lvlJc w:val="left"/>
      <w:pPr>
        <w:ind w:left="340" w:hanging="170"/>
      </w:pPr>
      <w:rPr>
        <w:rFonts w:hint="default"/>
        <w:b/>
        <w:i w:val="0"/>
        <w:sz w:val="15"/>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3B905087"/>
    <w:multiLevelType w:val="hybridMultilevel"/>
    <w:tmpl w:val="151AE230"/>
    <w:lvl w:ilvl="0" w:tplc="EEFCFA24">
      <w:start w:val="1"/>
      <w:numFmt w:val="bullet"/>
      <w:lvlText w:val="•"/>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5C0D206">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AF04B058">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6F40838">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9210191A">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434861A">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245E829E">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882C6A2">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AEEAE6A2">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464B6D2A"/>
    <w:multiLevelType w:val="multilevel"/>
    <w:tmpl w:val="B50AF83C"/>
    <w:styleLink w:val="KOPNUM"/>
    <w:lvl w:ilvl="0">
      <w:start w:val="1"/>
      <w:numFmt w:val="decimal"/>
      <w:pStyle w:val="Kop1"/>
      <w:suff w:val="space"/>
      <w:lvlText w:val="%1."/>
      <w:lvlJc w:val="left"/>
      <w:pPr>
        <w:ind w:left="0" w:firstLine="0"/>
      </w:pPr>
      <w:rPr>
        <w:rFonts w:hint="default"/>
        <w:sz w:val="24"/>
      </w:rPr>
    </w:lvl>
    <w:lvl w:ilvl="1">
      <w:start w:val="1"/>
      <w:numFmt w:val="decimal"/>
      <w:pStyle w:val="Kop2"/>
      <w:suff w:val="space"/>
      <w:lvlText w:val="%1.%2."/>
      <w:lvlJc w:val="left"/>
      <w:pPr>
        <w:ind w:left="0" w:firstLine="0"/>
      </w:pPr>
      <w:rPr>
        <w:rFonts w:hint="default"/>
        <w:sz w:val="23"/>
      </w:rPr>
    </w:lvl>
    <w:lvl w:ilvl="2">
      <w:start w:val="1"/>
      <w:numFmt w:val="decimal"/>
      <w:pStyle w:val="Kop3"/>
      <w:suff w:val="space"/>
      <w:lvlText w:val="%1.%2.%3."/>
      <w:lvlJc w:val="left"/>
      <w:pPr>
        <w:ind w:left="0" w:firstLine="0"/>
      </w:pPr>
      <w:rPr>
        <w:rFonts w:hint="default"/>
        <w:sz w:val="18"/>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4A1C613B"/>
    <w:multiLevelType w:val="multilevel"/>
    <w:tmpl w:val="14846F02"/>
    <w:styleLink w:val="TABELOPSOM"/>
    <w:lvl w:ilvl="0">
      <w:start w:val="1"/>
      <w:numFmt w:val="bullet"/>
      <w:pStyle w:val="tabellijstopsom1"/>
      <w:lvlText w:val="•"/>
      <w:lvlJc w:val="left"/>
      <w:pPr>
        <w:ind w:left="170" w:hanging="170"/>
      </w:pPr>
      <w:rPr>
        <w:rFonts w:ascii="Trebuchet MS" w:hAnsi="Trebuchet MS" w:hint="default"/>
        <w:color w:val="00A183" w:themeColor="text2"/>
      </w:rPr>
    </w:lvl>
    <w:lvl w:ilvl="1">
      <w:start w:val="1"/>
      <w:numFmt w:val="bullet"/>
      <w:pStyle w:val="tabellijstopsom2"/>
      <w:lvlText w:val="-"/>
      <w:lvlJc w:val="left"/>
      <w:pPr>
        <w:ind w:left="340" w:hanging="170"/>
      </w:pPr>
      <w:rPr>
        <w:rFonts w:ascii="Trebuchet MS" w:hAnsi="Trebuchet MS" w:hint="default"/>
        <w:b/>
        <w:i w:val="0"/>
        <w:color w:val="auto"/>
      </w:rPr>
    </w:lvl>
    <w:lvl w:ilvl="2">
      <w:start w:val="1"/>
      <w:numFmt w:val="bullet"/>
      <w:pStyle w:val="tabellijstopsom3"/>
      <w:lvlText w:val="&gt;"/>
      <w:lvlJc w:val="left"/>
      <w:pPr>
        <w:ind w:left="510" w:hanging="170"/>
      </w:pPr>
      <w:rPr>
        <w:rFonts w:ascii="Trebuchet MS" w:hAnsi="Trebuchet MS" w:hint="default"/>
        <w:b/>
        <w:i w:val="0"/>
        <w:color w:val="C7502E" w:themeColor="accent3"/>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4F0077C3"/>
    <w:multiLevelType w:val="multilevel"/>
    <w:tmpl w:val="42E83ECC"/>
    <w:numStyleLink w:val="KADERNUM"/>
  </w:abstractNum>
  <w:abstractNum w:abstractNumId="11" w15:restartNumberingAfterBreak="0">
    <w:nsid w:val="4F023B27"/>
    <w:multiLevelType w:val="multilevel"/>
    <w:tmpl w:val="B0867C46"/>
    <w:styleLink w:val="KADEROPSOM"/>
    <w:lvl w:ilvl="0">
      <w:start w:val="1"/>
      <w:numFmt w:val="bullet"/>
      <w:pStyle w:val="kaderopsomming"/>
      <w:lvlText w:val="•"/>
      <w:lvlJc w:val="left"/>
      <w:pPr>
        <w:ind w:left="709" w:hanging="255"/>
      </w:pPr>
      <w:rPr>
        <w:rFonts w:ascii="Trebuchet MS" w:hAnsi="Trebuchet MS" w:hint="default"/>
        <w:color w:val="FFFFFF" w:themeColor="background1"/>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52A4306A"/>
    <w:multiLevelType w:val="hybridMultilevel"/>
    <w:tmpl w:val="60FAED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A652590"/>
    <w:multiLevelType w:val="multilevel"/>
    <w:tmpl w:val="65889480"/>
    <w:styleLink w:val="BIJSCHRIFT"/>
    <w:lvl w:ilvl="0">
      <w:start w:val="1"/>
      <w:numFmt w:val="bullet"/>
      <w:pStyle w:val="bijschrifttabelfiguur"/>
      <w:lvlText w:val=""/>
      <w:lvlJc w:val="left"/>
      <w:pPr>
        <w:ind w:left="284" w:hanging="284"/>
      </w:pPr>
      <w:rPr>
        <w:rFonts w:ascii="Wingdings 3" w:hAnsi="Wingdings 3" w:hint="default"/>
        <w:color w:val="00A183" w:themeColor="text2"/>
        <w:position w:val="-5"/>
        <w:sz w:val="24"/>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5C2E2CF4"/>
    <w:multiLevelType w:val="multilevel"/>
    <w:tmpl w:val="B50AF83C"/>
    <w:numStyleLink w:val="KOPNUM"/>
  </w:abstractNum>
  <w:abstractNum w:abstractNumId="15" w15:restartNumberingAfterBreak="0">
    <w:nsid w:val="5C5E3F01"/>
    <w:multiLevelType w:val="hybridMultilevel"/>
    <w:tmpl w:val="BA2A771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D4B4D5F"/>
    <w:multiLevelType w:val="multilevel"/>
    <w:tmpl w:val="764490C4"/>
    <w:styleLink w:val="LIJSTNUM"/>
    <w:lvl w:ilvl="0">
      <w:start w:val="1"/>
      <w:numFmt w:val="decimal"/>
      <w:pStyle w:val="lijstnummer1"/>
      <w:lvlText w:val="%1."/>
      <w:lvlJc w:val="left"/>
      <w:pPr>
        <w:ind w:left="255" w:hanging="255"/>
      </w:pPr>
      <w:rPr>
        <w:rFonts w:hint="default"/>
        <w:b/>
        <w:i w:val="0"/>
        <w:color w:val="00A183" w:themeColor="text2"/>
        <w:sz w:val="15"/>
      </w:rPr>
    </w:lvl>
    <w:lvl w:ilvl="1">
      <w:start w:val="1"/>
      <w:numFmt w:val="lowerLetter"/>
      <w:pStyle w:val="lijstnummer2"/>
      <w:lvlText w:val="%2."/>
      <w:lvlJc w:val="left"/>
      <w:pPr>
        <w:ind w:left="510" w:hanging="255"/>
      </w:pPr>
      <w:rPr>
        <w:rFonts w:hint="default"/>
        <w:b/>
        <w:i w:val="0"/>
        <w:color w:val="000000" w:themeColor="text1"/>
        <w:sz w:val="15"/>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762129D7"/>
    <w:multiLevelType w:val="hybridMultilevel"/>
    <w:tmpl w:val="DE7025C6"/>
    <w:lvl w:ilvl="0" w:tplc="8738DF34">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B68EE3E">
      <w:start w:val="1"/>
      <w:numFmt w:val="bullet"/>
      <w:lvlText w:val="o"/>
      <w:lvlJc w:val="left"/>
      <w:pPr>
        <w:ind w:left="131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AD8AB3E">
      <w:start w:val="1"/>
      <w:numFmt w:val="bullet"/>
      <w:lvlText w:val="▪"/>
      <w:lvlJc w:val="left"/>
      <w:pPr>
        <w:ind w:left="203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0532B878">
      <w:start w:val="1"/>
      <w:numFmt w:val="bullet"/>
      <w:lvlText w:val="•"/>
      <w:lvlJc w:val="left"/>
      <w:pPr>
        <w:ind w:left="275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6B2F956">
      <w:start w:val="1"/>
      <w:numFmt w:val="bullet"/>
      <w:lvlText w:val="o"/>
      <w:lvlJc w:val="left"/>
      <w:pPr>
        <w:ind w:left="347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22C988A">
      <w:start w:val="1"/>
      <w:numFmt w:val="bullet"/>
      <w:lvlText w:val="▪"/>
      <w:lvlJc w:val="left"/>
      <w:pPr>
        <w:ind w:left="419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66821DBC">
      <w:start w:val="1"/>
      <w:numFmt w:val="bullet"/>
      <w:lvlText w:val="•"/>
      <w:lvlJc w:val="left"/>
      <w:pPr>
        <w:ind w:left="491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AD0DDE0">
      <w:start w:val="1"/>
      <w:numFmt w:val="bullet"/>
      <w:lvlText w:val="o"/>
      <w:lvlJc w:val="left"/>
      <w:pPr>
        <w:ind w:left="563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856AAA22">
      <w:start w:val="1"/>
      <w:numFmt w:val="bullet"/>
      <w:lvlText w:val="▪"/>
      <w:lvlJc w:val="left"/>
      <w:pPr>
        <w:ind w:left="635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79D77C70"/>
    <w:multiLevelType w:val="multilevel"/>
    <w:tmpl w:val="D996DE0E"/>
    <w:numStyleLink w:val="LIJSTOPSOM"/>
  </w:abstractNum>
  <w:num w:numId="1" w16cid:durableId="2080638957">
    <w:abstractNumId w:val="2"/>
  </w:num>
  <w:num w:numId="2" w16cid:durableId="2090346961">
    <w:abstractNumId w:val="16"/>
  </w:num>
  <w:num w:numId="3" w16cid:durableId="136918839">
    <w:abstractNumId w:val="8"/>
  </w:num>
  <w:num w:numId="4" w16cid:durableId="223570924">
    <w:abstractNumId w:val="3"/>
  </w:num>
  <w:num w:numId="5" w16cid:durableId="1527523499">
    <w:abstractNumId w:val="11"/>
  </w:num>
  <w:num w:numId="6" w16cid:durableId="994725093">
    <w:abstractNumId w:val="13"/>
  </w:num>
  <w:num w:numId="7" w16cid:durableId="2085954513">
    <w:abstractNumId w:val="13"/>
  </w:num>
  <w:num w:numId="8" w16cid:durableId="1620990445">
    <w:abstractNumId w:val="1"/>
  </w:num>
  <w:num w:numId="9" w16cid:durableId="1055856433">
    <w:abstractNumId w:val="4"/>
  </w:num>
  <w:num w:numId="10" w16cid:durableId="272522235">
    <w:abstractNumId w:val="18"/>
  </w:num>
  <w:num w:numId="11" w16cid:durableId="1581211470">
    <w:abstractNumId w:val="6"/>
  </w:num>
  <w:num w:numId="12" w16cid:durableId="106581331">
    <w:abstractNumId w:val="9"/>
  </w:num>
  <w:num w:numId="13" w16cid:durableId="1189635442">
    <w:abstractNumId w:val="6"/>
  </w:num>
  <w:num w:numId="14" w16cid:durableId="2006273735">
    <w:abstractNumId w:val="9"/>
  </w:num>
  <w:num w:numId="15" w16cid:durableId="1873106966">
    <w:abstractNumId w:val="14"/>
  </w:num>
  <w:num w:numId="16" w16cid:durableId="1901281249">
    <w:abstractNumId w:val="10"/>
  </w:num>
  <w:num w:numId="17" w16cid:durableId="127742117">
    <w:abstractNumId w:val="5"/>
  </w:num>
  <w:num w:numId="18" w16cid:durableId="333341717">
    <w:abstractNumId w:val="17"/>
  </w:num>
  <w:num w:numId="19" w16cid:durableId="2022270203">
    <w:abstractNumId w:val="7"/>
  </w:num>
  <w:num w:numId="20" w16cid:durableId="1638759136">
    <w:abstractNumId w:val="15"/>
  </w:num>
  <w:num w:numId="21" w16cid:durableId="1637490334">
    <w:abstractNumId w:val="12"/>
  </w:num>
  <w:num w:numId="22" w16cid:durableId="1009022562">
    <w:abstractNumId w:val="0"/>
  </w:num>
  <w:num w:numId="23" w16cid:durableId="689066056">
    <w:abstractNumId w:val="5"/>
  </w:num>
  <w:num w:numId="24" w16cid:durableId="446434014">
    <w:abstractNumId w:val="5"/>
  </w:num>
  <w:num w:numId="25" w16cid:durableId="1330521073">
    <w:abstractNumId w:val="5"/>
  </w:num>
  <w:num w:numId="26" w16cid:durableId="905795224">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autoHyphenation/>
  <w:hyphenationZone w:val="425"/>
  <w:doNotHyphenateCap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DD2"/>
    <w:rsid w:val="00026A7D"/>
    <w:rsid w:val="00044FE3"/>
    <w:rsid w:val="000471C7"/>
    <w:rsid w:val="00054D7C"/>
    <w:rsid w:val="000670F9"/>
    <w:rsid w:val="00077F24"/>
    <w:rsid w:val="00093D89"/>
    <w:rsid w:val="000A121C"/>
    <w:rsid w:val="0010307E"/>
    <w:rsid w:val="00115079"/>
    <w:rsid w:val="001467D3"/>
    <w:rsid w:val="001626F4"/>
    <w:rsid w:val="001640EC"/>
    <w:rsid w:val="0018504A"/>
    <w:rsid w:val="001A7275"/>
    <w:rsid w:val="001B78C1"/>
    <w:rsid w:val="001C7C5D"/>
    <w:rsid w:val="001D1A7D"/>
    <w:rsid w:val="001D21AE"/>
    <w:rsid w:val="001F00CD"/>
    <w:rsid w:val="0022013C"/>
    <w:rsid w:val="00243E3B"/>
    <w:rsid w:val="00276793"/>
    <w:rsid w:val="00284D58"/>
    <w:rsid w:val="002A1D58"/>
    <w:rsid w:val="002B2B38"/>
    <w:rsid w:val="002B3131"/>
    <w:rsid w:val="002B3519"/>
    <w:rsid w:val="002C605D"/>
    <w:rsid w:val="0030194B"/>
    <w:rsid w:val="003067E6"/>
    <w:rsid w:val="00306EB1"/>
    <w:rsid w:val="00326B69"/>
    <w:rsid w:val="0036317F"/>
    <w:rsid w:val="003652B6"/>
    <w:rsid w:val="00372877"/>
    <w:rsid w:val="003733D2"/>
    <w:rsid w:val="003B5DB0"/>
    <w:rsid w:val="003C6CC0"/>
    <w:rsid w:val="003E5D53"/>
    <w:rsid w:val="00405DD8"/>
    <w:rsid w:val="004072A1"/>
    <w:rsid w:val="00426F83"/>
    <w:rsid w:val="00431E64"/>
    <w:rsid w:val="00453154"/>
    <w:rsid w:val="004562A7"/>
    <w:rsid w:val="0047132E"/>
    <w:rsid w:val="004B3B5F"/>
    <w:rsid w:val="004B45EB"/>
    <w:rsid w:val="004C3998"/>
    <w:rsid w:val="004C5754"/>
    <w:rsid w:val="00505622"/>
    <w:rsid w:val="00510EC1"/>
    <w:rsid w:val="00520BE9"/>
    <w:rsid w:val="005A484F"/>
    <w:rsid w:val="005C2FFA"/>
    <w:rsid w:val="005E7B3C"/>
    <w:rsid w:val="005E7F56"/>
    <w:rsid w:val="00613799"/>
    <w:rsid w:val="00626398"/>
    <w:rsid w:val="0064556D"/>
    <w:rsid w:val="00646A21"/>
    <w:rsid w:val="0065444A"/>
    <w:rsid w:val="00676AD2"/>
    <w:rsid w:val="00684501"/>
    <w:rsid w:val="006848B8"/>
    <w:rsid w:val="00687B34"/>
    <w:rsid w:val="006A5241"/>
    <w:rsid w:val="006B1E95"/>
    <w:rsid w:val="006C68FA"/>
    <w:rsid w:val="006E0F94"/>
    <w:rsid w:val="006E1D8B"/>
    <w:rsid w:val="007275D8"/>
    <w:rsid w:val="0073422E"/>
    <w:rsid w:val="007615EC"/>
    <w:rsid w:val="00781598"/>
    <w:rsid w:val="007A1FC7"/>
    <w:rsid w:val="007A27C0"/>
    <w:rsid w:val="007D5E08"/>
    <w:rsid w:val="007E1263"/>
    <w:rsid w:val="00807A85"/>
    <w:rsid w:val="0084027B"/>
    <w:rsid w:val="00844BC6"/>
    <w:rsid w:val="00846DD2"/>
    <w:rsid w:val="008B362A"/>
    <w:rsid w:val="008B69A1"/>
    <w:rsid w:val="008F5885"/>
    <w:rsid w:val="00902742"/>
    <w:rsid w:val="009253ED"/>
    <w:rsid w:val="00930999"/>
    <w:rsid w:val="009341B1"/>
    <w:rsid w:val="00940DF0"/>
    <w:rsid w:val="00957CAC"/>
    <w:rsid w:val="00965397"/>
    <w:rsid w:val="009803D9"/>
    <w:rsid w:val="009858AE"/>
    <w:rsid w:val="00992276"/>
    <w:rsid w:val="009B4BF0"/>
    <w:rsid w:val="009F45CF"/>
    <w:rsid w:val="00A00C77"/>
    <w:rsid w:val="00A023DB"/>
    <w:rsid w:val="00A254EC"/>
    <w:rsid w:val="00A64450"/>
    <w:rsid w:val="00A653DB"/>
    <w:rsid w:val="00A670F4"/>
    <w:rsid w:val="00A728BD"/>
    <w:rsid w:val="00A73FDF"/>
    <w:rsid w:val="00AA1BEF"/>
    <w:rsid w:val="00AF1B6D"/>
    <w:rsid w:val="00B238E4"/>
    <w:rsid w:val="00B25654"/>
    <w:rsid w:val="00B31406"/>
    <w:rsid w:val="00B55311"/>
    <w:rsid w:val="00B56396"/>
    <w:rsid w:val="00B926C2"/>
    <w:rsid w:val="00B92F8E"/>
    <w:rsid w:val="00BA078B"/>
    <w:rsid w:val="00BA6F1F"/>
    <w:rsid w:val="00BD0917"/>
    <w:rsid w:val="00BE76AB"/>
    <w:rsid w:val="00BF4635"/>
    <w:rsid w:val="00C14097"/>
    <w:rsid w:val="00C56524"/>
    <w:rsid w:val="00C8438A"/>
    <w:rsid w:val="00CB5FB7"/>
    <w:rsid w:val="00CB694E"/>
    <w:rsid w:val="00CC3E04"/>
    <w:rsid w:val="00CD2A30"/>
    <w:rsid w:val="00CD5B82"/>
    <w:rsid w:val="00CE2FA6"/>
    <w:rsid w:val="00CF1BBC"/>
    <w:rsid w:val="00D04DE3"/>
    <w:rsid w:val="00D1266E"/>
    <w:rsid w:val="00D27475"/>
    <w:rsid w:val="00D64223"/>
    <w:rsid w:val="00D70EB4"/>
    <w:rsid w:val="00D715F8"/>
    <w:rsid w:val="00D958D2"/>
    <w:rsid w:val="00DF7887"/>
    <w:rsid w:val="00E17BF5"/>
    <w:rsid w:val="00E4191A"/>
    <w:rsid w:val="00E424CC"/>
    <w:rsid w:val="00E46CC9"/>
    <w:rsid w:val="00E47E29"/>
    <w:rsid w:val="00E50FD1"/>
    <w:rsid w:val="00E62DA5"/>
    <w:rsid w:val="00E71BB5"/>
    <w:rsid w:val="00E72FE3"/>
    <w:rsid w:val="00ED3E5B"/>
    <w:rsid w:val="00ED4297"/>
    <w:rsid w:val="00EE221D"/>
    <w:rsid w:val="00EF291B"/>
    <w:rsid w:val="00EF5A3B"/>
    <w:rsid w:val="00F11561"/>
    <w:rsid w:val="00F16F4F"/>
    <w:rsid w:val="00FA4478"/>
    <w:rsid w:val="00FB1D3A"/>
    <w:rsid w:val="00FD27F9"/>
    <w:rsid w:val="00FE04DA"/>
    <w:rsid w:val="00FF4DA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2D631"/>
  <w15:chartTrackingRefBased/>
  <w15:docId w15:val="{6942EFBD-B833-47D0-9212-26FC92433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5" w:qFormat="1"/>
    <w:lsdException w:name="heading 2" w:semiHidden="1" w:uiPriority="5" w:unhideWhenUsed="1" w:qFormat="1"/>
    <w:lsdException w:name="heading 3" w:semiHidden="1" w:uiPriority="5" w:unhideWhenUsed="1" w:qFormat="1"/>
    <w:lsdException w:name="heading 4" w:semiHidden="1" w:uiPriority="5" w:qFormat="1"/>
    <w:lsdException w:name="heading 5" w:semiHidden="1" w:uiPriority="5" w:qFormat="1"/>
    <w:lsdException w:name="heading 6" w:semiHidden="1" w:uiPriority="5" w:qFormat="1"/>
    <w:lsdException w:name="heading 7" w:semiHidden="1" w:uiPriority="5" w:qFormat="1"/>
    <w:lsdException w:name="heading 8" w:semiHidden="1" w:uiPriority="5" w:qFormat="1"/>
    <w:lsdException w:name="heading 9" w:semiHidden="1" w:uiPriority="5"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25" w:unhideWhenUsed="1"/>
    <w:lsdException w:name="annotation text" w:semiHidden="1"/>
    <w:lsdException w:name="header" w:semiHidden="1" w:unhideWhenUsed="1"/>
    <w:lsdException w:name="footer" w:semiHidden="1" w:uiPriority="25"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iPriority="25"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24"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25" w:qFormat="1"/>
    <w:lsdException w:name="Salutation" w:semiHidden="1"/>
    <w:lsdException w:name="Date" w:uiPriority="23"/>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uiPriority="22"/>
    <w:lsdException w:name="Strong" w:semiHidden="1" w:uiPriority="28" w:qFormat="1"/>
    <w:lsdException w:name="Emphasis" w:semiHidden="1" w:uiPriority="26"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5" w:qFormat="1"/>
    <w:lsdException w:name="Intense Emphasis" w:semiHidden="1" w:uiPriority="27"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_standaard"/>
    <w:qFormat/>
    <w:rsid w:val="001467D3"/>
    <w:pPr>
      <w:spacing w:after="0" w:line="298" w:lineRule="auto"/>
      <w:jc w:val="both"/>
    </w:pPr>
    <w:rPr>
      <w:rFonts w:ascii="Trebuchet MS" w:hAnsi="Trebuchet MS"/>
      <w:sz w:val="18"/>
      <w:lang w:eastAsia="nl-BE"/>
    </w:rPr>
  </w:style>
  <w:style w:type="paragraph" w:styleId="Kop1">
    <w:name w:val="heading 1"/>
    <w:aliases w:val="_kop 1"/>
    <w:basedOn w:val="Standaard"/>
    <w:next w:val="Standaard"/>
    <w:link w:val="Kop1Char"/>
    <w:uiPriority w:val="5"/>
    <w:qFormat/>
    <w:rsid w:val="000471C7"/>
    <w:pPr>
      <w:keepNext/>
      <w:keepLines/>
      <w:numPr>
        <w:numId w:val="15"/>
      </w:numPr>
      <w:suppressAutoHyphens/>
      <w:spacing w:before="520" w:after="74" w:line="274" w:lineRule="auto"/>
      <w:jc w:val="left"/>
      <w:outlineLvl w:val="0"/>
    </w:pPr>
    <w:rPr>
      <w:rFonts w:asciiTheme="majorHAnsi" w:eastAsiaTheme="majorEastAsia" w:hAnsiTheme="majorHAnsi" w:cstheme="majorBidi"/>
      <w:b/>
      <w:caps/>
      <w:color w:val="00A183" w:themeColor="text2"/>
      <w:spacing w:val="10"/>
      <w:sz w:val="26"/>
      <w:szCs w:val="26"/>
    </w:rPr>
  </w:style>
  <w:style w:type="paragraph" w:styleId="Kop2">
    <w:name w:val="heading 2"/>
    <w:aliases w:val="_kop 2"/>
    <w:basedOn w:val="Standaard"/>
    <w:next w:val="Standaard"/>
    <w:link w:val="Kop2Char"/>
    <w:uiPriority w:val="5"/>
    <w:unhideWhenUsed/>
    <w:qFormat/>
    <w:rsid w:val="00957CAC"/>
    <w:pPr>
      <w:keepNext/>
      <w:keepLines/>
      <w:numPr>
        <w:ilvl w:val="1"/>
        <w:numId w:val="15"/>
      </w:numPr>
      <w:suppressAutoHyphens/>
      <w:spacing w:before="142" w:after="74" w:line="264" w:lineRule="auto"/>
      <w:jc w:val="left"/>
      <w:outlineLvl w:val="1"/>
    </w:pPr>
    <w:rPr>
      <w:rFonts w:asciiTheme="majorHAnsi" w:eastAsiaTheme="majorEastAsia" w:hAnsiTheme="majorHAnsi" w:cstheme="majorBidi"/>
      <w:b/>
      <w:color w:val="C7502E" w:themeColor="accent3"/>
      <w:spacing w:val="2"/>
      <w:sz w:val="24"/>
      <w:szCs w:val="24"/>
    </w:rPr>
  </w:style>
  <w:style w:type="paragraph" w:styleId="Kop3">
    <w:name w:val="heading 3"/>
    <w:aliases w:val="_kop 3"/>
    <w:basedOn w:val="Standaard"/>
    <w:next w:val="Standaard"/>
    <w:link w:val="Kop3Char"/>
    <w:uiPriority w:val="5"/>
    <w:unhideWhenUsed/>
    <w:qFormat/>
    <w:rsid w:val="00957CAC"/>
    <w:pPr>
      <w:keepNext/>
      <w:keepLines/>
      <w:numPr>
        <w:ilvl w:val="2"/>
        <w:numId w:val="15"/>
      </w:numPr>
      <w:suppressAutoHyphens/>
      <w:spacing w:before="140" w:after="74" w:line="286" w:lineRule="auto"/>
      <w:jc w:val="left"/>
      <w:outlineLvl w:val="2"/>
    </w:pPr>
    <w:rPr>
      <w:rFonts w:asciiTheme="majorHAnsi" w:eastAsiaTheme="majorEastAsia" w:hAnsiTheme="majorHAnsi" w:cstheme="majorBidi"/>
      <w:b/>
      <w:caps/>
      <w:spacing w:val="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opsomming1">
    <w:name w:val="_lijst_opsomming 1"/>
    <w:basedOn w:val="Standaard"/>
    <w:uiPriority w:val="3"/>
    <w:qFormat/>
    <w:rsid w:val="00044FE3"/>
    <w:pPr>
      <w:numPr>
        <w:numId w:val="17"/>
      </w:numPr>
      <w:spacing w:before="40"/>
    </w:pPr>
  </w:style>
  <w:style w:type="paragraph" w:customStyle="1" w:styleId="lijstnummer1">
    <w:name w:val="_lijst_nummer 1"/>
    <w:basedOn w:val="Standaard"/>
    <w:uiPriority w:val="4"/>
    <w:qFormat/>
    <w:rsid w:val="00957CAC"/>
    <w:pPr>
      <w:numPr>
        <w:numId w:val="9"/>
      </w:numPr>
      <w:spacing w:before="40"/>
    </w:pPr>
  </w:style>
  <w:style w:type="paragraph" w:customStyle="1" w:styleId="lijstvervolg1">
    <w:name w:val="_lijst_vervolg 1"/>
    <w:basedOn w:val="Standaard"/>
    <w:uiPriority w:val="4"/>
    <w:qFormat/>
    <w:rsid w:val="00957CAC"/>
    <w:pPr>
      <w:spacing w:before="40"/>
      <w:ind w:left="255"/>
    </w:pPr>
  </w:style>
  <w:style w:type="paragraph" w:customStyle="1" w:styleId="lijstopsomming2">
    <w:name w:val="_lijst_opsomming 2"/>
    <w:basedOn w:val="lijstopsomming1"/>
    <w:uiPriority w:val="3"/>
    <w:qFormat/>
    <w:rsid w:val="00957CAC"/>
    <w:pPr>
      <w:numPr>
        <w:ilvl w:val="1"/>
      </w:numPr>
    </w:pPr>
  </w:style>
  <w:style w:type="paragraph" w:customStyle="1" w:styleId="lijstopsomming3">
    <w:name w:val="_lijst_opsomming 3"/>
    <w:basedOn w:val="lijstopsomming2"/>
    <w:uiPriority w:val="3"/>
    <w:qFormat/>
    <w:rsid w:val="00957CAC"/>
    <w:pPr>
      <w:numPr>
        <w:ilvl w:val="2"/>
      </w:numPr>
    </w:pPr>
  </w:style>
  <w:style w:type="paragraph" w:customStyle="1" w:styleId="lijstnummer2">
    <w:name w:val="_lijst_nummer 2"/>
    <w:basedOn w:val="lijstnummer1"/>
    <w:uiPriority w:val="4"/>
    <w:qFormat/>
    <w:rsid w:val="00957CAC"/>
    <w:pPr>
      <w:numPr>
        <w:ilvl w:val="1"/>
      </w:numPr>
    </w:pPr>
  </w:style>
  <w:style w:type="paragraph" w:customStyle="1" w:styleId="lijstvervolg2">
    <w:name w:val="_lijst_vervolg 2"/>
    <w:basedOn w:val="lijstvervolg1"/>
    <w:uiPriority w:val="4"/>
    <w:qFormat/>
    <w:rsid w:val="00957CAC"/>
    <w:pPr>
      <w:ind w:left="510"/>
    </w:pPr>
  </w:style>
  <w:style w:type="paragraph" w:customStyle="1" w:styleId="lijstvervolg3">
    <w:name w:val="_lijst_vervolg 3"/>
    <w:basedOn w:val="lijstvervolg2"/>
    <w:uiPriority w:val="4"/>
    <w:qFormat/>
    <w:rsid w:val="00957CAC"/>
    <w:pPr>
      <w:ind w:left="765"/>
    </w:pPr>
  </w:style>
  <w:style w:type="numbering" w:customStyle="1" w:styleId="LIJSTOPSOM">
    <w:name w:val="_LIJST_OPSOM"/>
    <w:uiPriority w:val="99"/>
    <w:rsid w:val="00044FE3"/>
    <w:pPr>
      <w:numPr>
        <w:numId w:val="1"/>
      </w:numPr>
    </w:pPr>
  </w:style>
  <w:style w:type="paragraph" w:styleId="Ballontekst">
    <w:name w:val="Balloon Text"/>
    <w:basedOn w:val="Standaard"/>
    <w:link w:val="BallontekstChar"/>
    <w:uiPriority w:val="99"/>
    <w:semiHidden/>
    <w:rsid w:val="00957CAC"/>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467D3"/>
    <w:rPr>
      <w:rFonts w:ascii="Segoe UI" w:hAnsi="Segoe UI" w:cs="Segoe UI"/>
      <w:sz w:val="18"/>
      <w:szCs w:val="18"/>
      <w:lang w:eastAsia="nl-BE"/>
    </w:rPr>
  </w:style>
  <w:style w:type="numbering" w:customStyle="1" w:styleId="LIJSTNUM">
    <w:name w:val="_LIJST_NUM"/>
    <w:uiPriority w:val="99"/>
    <w:rsid w:val="00957CAC"/>
    <w:pPr>
      <w:numPr>
        <w:numId w:val="2"/>
      </w:numPr>
    </w:pPr>
  </w:style>
  <w:style w:type="character" w:customStyle="1" w:styleId="Kop1Char">
    <w:name w:val="Kop 1 Char"/>
    <w:aliases w:val="_kop 1 Char"/>
    <w:basedOn w:val="Standaardalinea-lettertype"/>
    <w:link w:val="Kop1"/>
    <w:uiPriority w:val="5"/>
    <w:rsid w:val="000471C7"/>
    <w:rPr>
      <w:rFonts w:asciiTheme="majorHAnsi" w:eastAsiaTheme="majorEastAsia" w:hAnsiTheme="majorHAnsi" w:cstheme="majorBidi"/>
      <w:b/>
      <w:caps/>
      <w:color w:val="00A183" w:themeColor="text2"/>
      <w:spacing w:val="10"/>
      <w:sz w:val="26"/>
      <w:szCs w:val="26"/>
      <w:lang w:eastAsia="nl-BE"/>
    </w:rPr>
  </w:style>
  <w:style w:type="character" w:customStyle="1" w:styleId="Kop2Char">
    <w:name w:val="Kop 2 Char"/>
    <w:aliases w:val="_kop 2 Char"/>
    <w:basedOn w:val="Standaardalinea-lettertype"/>
    <w:link w:val="Kop2"/>
    <w:uiPriority w:val="5"/>
    <w:rsid w:val="00957CAC"/>
    <w:rPr>
      <w:rFonts w:asciiTheme="majorHAnsi" w:eastAsiaTheme="majorEastAsia" w:hAnsiTheme="majorHAnsi" w:cstheme="majorBidi"/>
      <w:b/>
      <w:color w:val="C7502E" w:themeColor="accent3"/>
      <w:spacing w:val="2"/>
      <w:sz w:val="24"/>
      <w:szCs w:val="24"/>
      <w:lang w:eastAsia="nl-BE"/>
    </w:rPr>
  </w:style>
  <w:style w:type="character" w:customStyle="1" w:styleId="Kop3Char">
    <w:name w:val="Kop 3 Char"/>
    <w:aliases w:val="_kop 3 Char"/>
    <w:basedOn w:val="Standaardalinea-lettertype"/>
    <w:link w:val="Kop3"/>
    <w:uiPriority w:val="5"/>
    <w:rsid w:val="00957CAC"/>
    <w:rPr>
      <w:rFonts w:asciiTheme="majorHAnsi" w:eastAsiaTheme="majorEastAsia" w:hAnsiTheme="majorHAnsi" w:cstheme="majorBidi"/>
      <w:b/>
      <w:caps/>
      <w:spacing w:val="8"/>
      <w:sz w:val="18"/>
      <w:szCs w:val="18"/>
      <w:lang w:eastAsia="nl-BE"/>
    </w:rPr>
  </w:style>
  <w:style w:type="numbering" w:customStyle="1" w:styleId="KOPNUM">
    <w:name w:val="_KOP_NUM"/>
    <w:uiPriority w:val="99"/>
    <w:rsid w:val="00957CAC"/>
    <w:pPr>
      <w:numPr>
        <w:numId w:val="3"/>
      </w:numPr>
    </w:pPr>
  </w:style>
  <w:style w:type="character" w:customStyle="1" w:styleId="accentoranje">
    <w:name w:val="_accent oranje"/>
    <w:basedOn w:val="Standaardalinea-lettertype"/>
    <w:uiPriority w:val="1"/>
    <w:qFormat/>
    <w:rsid w:val="00957CAC"/>
    <w:rPr>
      <w:b/>
      <w:color w:val="C7502E" w:themeColor="accent3"/>
      <w:spacing w:val="2"/>
      <w:sz w:val="18"/>
      <w:szCs w:val="17"/>
    </w:rPr>
  </w:style>
  <w:style w:type="paragraph" w:styleId="Lijstalinea">
    <w:name w:val="List Paragraph"/>
    <w:basedOn w:val="Standaard"/>
    <w:uiPriority w:val="34"/>
    <w:qFormat/>
    <w:rsid w:val="00957CAC"/>
    <w:pPr>
      <w:ind w:left="720"/>
      <w:contextualSpacing/>
    </w:pPr>
  </w:style>
  <w:style w:type="numbering" w:customStyle="1" w:styleId="KADERNUM">
    <w:name w:val="_KADER_NUM"/>
    <w:uiPriority w:val="99"/>
    <w:rsid w:val="0065444A"/>
    <w:pPr>
      <w:numPr>
        <w:numId w:val="4"/>
      </w:numPr>
    </w:pPr>
  </w:style>
  <w:style w:type="paragraph" w:customStyle="1" w:styleId="kaderstandaard">
    <w:name w:val="_kader_standaard"/>
    <w:basedOn w:val="Standaard"/>
    <w:uiPriority w:val="11"/>
    <w:qFormat/>
    <w:rsid w:val="00957CAC"/>
    <w:pPr>
      <w:pBdr>
        <w:top w:val="single" w:sz="48" w:space="1" w:color="6BBFA3" w:themeColor="accent2"/>
        <w:left w:val="single" w:sz="48" w:space="4" w:color="6BBFA3" w:themeColor="accent2"/>
        <w:bottom w:val="single" w:sz="48" w:space="1" w:color="6BBFA3" w:themeColor="accent2"/>
        <w:right w:val="single" w:sz="48" w:space="4" w:color="6BBFA3" w:themeColor="accent2"/>
      </w:pBdr>
      <w:shd w:val="clear" w:color="auto" w:fill="6BBFA3" w:themeFill="accent2"/>
      <w:spacing w:after="60"/>
      <w:ind w:left="454" w:right="454"/>
    </w:pPr>
    <w:rPr>
      <w:b/>
      <w:color w:val="FFFFFF" w:themeColor="background1"/>
      <w:spacing w:val="6"/>
      <w:sz w:val="20"/>
      <w:szCs w:val="20"/>
      <w:shd w:val="clear" w:color="auto" w:fill="6BBFA3" w:themeFill="accent2"/>
    </w:rPr>
  </w:style>
  <w:style w:type="paragraph" w:customStyle="1" w:styleId="kadernummer">
    <w:name w:val="_kader_nummer"/>
    <w:basedOn w:val="kaderstandaard"/>
    <w:uiPriority w:val="12"/>
    <w:qFormat/>
    <w:rsid w:val="00957CAC"/>
    <w:pPr>
      <w:numPr>
        <w:numId w:val="16"/>
      </w:numPr>
      <w:spacing w:before="80" w:after="80"/>
    </w:pPr>
  </w:style>
  <w:style w:type="paragraph" w:customStyle="1" w:styleId="kaderopsomming">
    <w:name w:val="_kader_opsomming"/>
    <w:basedOn w:val="kaderstandaard"/>
    <w:uiPriority w:val="12"/>
    <w:qFormat/>
    <w:rsid w:val="00957CAC"/>
    <w:pPr>
      <w:numPr>
        <w:numId w:val="8"/>
      </w:numPr>
      <w:spacing w:before="80" w:after="80"/>
    </w:pPr>
  </w:style>
  <w:style w:type="numbering" w:customStyle="1" w:styleId="KADEROPSOM">
    <w:name w:val="_KADER_OPSOM"/>
    <w:uiPriority w:val="99"/>
    <w:rsid w:val="00957CAC"/>
    <w:pPr>
      <w:numPr>
        <w:numId w:val="5"/>
      </w:numPr>
    </w:pPr>
  </w:style>
  <w:style w:type="paragraph" w:customStyle="1" w:styleId="kadertitel">
    <w:name w:val="_kader_titel"/>
    <w:basedOn w:val="kaderstandaard"/>
    <w:uiPriority w:val="12"/>
    <w:qFormat/>
    <w:rsid w:val="00957CAC"/>
    <w:rPr>
      <w:caps/>
      <w:spacing w:val="10"/>
      <w:sz w:val="22"/>
      <w:szCs w:val="22"/>
    </w:rPr>
  </w:style>
  <w:style w:type="character" w:styleId="Hyperlink">
    <w:name w:val="Hyperlink"/>
    <w:aliases w:val="_hyperlink"/>
    <w:basedOn w:val="Standaardalinea-lettertype"/>
    <w:uiPriority w:val="99"/>
    <w:unhideWhenUsed/>
    <w:rsid w:val="00957CAC"/>
    <w:rPr>
      <w:color w:val="000000" w:themeColor="hyperlink"/>
      <w:u w:val="single"/>
    </w:rPr>
  </w:style>
  <w:style w:type="paragraph" w:styleId="Voetnoottekst">
    <w:name w:val="footnote text"/>
    <w:aliases w:val="_voetnoottekst"/>
    <w:basedOn w:val="Standaard"/>
    <w:link w:val="VoetnoottekstChar"/>
    <w:uiPriority w:val="25"/>
    <w:rsid w:val="00957CAC"/>
    <w:pPr>
      <w:spacing w:before="40"/>
    </w:pPr>
    <w:rPr>
      <w:color w:val="C7502E" w:themeColor="accent3"/>
      <w:sz w:val="14"/>
      <w:szCs w:val="20"/>
    </w:rPr>
  </w:style>
  <w:style w:type="character" w:customStyle="1" w:styleId="VoetnoottekstChar">
    <w:name w:val="Voetnoottekst Char"/>
    <w:aliases w:val="_voetnoottekst Char"/>
    <w:basedOn w:val="Standaardalinea-lettertype"/>
    <w:link w:val="Voetnoottekst"/>
    <w:uiPriority w:val="25"/>
    <w:rsid w:val="00957CAC"/>
    <w:rPr>
      <w:rFonts w:ascii="Trebuchet MS" w:hAnsi="Trebuchet MS"/>
      <w:color w:val="C7502E" w:themeColor="accent3"/>
      <w:sz w:val="14"/>
      <w:szCs w:val="20"/>
      <w:lang w:eastAsia="nl-BE"/>
    </w:rPr>
  </w:style>
  <w:style w:type="character" w:styleId="Voetnootmarkering">
    <w:name w:val="footnote reference"/>
    <w:aliases w:val="_voetnootmarkering"/>
    <w:basedOn w:val="Standaardalinea-lettertype"/>
    <w:uiPriority w:val="25"/>
    <w:rsid w:val="00957CAC"/>
    <w:rPr>
      <w:b/>
      <w:color w:val="C7502E" w:themeColor="accent3"/>
      <w:vertAlign w:val="superscript"/>
    </w:rPr>
  </w:style>
  <w:style w:type="table" w:styleId="Tabelraster">
    <w:name w:val="Table Grid"/>
    <w:basedOn w:val="Standaardtabel"/>
    <w:uiPriority w:val="39"/>
    <w:rsid w:val="00957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AMtabel">
    <w:name w:val="_SAM_tabel"/>
    <w:basedOn w:val="Standaardtabel"/>
    <w:uiPriority w:val="99"/>
    <w:rsid w:val="00957CAC"/>
    <w:pPr>
      <w:spacing w:after="0" w:line="240" w:lineRule="auto"/>
    </w:pPr>
    <w:rPr>
      <w:sz w:val="18"/>
    </w:rPr>
    <w:tblPr>
      <w:tblBorders>
        <w:top w:val="single" w:sz="4" w:space="0" w:color="auto"/>
        <w:bottom w:val="single" w:sz="4" w:space="0" w:color="auto"/>
        <w:insideH w:val="single" w:sz="4" w:space="0" w:color="auto"/>
        <w:insideV w:val="single" w:sz="48" w:space="0" w:color="FFFFFF" w:themeColor="background1"/>
      </w:tblBorders>
      <w:tblCellMar>
        <w:top w:w="79" w:type="dxa"/>
        <w:left w:w="0" w:type="dxa"/>
        <w:bottom w:w="45" w:type="dxa"/>
        <w:right w:w="0" w:type="dxa"/>
      </w:tblCellMar>
    </w:tblPr>
    <w:tblStylePr w:type="firstRow">
      <w:rPr>
        <w:b/>
        <w:color w:val="C7502E" w:themeColor="accent3"/>
      </w:rPr>
      <w:tblPr/>
      <w:tcPr>
        <w:tcBorders>
          <w:top w:val="single" w:sz="8" w:space="0" w:color="C7502E" w:themeColor="accent3"/>
          <w:left w:val="nil"/>
          <w:bottom w:val="single" w:sz="8" w:space="0" w:color="C7502E" w:themeColor="accent3"/>
          <w:right w:val="nil"/>
          <w:insideH w:val="nil"/>
          <w:insideV w:val="single" w:sz="48" w:space="0" w:color="FFFFFF" w:themeColor="background1"/>
          <w:tl2br w:val="nil"/>
          <w:tr2bl w:val="nil"/>
        </w:tcBorders>
      </w:tcPr>
    </w:tblStylePr>
    <w:tblStylePr w:type="lastRow">
      <w:rPr>
        <w:b/>
        <w:color w:val="C7502E" w:themeColor="accent3"/>
      </w:rPr>
      <w:tblPr/>
      <w:tcPr>
        <w:tcBorders>
          <w:top w:val="single" w:sz="8" w:space="0" w:color="C7502E" w:themeColor="accent3"/>
          <w:left w:val="nil"/>
          <w:bottom w:val="single" w:sz="8" w:space="0" w:color="C7502E" w:themeColor="accent3"/>
          <w:right w:val="nil"/>
          <w:insideH w:val="nil"/>
          <w:insideV w:val="single" w:sz="48" w:space="0" w:color="FFFFFF" w:themeColor="background1"/>
          <w:tl2br w:val="nil"/>
          <w:tr2bl w:val="nil"/>
        </w:tcBorders>
      </w:tcPr>
    </w:tblStylePr>
    <w:tblStylePr w:type="firstCol">
      <w:rPr>
        <w:b/>
        <w:color w:val="C7502E" w:themeColor="accent3"/>
      </w:rPr>
    </w:tblStylePr>
    <w:tblStylePr w:type="lastCol">
      <w:rPr>
        <w:b/>
        <w:color w:val="C7502E" w:themeColor="accent3"/>
      </w:rPr>
    </w:tblStylePr>
  </w:style>
  <w:style w:type="paragraph" w:styleId="Koptekst">
    <w:name w:val="header"/>
    <w:basedOn w:val="Standaard"/>
    <w:link w:val="KoptekstChar"/>
    <w:uiPriority w:val="99"/>
    <w:semiHidden/>
    <w:rsid w:val="00957CAC"/>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1467D3"/>
    <w:rPr>
      <w:rFonts w:ascii="Trebuchet MS" w:hAnsi="Trebuchet MS"/>
      <w:sz w:val="18"/>
      <w:lang w:eastAsia="nl-BE"/>
    </w:rPr>
  </w:style>
  <w:style w:type="paragraph" w:styleId="Voettekst">
    <w:name w:val="footer"/>
    <w:aliases w:val="_voettekst"/>
    <w:basedOn w:val="Standaard"/>
    <w:link w:val="VoettekstChar"/>
    <w:uiPriority w:val="25"/>
    <w:unhideWhenUsed/>
    <w:rsid w:val="00957CAC"/>
    <w:pPr>
      <w:tabs>
        <w:tab w:val="center" w:pos="4536"/>
        <w:tab w:val="right" w:pos="9072"/>
      </w:tabs>
      <w:suppressAutoHyphens/>
      <w:jc w:val="center"/>
    </w:pPr>
    <w:rPr>
      <w:b/>
      <w:color w:val="00A183" w:themeColor="text2"/>
      <w:spacing w:val="2"/>
      <w:sz w:val="15"/>
    </w:rPr>
  </w:style>
  <w:style w:type="character" w:customStyle="1" w:styleId="VoettekstChar">
    <w:name w:val="Voettekst Char"/>
    <w:aliases w:val="_voettekst Char"/>
    <w:basedOn w:val="Standaardalinea-lettertype"/>
    <w:link w:val="Voettekst"/>
    <w:uiPriority w:val="25"/>
    <w:rsid w:val="00957CAC"/>
    <w:rPr>
      <w:rFonts w:ascii="Trebuchet MS" w:hAnsi="Trebuchet MS"/>
      <w:b/>
      <w:color w:val="00A183" w:themeColor="text2"/>
      <w:spacing w:val="2"/>
      <w:sz w:val="15"/>
      <w:lang w:eastAsia="nl-BE"/>
    </w:rPr>
  </w:style>
  <w:style w:type="character" w:customStyle="1" w:styleId="accentblauw">
    <w:name w:val="_accent blauw"/>
    <w:basedOn w:val="accentoranje"/>
    <w:uiPriority w:val="2"/>
    <w:qFormat/>
    <w:rsid w:val="00957CAC"/>
    <w:rPr>
      <w:b/>
      <w:color w:val="005CA9" w:themeColor="accent5"/>
      <w:spacing w:val="2"/>
      <w:sz w:val="18"/>
      <w:szCs w:val="17"/>
    </w:rPr>
  </w:style>
  <w:style w:type="paragraph" w:customStyle="1" w:styleId="maatschZetel">
    <w:name w:val="_maatsch.Zetel"/>
    <w:basedOn w:val="Standaard"/>
    <w:uiPriority w:val="17"/>
    <w:qFormat/>
    <w:rsid w:val="00957CAC"/>
    <w:pPr>
      <w:spacing w:before="170" w:line="274" w:lineRule="auto"/>
      <w:contextualSpacing/>
    </w:pPr>
    <w:rPr>
      <w:color w:val="00A183" w:themeColor="text2"/>
      <w:spacing w:val="2"/>
      <w:sz w:val="15"/>
      <w:szCs w:val="15"/>
    </w:rPr>
  </w:style>
  <w:style w:type="paragraph" w:customStyle="1" w:styleId="scheidingsteken">
    <w:name w:val="_scheidingsteken"/>
    <w:basedOn w:val="Standaard"/>
    <w:uiPriority w:val="16"/>
    <w:qFormat/>
    <w:rsid w:val="00957CAC"/>
    <w:rPr>
      <w:b/>
      <w:color w:val="00A183" w:themeColor="text2"/>
      <w:sz w:val="20"/>
      <w:szCs w:val="20"/>
    </w:rPr>
  </w:style>
  <w:style w:type="paragraph" w:styleId="Ondertitel">
    <w:name w:val="Subtitle"/>
    <w:aliases w:val="_subtitel"/>
    <w:basedOn w:val="Standaard"/>
    <w:next w:val="Standaard"/>
    <w:link w:val="OndertitelChar"/>
    <w:uiPriority w:val="25"/>
    <w:qFormat/>
    <w:rsid w:val="00957CAC"/>
    <w:pPr>
      <w:numPr>
        <w:ilvl w:val="1"/>
      </w:numPr>
      <w:suppressAutoHyphens/>
      <w:spacing w:before="68" w:line="320" w:lineRule="exact"/>
      <w:jc w:val="center"/>
    </w:pPr>
    <w:rPr>
      <w:rFonts w:asciiTheme="minorHAnsi" w:eastAsiaTheme="minorEastAsia" w:hAnsiTheme="minorHAnsi"/>
      <w:color w:val="C7502E" w:themeColor="accent3"/>
      <w:spacing w:val="2"/>
      <w:sz w:val="26"/>
      <w:szCs w:val="26"/>
    </w:rPr>
  </w:style>
  <w:style w:type="character" w:customStyle="1" w:styleId="OndertitelChar">
    <w:name w:val="Ondertitel Char"/>
    <w:aliases w:val="_subtitel Char"/>
    <w:basedOn w:val="Standaardalinea-lettertype"/>
    <w:link w:val="Ondertitel"/>
    <w:uiPriority w:val="25"/>
    <w:rsid w:val="00957CAC"/>
    <w:rPr>
      <w:rFonts w:eastAsiaTheme="minorEastAsia"/>
      <w:color w:val="C7502E" w:themeColor="accent3"/>
      <w:spacing w:val="2"/>
      <w:sz w:val="26"/>
      <w:szCs w:val="26"/>
      <w:lang w:eastAsia="nl-BE"/>
    </w:rPr>
  </w:style>
  <w:style w:type="paragraph" w:styleId="Titel">
    <w:name w:val="Title"/>
    <w:aliases w:val="_titel"/>
    <w:basedOn w:val="Standaard"/>
    <w:next w:val="Standaard"/>
    <w:link w:val="TitelChar"/>
    <w:uiPriority w:val="24"/>
    <w:qFormat/>
    <w:rsid w:val="00957CAC"/>
    <w:pPr>
      <w:suppressAutoHyphens/>
      <w:spacing w:line="520" w:lineRule="exact"/>
      <w:contextualSpacing/>
      <w:jc w:val="center"/>
    </w:pPr>
    <w:rPr>
      <w:rFonts w:asciiTheme="majorHAnsi" w:eastAsiaTheme="majorEastAsia" w:hAnsiTheme="majorHAnsi" w:cstheme="majorBidi"/>
      <w:b/>
      <w:color w:val="C7502E" w:themeColor="accent3"/>
      <w:spacing w:val="2"/>
      <w:sz w:val="48"/>
      <w:szCs w:val="48"/>
    </w:rPr>
  </w:style>
  <w:style w:type="character" w:customStyle="1" w:styleId="TitelChar">
    <w:name w:val="Titel Char"/>
    <w:aliases w:val="_titel Char"/>
    <w:basedOn w:val="Standaardalinea-lettertype"/>
    <w:link w:val="Titel"/>
    <w:uiPriority w:val="24"/>
    <w:rsid w:val="00957CAC"/>
    <w:rPr>
      <w:rFonts w:asciiTheme="majorHAnsi" w:eastAsiaTheme="majorEastAsia" w:hAnsiTheme="majorHAnsi" w:cstheme="majorBidi"/>
      <w:b/>
      <w:color w:val="C7502E" w:themeColor="accent3"/>
      <w:spacing w:val="2"/>
      <w:sz w:val="48"/>
      <w:szCs w:val="48"/>
      <w:lang w:eastAsia="nl-BE"/>
    </w:rPr>
  </w:style>
  <w:style w:type="paragraph" w:styleId="Datum">
    <w:name w:val="Date"/>
    <w:aliases w:val="_publicatiedatum"/>
    <w:basedOn w:val="Standaard"/>
    <w:next w:val="Standaard"/>
    <w:link w:val="DatumChar"/>
    <w:uiPriority w:val="23"/>
    <w:rsid w:val="00957CAC"/>
    <w:pPr>
      <w:jc w:val="right"/>
    </w:pPr>
    <w:rPr>
      <w:b/>
      <w:color w:val="00A183" w:themeColor="text2"/>
      <w:spacing w:val="-4"/>
    </w:rPr>
  </w:style>
  <w:style w:type="character" w:customStyle="1" w:styleId="DatumChar">
    <w:name w:val="Datum Char"/>
    <w:aliases w:val="_publicatiedatum Char"/>
    <w:basedOn w:val="Standaardalinea-lettertype"/>
    <w:link w:val="Datum"/>
    <w:uiPriority w:val="23"/>
    <w:rsid w:val="00957CAC"/>
    <w:rPr>
      <w:rFonts w:ascii="Trebuchet MS" w:hAnsi="Trebuchet MS"/>
      <w:b/>
      <w:color w:val="00A183" w:themeColor="text2"/>
      <w:spacing w:val="-4"/>
      <w:sz w:val="18"/>
      <w:lang w:eastAsia="nl-BE"/>
    </w:rPr>
  </w:style>
  <w:style w:type="paragraph" w:customStyle="1" w:styleId="documenttype">
    <w:name w:val="_documenttype"/>
    <w:basedOn w:val="Standaard"/>
    <w:uiPriority w:val="24"/>
    <w:qFormat/>
    <w:rsid w:val="00957CAC"/>
    <w:pPr>
      <w:spacing w:before="916" w:after="12"/>
      <w:jc w:val="center"/>
    </w:pPr>
    <w:rPr>
      <w:b/>
      <w:caps/>
      <w:color w:val="C7502E" w:themeColor="accent3"/>
      <w:spacing w:val="10"/>
      <w:sz w:val="24"/>
    </w:rPr>
  </w:style>
  <w:style w:type="character" w:styleId="Tekstvantijdelijkeaanduiding">
    <w:name w:val="Placeholder Text"/>
    <w:basedOn w:val="Standaardalinea-lettertype"/>
    <w:uiPriority w:val="99"/>
    <w:semiHidden/>
    <w:rsid w:val="00957CAC"/>
    <w:rPr>
      <w:color w:val="808080"/>
    </w:rPr>
  </w:style>
  <w:style w:type="paragraph" w:customStyle="1" w:styleId="aanwezig">
    <w:name w:val="_aanwezig"/>
    <w:basedOn w:val="Standaard"/>
    <w:uiPriority w:val="14"/>
    <w:qFormat/>
    <w:rsid w:val="00957CAC"/>
    <w:pPr>
      <w:spacing w:after="520"/>
      <w:contextualSpacing/>
    </w:pPr>
  </w:style>
  <w:style w:type="character" w:customStyle="1" w:styleId="accentzwart">
    <w:name w:val="_accent_zwart"/>
    <w:basedOn w:val="accentoranje"/>
    <w:uiPriority w:val="2"/>
    <w:qFormat/>
    <w:rsid w:val="00957CAC"/>
    <w:rPr>
      <w:b/>
      <w:color w:val="auto"/>
      <w:spacing w:val="2"/>
      <w:sz w:val="18"/>
      <w:szCs w:val="17"/>
    </w:rPr>
  </w:style>
  <w:style w:type="paragraph" w:customStyle="1" w:styleId="secundairestijlen">
    <w:name w:val="== secundaire stijlen ====="/>
    <w:basedOn w:val="Standaard"/>
    <w:uiPriority w:val="20"/>
    <w:qFormat/>
    <w:rsid w:val="00957CAC"/>
  </w:style>
  <w:style w:type="paragraph" w:customStyle="1" w:styleId="kadertekst">
    <w:name w:val="== kadertekst ===================="/>
    <w:basedOn w:val="secundairestijlen"/>
    <w:uiPriority w:val="10"/>
    <w:qFormat/>
    <w:rsid w:val="00957CAC"/>
  </w:style>
  <w:style w:type="paragraph" w:customStyle="1" w:styleId="signatuur">
    <w:name w:val="== signatuur ==================="/>
    <w:basedOn w:val="kadertekst"/>
    <w:uiPriority w:val="15"/>
    <w:qFormat/>
    <w:rsid w:val="00957CAC"/>
  </w:style>
  <w:style w:type="character" w:styleId="GevolgdeHyperlink">
    <w:name w:val="FollowedHyperlink"/>
    <w:aliases w:val="_gevolgdeHyperlink"/>
    <w:basedOn w:val="Standaardalinea-lettertype"/>
    <w:uiPriority w:val="22"/>
    <w:rsid w:val="00957CAC"/>
    <w:rPr>
      <w:color w:val="000000" w:themeColor="followedHyperlink"/>
      <w:u w:val="single"/>
    </w:rPr>
  </w:style>
  <w:style w:type="paragraph" w:customStyle="1" w:styleId="a">
    <w:name w:val="========================="/>
    <w:basedOn w:val="kadertekst"/>
    <w:uiPriority w:val="26"/>
    <w:semiHidden/>
    <w:qFormat/>
    <w:rsid w:val="00957CAC"/>
  </w:style>
  <w:style w:type="paragraph" w:customStyle="1" w:styleId="verslag">
    <w:name w:val="== verslag ========================="/>
    <w:basedOn w:val="kadertekst"/>
    <w:uiPriority w:val="13"/>
    <w:qFormat/>
    <w:rsid w:val="00957CAC"/>
  </w:style>
  <w:style w:type="character" w:customStyle="1" w:styleId="voettekstdoctype">
    <w:name w:val="_voettekst_doctype"/>
    <w:basedOn w:val="Standaardalinea-lettertype"/>
    <w:uiPriority w:val="25"/>
    <w:qFormat/>
    <w:rsid w:val="00957CAC"/>
    <w:rPr>
      <w:caps/>
      <w:spacing w:val="10"/>
    </w:rPr>
  </w:style>
  <w:style w:type="character" w:styleId="Verwijzingopmerking">
    <w:name w:val="annotation reference"/>
    <w:basedOn w:val="Standaardalinea-lettertype"/>
    <w:uiPriority w:val="99"/>
    <w:semiHidden/>
    <w:rsid w:val="00957CAC"/>
    <w:rPr>
      <w:sz w:val="16"/>
      <w:szCs w:val="16"/>
    </w:rPr>
  </w:style>
  <w:style w:type="paragraph" w:styleId="Tekstopmerking">
    <w:name w:val="annotation text"/>
    <w:basedOn w:val="Standaard"/>
    <w:link w:val="TekstopmerkingChar"/>
    <w:uiPriority w:val="99"/>
    <w:semiHidden/>
    <w:rsid w:val="00957CA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467D3"/>
    <w:rPr>
      <w:rFonts w:ascii="Trebuchet MS" w:hAnsi="Trebuchet MS"/>
      <w:sz w:val="20"/>
      <w:szCs w:val="20"/>
      <w:lang w:eastAsia="nl-BE"/>
    </w:rPr>
  </w:style>
  <w:style w:type="paragraph" w:styleId="Onderwerpvanopmerking">
    <w:name w:val="annotation subject"/>
    <w:basedOn w:val="Tekstopmerking"/>
    <w:next w:val="Tekstopmerking"/>
    <w:link w:val="OnderwerpvanopmerkingChar"/>
    <w:uiPriority w:val="99"/>
    <w:semiHidden/>
    <w:rsid w:val="00957CAC"/>
    <w:rPr>
      <w:b/>
      <w:bCs/>
    </w:rPr>
  </w:style>
  <w:style w:type="character" w:customStyle="1" w:styleId="OnderwerpvanopmerkingChar">
    <w:name w:val="Onderwerp van opmerking Char"/>
    <w:basedOn w:val="TekstopmerkingChar"/>
    <w:link w:val="Onderwerpvanopmerking"/>
    <w:uiPriority w:val="99"/>
    <w:semiHidden/>
    <w:rsid w:val="001467D3"/>
    <w:rPr>
      <w:rFonts w:ascii="Trebuchet MS" w:hAnsi="Trebuchet MS"/>
      <w:b/>
      <w:bCs/>
      <w:sz w:val="20"/>
      <w:szCs w:val="20"/>
      <w:lang w:eastAsia="nl-BE"/>
    </w:rPr>
  </w:style>
  <w:style w:type="paragraph" w:styleId="Revisie">
    <w:name w:val="Revision"/>
    <w:hidden/>
    <w:uiPriority w:val="99"/>
    <w:semiHidden/>
    <w:rsid w:val="004B3B5F"/>
    <w:pPr>
      <w:spacing w:after="0" w:line="240" w:lineRule="auto"/>
    </w:pPr>
    <w:rPr>
      <w:rFonts w:ascii="Trebuchet MS" w:hAnsi="Trebuchet MS"/>
      <w:sz w:val="18"/>
      <w:lang w:eastAsia="nl-BE"/>
    </w:rPr>
  </w:style>
  <w:style w:type="character" w:customStyle="1" w:styleId="voettekstdatum">
    <w:name w:val="_voettekst_datum"/>
    <w:basedOn w:val="voettekstdoctype"/>
    <w:uiPriority w:val="25"/>
    <w:qFormat/>
    <w:rsid w:val="00957CAC"/>
    <w:rPr>
      <w:caps/>
      <w:spacing w:val="-4"/>
    </w:rPr>
  </w:style>
  <w:style w:type="character" w:customStyle="1" w:styleId="accentgroen">
    <w:name w:val="_accent_groen"/>
    <w:basedOn w:val="Standaardalinea-lettertype"/>
    <w:uiPriority w:val="1"/>
    <w:qFormat/>
    <w:rsid w:val="00957CAC"/>
    <w:rPr>
      <w:b/>
      <w:color w:val="00A183" w:themeColor="text2"/>
      <w:spacing w:val="2"/>
      <w:sz w:val="18"/>
      <w:szCs w:val="17"/>
    </w:rPr>
  </w:style>
  <w:style w:type="paragraph" w:customStyle="1" w:styleId="aanspreking">
    <w:name w:val="_aanspreking"/>
    <w:basedOn w:val="Standaard"/>
    <w:uiPriority w:val="19"/>
    <w:semiHidden/>
    <w:qFormat/>
    <w:rsid w:val="00957CAC"/>
    <w:pPr>
      <w:spacing w:before="680" w:after="520"/>
    </w:pPr>
  </w:style>
  <w:style w:type="paragraph" w:customStyle="1" w:styleId="betreft">
    <w:name w:val="_betreft"/>
    <w:basedOn w:val="Standaard"/>
    <w:uiPriority w:val="19"/>
    <w:semiHidden/>
    <w:qFormat/>
    <w:rsid w:val="00957CAC"/>
    <w:pPr>
      <w:suppressAutoHyphens/>
      <w:jc w:val="left"/>
    </w:pPr>
  </w:style>
  <w:style w:type="paragraph" w:customStyle="1" w:styleId="bijschrifttabelfiguur">
    <w:name w:val="_bijschrift tabel/figuur"/>
    <w:basedOn w:val="Standaard"/>
    <w:uiPriority w:val="7"/>
    <w:qFormat/>
    <w:rsid w:val="00781598"/>
    <w:pPr>
      <w:numPr>
        <w:numId w:val="7"/>
      </w:numPr>
      <w:spacing w:before="200" w:after="100"/>
    </w:pPr>
    <w:rPr>
      <w:b/>
    </w:rPr>
  </w:style>
  <w:style w:type="numbering" w:customStyle="1" w:styleId="BIJSCHRIFT">
    <w:name w:val="_BIJSCHRIFT"/>
    <w:uiPriority w:val="99"/>
    <w:rsid w:val="00957CAC"/>
    <w:pPr>
      <w:numPr>
        <w:numId w:val="6"/>
      </w:numPr>
    </w:pPr>
  </w:style>
  <w:style w:type="paragraph" w:customStyle="1" w:styleId="functie">
    <w:name w:val="_functie"/>
    <w:basedOn w:val="Standaard"/>
    <w:uiPriority w:val="17"/>
    <w:qFormat/>
    <w:rsid w:val="00957CAC"/>
    <w:pPr>
      <w:spacing w:line="274" w:lineRule="auto"/>
    </w:pPr>
  </w:style>
  <w:style w:type="paragraph" w:customStyle="1" w:styleId="referentie">
    <w:name w:val="_referentie"/>
    <w:basedOn w:val="Standaard"/>
    <w:uiPriority w:val="19"/>
    <w:semiHidden/>
    <w:qFormat/>
    <w:rsid w:val="00957CAC"/>
    <w:pPr>
      <w:suppressAutoHyphens/>
      <w:spacing w:before="28" w:line="322" w:lineRule="auto"/>
      <w:ind w:left="737" w:hanging="737"/>
      <w:jc w:val="left"/>
    </w:pPr>
    <w:rPr>
      <w:spacing w:val="2"/>
      <w:sz w:val="15"/>
    </w:rPr>
  </w:style>
  <w:style w:type="character" w:customStyle="1" w:styleId="referentielabel">
    <w:name w:val="_referentie_label"/>
    <w:basedOn w:val="Standaardalinea-lettertype"/>
    <w:uiPriority w:val="19"/>
    <w:semiHidden/>
    <w:qFormat/>
    <w:rsid w:val="00957CAC"/>
    <w:rPr>
      <w:b/>
      <w:color w:val="00A183" w:themeColor="text2"/>
      <w:sz w:val="15"/>
    </w:rPr>
  </w:style>
  <w:style w:type="paragraph" w:customStyle="1" w:styleId="slotgroet">
    <w:name w:val="_slotgroet"/>
    <w:basedOn w:val="Standaard"/>
    <w:uiPriority w:val="19"/>
    <w:semiHidden/>
    <w:qFormat/>
    <w:rsid w:val="00957CAC"/>
    <w:pPr>
      <w:spacing w:before="520" w:after="260"/>
    </w:pPr>
  </w:style>
  <w:style w:type="paragraph" w:customStyle="1" w:styleId="tabelstandaard">
    <w:name w:val="_tabel_standaard"/>
    <w:basedOn w:val="Standaard"/>
    <w:uiPriority w:val="7"/>
    <w:qFormat/>
    <w:rsid w:val="00957CAC"/>
    <w:pPr>
      <w:jc w:val="left"/>
    </w:pPr>
  </w:style>
  <w:style w:type="paragraph" w:customStyle="1" w:styleId="tabellijstnum1">
    <w:name w:val="_tabel_lijst_num.1"/>
    <w:basedOn w:val="tabelstandaard"/>
    <w:uiPriority w:val="9"/>
    <w:qFormat/>
    <w:rsid w:val="00957CAC"/>
    <w:pPr>
      <w:numPr>
        <w:numId w:val="13"/>
      </w:numPr>
    </w:pPr>
  </w:style>
  <w:style w:type="paragraph" w:customStyle="1" w:styleId="tabellijstnum2">
    <w:name w:val="_tabel_lijst_num.2"/>
    <w:basedOn w:val="tabellijstnum1"/>
    <w:uiPriority w:val="9"/>
    <w:qFormat/>
    <w:rsid w:val="00957CAC"/>
    <w:pPr>
      <w:numPr>
        <w:ilvl w:val="1"/>
      </w:numPr>
    </w:pPr>
  </w:style>
  <w:style w:type="paragraph" w:customStyle="1" w:styleId="tabellijstopsom1">
    <w:name w:val="_tabel_lijst_opsom.1"/>
    <w:basedOn w:val="tabelstandaard"/>
    <w:uiPriority w:val="8"/>
    <w:qFormat/>
    <w:rsid w:val="00957CAC"/>
    <w:pPr>
      <w:numPr>
        <w:numId w:val="14"/>
      </w:numPr>
    </w:pPr>
  </w:style>
  <w:style w:type="paragraph" w:customStyle="1" w:styleId="tabellijstopsom2">
    <w:name w:val="_tabel_lijst_opsom.2"/>
    <w:basedOn w:val="tabellijstopsom1"/>
    <w:uiPriority w:val="8"/>
    <w:qFormat/>
    <w:rsid w:val="00957CAC"/>
    <w:pPr>
      <w:numPr>
        <w:ilvl w:val="1"/>
      </w:numPr>
    </w:pPr>
  </w:style>
  <w:style w:type="paragraph" w:customStyle="1" w:styleId="tabellijstopsom3">
    <w:name w:val="_tabel_lijst_opsom.3"/>
    <w:basedOn w:val="tabellijstopsom2"/>
    <w:uiPriority w:val="8"/>
    <w:qFormat/>
    <w:rsid w:val="00957CAC"/>
    <w:pPr>
      <w:numPr>
        <w:ilvl w:val="2"/>
      </w:numPr>
    </w:pPr>
  </w:style>
  <w:style w:type="numbering" w:customStyle="1" w:styleId="TABELNUM">
    <w:name w:val="_TABEL_NUM"/>
    <w:uiPriority w:val="99"/>
    <w:rsid w:val="00957CAC"/>
    <w:pPr>
      <w:numPr>
        <w:numId w:val="11"/>
      </w:numPr>
    </w:pPr>
  </w:style>
  <w:style w:type="numbering" w:customStyle="1" w:styleId="TABELOPSOM">
    <w:name w:val="_TABEL_OPSOM"/>
    <w:uiPriority w:val="99"/>
    <w:rsid w:val="00957CAC"/>
    <w:pPr>
      <w:numPr>
        <w:numId w:val="12"/>
      </w:numPr>
    </w:pPr>
  </w:style>
  <w:style w:type="paragraph" w:customStyle="1" w:styleId="brief">
    <w:name w:val="== brief ==================="/>
    <w:basedOn w:val="Standaard"/>
    <w:uiPriority w:val="18"/>
    <w:semiHidden/>
    <w:qFormat/>
    <w:rsid w:val="00957CAC"/>
  </w:style>
  <w:style w:type="paragraph" w:customStyle="1" w:styleId="tabel">
    <w:name w:val="== tabel ================"/>
    <w:basedOn w:val="Standaard"/>
    <w:uiPriority w:val="6"/>
    <w:qFormat/>
    <w:rsid w:val="00957CAC"/>
  </w:style>
  <w:style w:type="paragraph" w:styleId="Kopvaninhoudsopgave">
    <w:name w:val="TOC Heading"/>
    <w:basedOn w:val="Kop1"/>
    <w:next w:val="Standaard"/>
    <w:uiPriority w:val="39"/>
    <w:semiHidden/>
    <w:qFormat/>
    <w:rsid w:val="001467D3"/>
    <w:pPr>
      <w:numPr>
        <w:numId w:val="0"/>
      </w:numPr>
      <w:suppressAutoHyphens w:val="0"/>
      <w:spacing w:before="240" w:after="0" w:line="259" w:lineRule="auto"/>
      <w:outlineLvl w:val="9"/>
    </w:pPr>
    <w:rPr>
      <w:lang w:val="nl-NL"/>
    </w:rPr>
  </w:style>
  <w:style w:type="paragraph" w:styleId="Inhopg1">
    <w:name w:val="toc 1"/>
    <w:basedOn w:val="Standaard"/>
    <w:next w:val="Standaard"/>
    <w:uiPriority w:val="39"/>
    <w:semiHidden/>
    <w:rsid w:val="001467D3"/>
    <w:pPr>
      <w:tabs>
        <w:tab w:val="right" w:leader="dot" w:pos="8608"/>
      </w:tabs>
      <w:spacing w:before="120"/>
      <w:ind w:right="454"/>
    </w:pPr>
    <w:rPr>
      <w:rFonts w:asciiTheme="minorHAnsi" w:eastAsiaTheme="minorEastAsia" w:hAnsiTheme="minorHAnsi"/>
      <w:b/>
      <w:noProof/>
      <w:szCs w:val="18"/>
    </w:rPr>
  </w:style>
  <w:style w:type="paragraph" w:styleId="Inhopg2">
    <w:name w:val="toc 2"/>
    <w:basedOn w:val="Standaard"/>
    <w:next w:val="Standaard"/>
    <w:uiPriority w:val="39"/>
    <w:semiHidden/>
    <w:rsid w:val="001467D3"/>
    <w:pPr>
      <w:tabs>
        <w:tab w:val="right" w:leader="dot" w:pos="8608"/>
      </w:tabs>
      <w:spacing w:before="40"/>
      <w:ind w:left="851" w:right="454"/>
      <w:contextualSpacing/>
    </w:pPr>
    <w:rPr>
      <w:rFonts w:asciiTheme="minorHAnsi" w:eastAsiaTheme="minorEastAsia" w:hAnsiTheme="minorHAnsi"/>
      <w:noProof/>
      <w:szCs w:val="18"/>
    </w:rPr>
  </w:style>
  <w:style w:type="paragraph" w:styleId="Inhopg3">
    <w:name w:val="toc 3"/>
    <w:basedOn w:val="Standaard"/>
    <w:next w:val="Standaard"/>
    <w:uiPriority w:val="39"/>
    <w:semiHidden/>
    <w:rsid w:val="001467D3"/>
    <w:pPr>
      <w:tabs>
        <w:tab w:val="right" w:leader="dot" w:pos="8608"/>
      </w:tabs>
      <w:spacing w:before="40"/>
      <w:ind w:left="1247" w:right="454"/>
      <w:contextualSpacing/>
    </w:pPr>
    <w:rPr>
      <w:rFonts w:asciiTheme="minorHAnsi" w:eastAsiaTheme="minorEastAsia" w:hAnsiTheme="minorHAnsi"/>
      <w:noProof/>
      <w:szCs w:val="18"/>
    </w:rPr>
  </w:style>
  <w:style w:type="table" w:customStyle="1" w:styleId="TableGrid">
    <w:name w:val="TableGrid"/>
    <w:rsid w:val="001D21AE"/>
    <w:pPr>
      <w:spacing w:after="0" w:line="240" w:lineRule="auto"/>
    </w:pPr>
    <w:rPr>
      <w:rFonts w:eastAsiaTheme="minorEastAsia"/>
      <w:lang w:eastAsia="nl-BE"/>
    </w:rPr>
    <w:tblPr>
      <w:tblCellMar>
        <w:top w:w="0" w:type="dxa"/>
        <w:left w:w="0" w:type="dxa"/>
        <w:bottom w:w="0" w:type="dxa"/>
        <w:right w:w="0" w:type="dxa"/>
      </w:tblCellMar>
    </w:tblPr>
  </w:style>
  <w:style w:type="character" w:styleId="Onopgelostemelding">
    <w:name w:val="Unresolved Mention"/>
    <w:basedOn w:val="Standaardalinea-lettertype"/>
    <w:uiPriority w:val="99"/>
    <w:semiHidden/>
    <w:unhideWhenUsed/>
    <w:rsid w:val="001D2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85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olliciteren@samvzw.b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samvzw.sharepoint.com/sites/sjablonen/SAM%20Sjablonen/Sollicitatieformulier%20SAM%20-%20IM%20december%20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E651E667984C878D74927C1D74FBE3"/>
        <w:category>
          <w:name w:val="Algemeen"/>
          <w:gallery w:val="placeholder"/>
        </w:category>
        <w:types>
          <w:type w:val="bbPlcHdr"/>
        </w:types>
        <w:behaviors>
          <w:behavior w:val="content"/>
        </w:behaviors>
        <w:guid w:val="{DFE6325C-D374-4C06-AEEC-F0D3A747AF35}"/>
      </w:docPartPr>
      <w:docPartBody>
        <w:p w:rsidR="003D25C4" w:rsidRDefault="003D25C4">
          <w:pPr>
            <w:pStyle w:val="CCE651E667984C878D74927C1D74FBE3"/>
          </w:pPr>
          <w:r w:rsidRPr="00CE2FA6">
            <w:rPr>
              <w:sz w:val="4"/>
              <w:szCs w:val="4"/>
            </w:rPr>
            <w:t xml:space="preserve"> </w:t>
          </w:r>
        </w:p>
      </w:docPartBody>
    </w:docPart>
    <w:docPart>
      <w:docPartPr>
        <w:name w:val="8F5F7185DBD34F2191287A710B96160C"/>
        <w:category>
          <w:name w:val="Algemeen"/>
          <w:gallery w:val="placeholder"/>
        </w:category>
        <w:types>
          <w:type w:val="bbPlcHdr"/>
        </w:types>
        <w:behaviors>
          <w:behavior w:val="content"/>
        </w:behaviors>
        <w:guid w:val="{1B1AD0AA-637D-4BE7-8131-65EAADEC2415}"/>
      </w:docPartPr>
      <w:docPartBody>
        <w:p w:rsidR="003D25C4" w:rsidRDefault="003D25C4">
          <w:pPr>
            <w:pStyle w:val="8F5F7185DBD34F2191287A710B96160C"/>
          </w:pPr>
          <w:r w:rsidRPr="001640EC">
            <w:rPr>
              <w:color w:val="00B0F0"/>
            </w:rPr>
            <w:t>[</w:t>
          </w:r>
          <w:r w:rsidRPr="005C2FFA">
            <w:t xml:space="preserve"> </w:t>
          </w:r>
          <w:r w:rsidRPr="005C2FFA">
            <w:rPr>
              <w:spacing w:val="2"/>
            </w:rPr>
            <w:t>klik en selecteer de datum uit het zijmenu</w:t>
          </w:r>
          <w:r w:rsidRPr="005C2FFA">
            <w:t xml:space="preserve"> </w:t>
          </w:r>
          <w:r w:rsidRPr="001640EC">
            <w:rPr>
              <w:color w:val="00B0F0"/>
            </w:rPr>
            <w:t>]</w:t>
          </w:r>
        </w:p>
      </w:docPartBody>
    </w:docPart>
    <w:docPart>
      <w:docPartPr>
        <w:name w:val="B076E2A2C01D4CE38A8F30C8404529F8"/>
        <w:category>
          <w:name w:val="Algemeen"/>
          <w:gallery w:val="placeholder"/>
        </w:category>
        <w:types>
          <w:type w:val="bbPlcHdr"/>
        </w:types>
        <w:behaviors>
          <w:behavior w:val="content"/>
        </w:behaviors>
        <w:guid w:val="{3FBC8325-331A-4045-BAF1-83CAA0CF1A08}"/>
      </w:docPartPr>
      <w:docPartBody>
        <w:p w:rsidR="003D25C4" w:rsidRDefault="003D25C4">
          <w:pPr>
            <w:pStyle w:val="B076E2A2C01D4CE38A8F30C8404529F8"/>
          </w:pPr>
          <w:r w:rsidRPr="001640EC">
            <w:rPr>
              <w:color w:val="00B0F0"/>
            </w:rPr>
            <w:t>[</w:t>
          </w:r>
          <w:r w:rsidRPr="001640EC">
            <w:t xml:space="preserve"> klik hier om het documenttype in te voegen </w:t>
          </w:r>
          <w:r w:rsidRPr="001640EC">
            <w:rPr>
              <w:color w:val="00B0F0"/>
            </w:rPr>
            <w:t>]</w:t>
          </w:r>
        </w:p>
      </w:docPartBody>
    </w:docPart>
    <w:docPart>
      <w:docPartPr>
        <w:name w:val="225972836A194FFABD185DDBD534B5C9"/>
        <w:category>
          <w:name w:val="Algemeen"/>
          <w:gallery w:val="placeholder"/>
        </w:category>
        <w:types>
          <w:type w:val="bbPlcHdr"/>
        </w:types>
        <w:behaviors>
          <w:behavior w:val="content"/>
        </w:behaviors>
        <w:guid w:val="{36728318-4867-4DDF-B6B1-D8BB216666CD}"/>
      </w:docPartPr>
      <w:docPartBody>
        <w:p w:rsidR="003D25C4" w:rsidRDefault="003D25C4">
          <w:pPr>
            <w:pStyle w:val="225972836A194FFABD185DDBD534B5C9"/>
          </w:pPr>
          <w:r w:rsidRPr="001640EC">
            <w:rPr>
              <w:color w:val="00B0F0"/>
            </w:rPr>
            <w:t>[</w:t>
          </w:r>
          <w:r w:rsidRPr="001640EC">
            <w:t xml:space="preserve"> klik hier om te titel van het document in te voegen </w:t>
          </w:r>
          <w:r w:rsidRPr="001640EC">
            <w:rPr>
              <w:color w:val="00B0F0"/>
            </w:rPr>
            <w:t>]</w:t>
          </w:r>
        </w:p>
      </w:docPartBody>
    </w:docPart>
    <w:docPart>
      <w:docPartPr>
        <w:name w:val="D1B80E647CF94647B1A5217DCD33674C"/>
        <w:category>
          <w:name w:val="Algemeen"/>
          <w:gallery w:val="placeholder"/>
        </w:category>
        <w:types>
          <w:type w:val="bbPlcHdr"/>
        </w:types>
        <w:behaviors>
          <w:behavior w:val="content"/>
        </w:behaviors>
        <w:guid w:val="{C1C8AC73-699B-49D9-9568-794DE0244CD5}"/>
      </w:docPartPr>
      <w:docPartBody>
        <w:p w:rsidR="003D25C4" w:rsidRDefault="003D25C4">
          <w:pPr>
            <w:pStyle w:val="D1B80E647CF94647B1A5217DCD33674C"/>
          </w:pPr>
          <w:r>
            <w:t xml:space="preserve"> </w:t>
          </w:r>
        </w:p>
      </w:docPartBody>
    </w:docPart>
    <w:docPart>
      <w:docPartPr>
        <w:name w:val="DE276BAF32C541E384AD0E520E6EF05B"/>
        <w:category>
          <w:name w:val="Algemeen"/>
          <w:gallery w:val="placeholder"/>
        </w:category>
        <w:types>
          <w:type w:val="bbPlcHdr"/>
        </w:types>
        <w:behaviors>
          <w:behavior w:val="content"/>
        </w:behaviors>
        <w:guid w:val="{CD543C4C-A0C1-46BD-9E69-0812891207FF}"/>
      </w:docPartPr>
      <w:docPartBody>
        <w:p w:rsidR="003D25C4" w:rsidRDefault="003D25C4">
          <w:pPr>
            <w:pStyle w:val="DE276BAF32C541E384AD0E520E6EF05B"/>
          </w:pPr>
          <w:r w:rsidRPr="007158DC">
            <w:rPr>
              <w:rStyle w:val="Tekstvantijdelijkeaanduiding"/>
            </w:rPr>
            <w:t>Klik of tik om een datum in te voeren.</w:t>
          </w:r>
        </w:p>
      </w:docPartBody>
    </w:docPart>
    <w:docPart>
      <w:docPartPr>
        <w:name w:val="5E128EE9F6054CE0B3C1A3377CACEB15"/>
        <w:category>
          <w:name w:val="Algemeen"/>
          <w:gallery w:val="placeholder"/>
        </w:category>
        <w:types>
          <w:type w:val="bbPlcHdr"/>
        </w:types>
        <w:behaviors>
          <w:behavior w:val="content"/>
        </w:behaviors>
        <w:guid w:val="{DBF1A5AB-D45A-4E8A-9D10-0C5D47585408}"/>
      </w:docPartPr>
      <w:docPartBody>
        <w:p w:rsidR="003D25C4" w:rsidRDefault="003D25C4">
          <w:pPr>
            <w:pStyle w:val="5E128EE9F6054CE0B3C1A3377CACEB15"/>
          </w:pPr>
          <w:r w:rsidRPr="007158DC">
            <w:rPr>
              <w:rStyle w:val="Tekstvantijdelijkeaanduiding"/>
            </w:rPr>
            <w:t>Klik of tik om tekst in te voeren.</w:t>
          </w:r>
        </w:p>
      </w:docPartBody>
    </w:docPart>
    <w:docPart>
      <w:docPartPr>
        <w:name w:val="7CBD6BC0222049518C475B867F4005FC"/>
        <w:category>
          <w:name w:val="Algemeen"/>
          <w:gallery w:val="placeholder"/>
        </w:category>
        <w:types>
          <w:type w:val="bbPlcHdr"/>
        </w:types>
        <w:behaviors>
          <w:behavior w:val="content"/>
        </w:behaviors>
        <w:guid w:val="{572D3A98-02AE-414D-90BC-61B38C747B3D}"/>
      </w:docPartPr>
      <w:docPartBody>
        <w:p w:rsidR="003D25C4" w:rsidRDefault="003D25C4">
          <w:pPr>
            <w:pStyle w:val="7CBD6BC0222049518C475B867F4005FC"/>
          </w:pPr>
          <w:r w:rsidRPr="007158DC">
            <w:rPr>
              <w:rStyle w:val="Tekstvantijdelijkeaanduiding"/>
            </w:rPr>
            <w:t>Klik of tik om tekst in te voeren.</w:t>
          </w:r>
        </w:p>
      </w:docPartBody>
    </w:docPart>
    <w:docPart>
      <w:docPartPr>
        <w:name w:val="0302ACDB44954CBBA88E6A64859AB7A3"/>
        <w:category>
          <w:name w:val="Algemeen"/>
          <w:gallery w:val="placeholder"/>
        </w:category>
        <w:types>
          <w:type w:val="bbPlcHdr"/>
        </w:types>
        <w:behaviors>
          <w:behavior w:val="content"/>
        </w:behaviors>
        <w:guid w:val="{0738E276-5564-40A9-BA2F-241797D59DED}"/>
      </w:docPartPr>
      <w:docPartBody>
        <w:p w:rsidR="003D25C4" w:rsidRDefault="003D25C4">
          <w:pPr>
            <w:pStyle w:val="0302ACDB44954CBBA88E6A64859AB7A3"/>
          </w:pPr>
          <w:r w:rsidRPr="007158DC">
            <w:rPr>
              <w:rStyle w:val="Tekstvantijdelijkeaanduiding"/>
            </w:rPr>
            <w:t>Klik of tik om tekst in te voeren.</w:t>
          </w:r>
        </w:p>
      </w:docPartBody>
    </w:docPart>
    <w:docPart>
      <w:docPartPr>
        <w:name w:val="4A07CDB440314779B37E42B45AE0DF0B"/>
        <w:category>
          <w:name w:val="Algemeen"/>
          <w:gallery w:val="placeholder"/>
        </w:category>
        <w:types>
          <w:type w:val="bbPlcHdr"/>
        </w:types>
        <w:behaviors>
          <w:behavior w:val="content"/>
        </w:behaviors>
        <w:guid w:val="{8CB4FCEC-7F77-422A-AED2-52D34C2DAF5B}"/>
      </w:docPartPr>
      <w:docPartBody>
        <w:p w:rsidR="003D25C4" w:rsidRDefault="003D25C4">
          <w:pPr>
            <w:pStyle w:val="4A07CDB440314779B37E42B45AE0DF0B"/>
          </w:pPr>
          <w:r w:rsidRPr="007158DC">
            <w:rPr>
              <w:rStyle w:val="Tekstvantijdelijkeaanduiding"/>
            </w:rPr>
            <w:t>Klik of tik om tekst in te voeren.</w:t>
          </w:r>
        </w:p>
      </w:docPartBody>
    </w:docPart>
    <w:docPart>
      <w:docPartPr>
        <w:name w:val="D0FC8697C5EB43DFBC7B0502D05E6AF6"/>
        <w:category>
          <w:name w:val="Algemeen"/>
          <w:gallery w:val="placeholder"/>
        </w:category>
        <w:types>
          <w:type w:val="bbPlcHdr"/>
        </w:types>
        <w:behaviors>
          <w:behavior w:val="content"/>
        </w:behaviors>
        <w:guid w:val="{269F1F36-67D8-4A3E-B0D7-81C8200D231E}"/>
      </w:docPartPr>
      <w:docPartBody>
        <w:p w:rsidR="003D25C4" w:rsidRDefault="003D25C4">
          <w:pPr>
            <w:pStyle w:val="D0FC8697C5EB43DFBC7B0502D05E6AF6"/>
          </w:pPr>
          <w:r w:rsidRPr="007158DC">
            <w:rPr>
              <w:rStyle w:val="Tekstvantijdelijkeaanduiding"/>
            </w:rPr>
            <w:t>Klik of tik om tekst in te voeren.</w:t>
          </w:r>
        </w:p>
      </w:docPartBody>
    </w:docPart>
    <w:docPart>
      <w:docPartPr>
        <w:name w:val="FEBD0D95B6504C458E6FEBAD064C2EE7"/>
        <w:category>
          <w:name w:val="Algemeen"/>
          <w:gallery w:val="placeholder"/>
        </w:category>
        <w:types>
          <w:type w:val="bbPlcHdr"/>
        </w:types>
        <w:behaviors>
          <w:behavior w:val="content"/>
        </w:behaviors>
        <w:guid w:val="{4DD63F68-7182-4FE6-90E0-A0AD6E83959B}"/>
      </w:docPartPr>
      <w:docPartBody>
        <w:p w:rsidR="003D25C4" w:rsidRDefault="003D25C4">
          <w:pPr>
            <w:pStyle w:val="FEBD0D95B6504C458E6FEBAD064C2EE7"/>
          </w:pPr>
          <w:r w:rsidRPr="007158DC">
            <w:rPr>
              <w:rStyle w:val="Tekstvantijdelijkeaanduiding"/>
            </w:rPr>
            <w:t>Klik of tik om tekst in te voeren.</w:t>
          </w:r>
        </w:p>
      </w:docPartBody>
    </w:docPart>
    <w:docPart>
      <w:docPartPr>
        <w:name w:val="0EDE6CDA218D4270A0C25D4A7864D180"/>
        <w:category>
          <w:name w:val="Algemeen"/>
          <w:gallery w:val="placeholder"/>
        </w:category>
        <w:types>
          <w:type w:val="bbPlcHdr"/>
        </w:types>
        <w:behaviors>
          <w:behavior w:val="content"/>
        </w:behaviors>
        <w:guid w:val="{BFB78C76-F649-4601-ACAD-BF612EFF5EC4}"/>
      </w:docPartPr>
      <w:docPartBody>
        <w:p w:rsidR="003D25C4" w:rsidRDefault="003D25C4">
          <w:pPr>
            <w:pStyle w:val="0EDE6CDA218D4270A0C25D4A7864D180"/>
          </w:pPr>
          <w:r w:rsidRPr="007158DC">
            <w:rPr>
              <w:rStyle w:val="Tekstvantijdelijkeaanduiding"/>
            </w:rPr>
            <w:t>Klik of tik om tekst in te voeren.</w:t>
          </w:r>
        </w:p>
      </w:docPartBody>
    </w:docPart>
    <w:docPart>
      <w:docPartPr>
        <w:name w:val="93FB6FCE3B6E4E55AA42E4EFA56AD466"/>
        <w:category>
          <w:name w:val="Algemeen"/>
          <w:gallery w:val="placeholder"/>
        </w:category>
        <w:types>
          <w:type w:val="bbPlcHdr"/>
        </w:types>
        <w:behaviors>
          <w:behavior w:val="content"/>
        </w:behaviors>
        <w:guid w:val="{A2E5A225-0688-471F-BCD0-6C26304E370C}"/>
      </w:docPartPr>
      <w:docPartBody>
        <w:p w:rsidR="003D25C4" w:rsidRDefault="003D25C4">
          <w:pPr>
            <w:pStyle w:val="93FB6FCE3B6E4E55AA42E4EFA56AD466"/>
          </w:pPr>
          <w:r w:rsidRPr="007158DC">
            <w:rPr>
              <w:rStyle w:val="Tekstvantijdelijkeaanduiding"/>
            </w:rPr>
            <w:t>Klik of tik om tekst in te voeren.</w:t>
          </w:r>
        </w:p>
      </w:docPartBody>
    </w:docPart>
    <w:docPart>
      <w:docPartPr>
        <w:name w:val="C6CB6D53B9904E4B9088AECA7C5ABCF5"/>
        <w:category>
          <w:name w:val="Algemeen"/>
          <w:gallery w:val="placeholder"/>
        </w:category>
        <w:types>
          <w:type w:val="bbPlcHdr"/>
        </w:types>
        <w:behaviors>
          <w:behavior w:val="content"/>
        </w:behaviors>
        <w:guid w:val="{30AE718E-D462-45E9-88CF-D30D41FB48D8}"/>
      </w:docPartPr>
      <w:docPartBody>
        <w:p w:rsidR="003D25C4" w:rsidRDefault="003D25C4">
          <w:pPr>
            <w:pStyle w:val="C6CB6D53B9904E4B9088AECA7C5ABCF5"/>
          </w:pPr>
          <w:r w:rsidRPr="007158DC">
            <w:rPr>
              <w:rStyle w:val="Tekstvantijdelijkeaanduiding"/>
            </w:rPr>
            <w:t>Klik of tik om tekst in te voeren.</w:t>
          </w:r>
        </w:p>
      </w:docPartBody>
    </w:docPart>
    <w:docPart>
      <w:docPartPr>
        <w:name w:val="B2AE512CF1BA485C8D3A1D868FF79537"/>
        <w:category>
          <w:name w:val="Algemeen"/>
          <w:gallery w:val="placeholder"/>
        </w:category>
        <w:types>
          <w:type w:val="bbPlcHdr"/>
        </w:types>
        <w:behaviors>
          <w:behavior w:val="content"/>
        </w:behaviors>
        <w:guid w:val="{150F17C0-F7BD-4FAC-88D2-635A41243796}"/>
      </w:docPartPr>
      <w:docPartBody>
        <w:p w:rsidR="003D25C4" w:rsidRDefault="003D25C4">
          <w:pPr>
            <w:pStyle w:val="B2AE512CF1BA485C8D3A1D868FF79537"/>
          </w:pPr>
          <w:r w:rsidRPr="007158DC">
            <w:rPr>
              <w:rStyle w:val="Tekstvantijdelijkeaanduiding"/>
            </w:rPr>
            <w:t>Klik of tik om tekst in te voeren.</w:t>
          </w:r>
        </w:p>
      </w:docPartBody>
    </w:docPart>
    <w:docPart>
      <w:docPartPr>
        <w:name w:val="3D88F864F8D24200AE995B0237C3FBE4"/>
        <w:category>
          <w:name w:val="Algemeen"/>
          <w:gallery w:val="placeholder"/>
        </w:category>
        <w:types>
          <w:type w:val="bbPlcHdr"/>
        </w:types>
        <w:behaviors>
          <w:behavior w:val="content"/>
        </w:behaviors>
        <w:guid w:val="{CDFA20A0-F89B-4ADB-8627-C5787842F0B1}"/>
      </w:docPartPr>
      <w:docPartBody>
        <w:p w:rsidR="003D25C4" w:rsidRDefault="003D25C4">
          <w:pPr>
            <w:pStyle w:val="3D88F864F8D24200AE995B0237C3FBE4"/>
          </w:pPr>
          <w:r w:rsidRPr="007158DC">
            <w:rPr>
              <w:rStyle w:val="Tekstvantijdelijkeaanduiding"/>
            </w:rPr>
            <w:t>Klik of tik om tekst in te voeren.</w:t>
          </w:r>
        </w:p>
      </w:docPartBody>
    </w:docPart>
    <w:docPart>
      <w:docPartPr>
        <w:name w:val="B47AC29D268345DC983D11E38BCE98E8"/>
        <w:category>
          <w:name w:val="Algemeen"/>
          <w:gallery w:val="placeholder"/>
        </w:category>
        <w:types>
          <w:type w:val="bbPlcHdr"/>
        </w:types>
        <w:behaviors>
          <w:behavior w:val="content"/>
        </w:behaviors>
        <w:guid w:val="{228CE9AC-B946-4272-A5E2-5D9C79378F55}"/>
      </w:docPartPr>
      <w:docPartBody>
        <w:p w:rsidR="003D25C4" w:rsidRDefault="003D25C4">
          <w:pPr>
            <w:pStyle w:val="B47AC29D268345DC983D11E38BCE98E8"/>
          </w:pPr>
          <w:r w:rsidRPr="007158DC">
            <w:rPr>
              <w:rStyle w:val="Tekstvantijdelijkeaanduiding"/>
            </w:rPr>
            <w:t>Klik of tik om tekst in te voeren.</w:t>
          </w:r>
        </w:p>
      </w:docPartBody>
    </w:docPart>
    <w:docPart>
      <w:docPartPr>
        <w:name w:val="0F9101763693470FB880885B957B0587"/>
        <w:category>
          <w:name w:val="Algemeen"/>
          <w:gallery w:val="placeholder"/>
        </w:category>
        <w:types>
          <w:type w:val="bbPlcHdr"/>
        </w:types>
        <w:behaviors>
          <w:behavior w:val="content"/>
        </w:behaviors>
        <w:guid w:val="{EE79B531-608F-4E30-93EB-474CA63F6EFF}"/>
      </w:docPartPr>
      <w:docPartBody>
        <w:p w:rsidR="003D25C4" w:rsidRDefault="003D25C4">
          <w:pPr>
            <w:pStyle w:val="0F9101763693470FB880885B957B0587"/>
          </w:pPr>
          <w:r w:rsidRPr="007158DC">
            <w:rPr>
              <w:rStyle w:val="Tekstvantijdelijkeaanduiding"/>
            </w:rPr>
            <w:t>Klik of tik om tekst in te voeren.</w:t>
          </w:r>
        </w:p>
      </w:docPartBody>
    </w:docPart>
    <w:docPart>
      <w:docPartPr>
        <w:name w:val="8BB74667A91D40F586E4956C3447DBC3"/>
        <w:category>
          <w:name w:val="Algemeen"/>
          <w:gallery w:val="placeholder"/>
        </w:category>
        <w:types>
          <w:type w:val="bbPlcHdr"/>
        </w:types>
        <w:behaviors>
          <w:behavior w:val="content"/>
        </w:behaviors>
        <w:guid w:val="{04C6C7D6-3E00-482A-A8DB-15CB7ECEA71D}"/>
      </w:docPartPr>
      <w:docPartBody>
        <w:p w:rsidR="003D25C4" w:rsidRDefault="003D25C4">
          <w:pPr>
            <w:pStyle w:val="8BB74667A91D40F586E4956C3447DBC3"/>
          </w:pPr>
          <w:r w:rsidRPr="007158DC">
            <w:rPr>
              <w:rStyle w:val="Tekstvantijdelijkeaanduiding"/>
            </w:rPr>
            <w:t>Klik of tik om tekst in te voeren.</w:t>
          </w:r>
        </w:p>
      </w:docPartBody>
    </w:docPart>
    <w:docPart>
      <w:docPartPr>
        <w:name w:val="98493DD9F3604A18B1388BCD9F4828A8"/>
        <w:category>
          <w:name w:val="Algemeen"/>
          <w:gallery w:val="placeholder"/>
        </w:category>
        <w:types>
          <w:type w:val="bbPlcHdr"/>
        </w:types>
        <w:behaviors>
          <w:behavior w:val="content"/>
        </w:behaviors>
        <w:guid w:val="{00BADD04-DA9D-4A87-B998-4D0EE9C6065F}"/>
      </w:docPartPr>
      <w:docPartBody>
        <w:p w:rsidR="003D25C4" w:rsidRDefault="003D25C4">
          <w:pPr>
            <w:pStyle w:val="98493DD9F3604A18B1388BCD9F4828A8"/>
          </w:pPr>
          <w:r w:rsidRPr="007158DC">
            <w:rPr>
              <w:rStyle w:val="Tekstvantijdelijkeaanduiding"/>
            </w:rPr>
            <w:t>Klik of tik om tekst in te voeren.</w:t>
          </w:r>
        </w:p>
      </w:docPartBody>
    </w:docPart>
    <w:docPart>
      <w:docPartPr>
        <w:name w:val="6A280FF288D046CB882A8F42EC274B78"/>
        <w:category>
          <w:name w:val="Algemeen"/>
          <w:gallery w:val="placeholder"/>
        </w:category>
        <w:types>
          <w:type w:val="bbPlcHdr"/>
        </w:types>
        <w:behaviors>
          <w:behavior w:val="content"/>
        </w:behaviors>
        <w:guid w:val="{F0213725-83BC-45AA-9319-75586B64803A}"/>
      </w:docPartPr>
      <w:docPartBody>
        <w:p w:rsidR="003D25C4" w:rsidRDefault="003D25C4">
          <w:pPr>
            <w:pStyle w:val="6A280FF288D046CB882A8F42EC274B78"/>
          </w:pPr>
          <w:r w:rsidRPr="007158DC">
            <w:rPr>
              <w:rStyle w:val="Tekstvantijdelijkeaanduiding"/>
            </w:rPr>
            <w:t>Klik of tik om tekst in te voeren.</w:t>
          </w:r>
        </w:p>
      </w:docPartBody>
    </w:docPart>
    <w:docPart>
      <w:docPartPr>
        <w:name w:val="ADCE962A41FA4003BD7ABC5487401BCC"/>
        <w:category>
          <w:name w:val="Algemeen"/>
          <w:gallery w:val="placeholder"/>
        </w:category>
        <w:types>
          <w:type w:val="bbPlcHdr"/>
        </w:types>
        <w:behaviors>
          <w:behavior w:val="content"/>
        </w:behaviors>
        <w:guid w:val="{88BC8D7F-F893-4274-A10C-85FF2DE4FC24}"/>
      </w:docPartPr>
      <w:docPartBody>
        <w:p w:rsidR="003D25C4" w:rsidRDefault="003D25C4">
          <w:pPr>
            <w:pStyle w:val="ADCE962A41FA4003BD7ABC5487401BCC"/>
          </w:pPr>
          <w:r w:rsidRPr="007158DC">
            <w:rPr>
              <w:rStyle w:val="Tekstvantijdelijkeaanduiding"/>
            </w:rPr>
            <w:t>Klik of tik om tekst in te voeren.</w:t>
          </w:r>
        </w:p>
      </w:docPartBody>
    </w:docPart>
    <w:docPart>
      <w:docPartPr>
        <w:name w:val="9D9942F96E20473A8031F7AAEAAC27E9"/>
        <w:category>
          <w:name w:val="Algemeen"/>
          <w:gallery w:val="placeholder"/>
        </w:category>
        <w:types>
          <w:type w:val="bbPlcHdr"/>
        </w:types>
        <w:behaviors>
          <w:behavior w:val="content"/>
        </w:behaviors>
        <w:guid w:val="{F67AFCB3-7A22-4511-B02D-61C424BB22CC}"/>
      </w:docPartPr>
      <w:docPartBody>
        <w:p w:rsidR="003D25C4" w:rsidRDefault="003D25C4">
          <w:pPr>
            <w:pStyle w:val="9D9942F96E20473A8031F7AAEAAC27E9"/>
          </w:pPr>
          <w:r w:rsidRPr="007158DC">
            <w:rPr>
              <w:rStyle w:val="Tekstvantijdelijkeaanduiding"/>
            </w:rPr>
            <w:t>Klik of tik om tekst in te voeren.</w:t>
          </w:r>
        </w:p>
      </w:docPartBody>
    </w:docPart>
    <w:docPart>
      <w:docPartPr>
        <w:name w:val="8E83DDEC3D9C4060905614502C3479A9"/>
        <w:category>
          <w:name w:val="Algemeen"/>
          <w:gallery w:val="placeholder"/>
        </w:category>
        <w:types>
          <w:type w:val="bbPlcHdr"/>
        </w:types>
        <w:behaviors>
          <w:behavior w:val="content"/>
        </w:behaviors>
        <w:guid w:val="{5778A0A7-C9EE-486B-8767-9D2A5EA3820D}"/>
      </w:docPartPr>
      <w:docPartBody>
        <w:p w:rsidR="003D25C4" w:rsidRDefault="003D25C4">
          <w:pPr>
            <w:pStyle w:val="8E83DDEC3D9C4060905614502C3479A9"/>
          </w:pPr>
          <w:r w:rsidRPr="007158DC">
            <w:rPr>
              <w:rStyle w:val="Tekstvantijdelijkeaanduiding"/>
            </w:rPr>
            <w:t>Klik of tik om tekst in te voeren.</w:t>
          </w:r>
        </w:p>
      </w:docPartBody>
    </w:docPart>
    <w:docPart>
      <w:docPartPr>
        <w:name w:val="14E3D474C5694EE486A590B833A3B9E5"/>
        <w:category>
          <w:name w:val="Algemeen"/>
          <w:gallery w:val="placeholder"/>
        </w:category>
        <w:types>
          <w:type w:val="bbPlcHdr"/>
        </w:types>
        <w:behaviors>
          <w:behavior w:val="content"/>
        </w:behaviors>
        <w:guid w:val="{5826B11B-7255-4307-9730-8DF661B0FE31}"/>
      </w:docPartPr>
      <w:docPartBody>
        <w:p w:rsidR="003D25C4" w:rsidRDefault="003D25C4">
          <w:pPr>
            <w:pStyle w:val="14E3D474C5694EE486A590B833A3B9E5"/>
          </w:pPr>
          <w:r w:rsidRPr="007158DC">
            <w:rPr>
              <w:rStyle w:val="Tekstvantijdelijkeaanduiding"/>
            </w:rPr>
            <w:t>Klik of tik om tekst in te voeren.</w:t>
          </w:r>
        </w:p>
      </w:docPartBody>
    </w:docPart>
    <w:docPart>
      <w:docPartPr>
        <w:name w:val="C785DD22FA4149B4B0FCE853F2974D0F"/>
        <w:category>
          <w:name w:val="Algemeen"/>
          <w:gallery w:val="placeholder"/>
        </w:category>
        <w:types>
          <w:type w:val="bbPlcHdr"/>
        </w:types>
        <w:behaviors>
          <w:behavior w:val="content"/>
        </w:behaviors>
        <w:guid w:val="{543F367D-E2B5-4F11-A60F-2FC3FA399C5A}"/>
      </w:docPartPr>
      <w:docPartBody>
        <w:p w:rsidR="003D25C4" w:rsidRDefault="003D25C4">
          <w:pPr>
            <w:pStyle w:val="C785DD22FA4149B4B0FCE853F2974D0F"/>
          </w:pPr>
          <w:r w:rsidRPr="007158DC">
            <w:rPr>
              <w:rStyle w:val="Tekstvantijdelijkeaanduiding"/>
            </w:rPr>
            <w:t>Klik of tik om tekst in te voeren.</w:t>
          </w:r>
        </w:p>
      </w:docPartBody>
    </w:docPart>
    <w:docPart>
      <w:docPartPr>
        <w:name w:val="06F8312DCBAF4C4C946D751F1B171191"/>
        <w:category>
          <w:name w:val="Algemeen"/>
          <w:gallery w:val="placeholder"/>
        </w:category>
        <w:types>
          <w:type w:val="bbPlcHdr"/>
        </w:types>
        <w:behaviors>
          <w:behavior w:val="content"/>
        </w:behaviors>
        <w:guid w:val="{87F4A5DC-A063-4329-9131-5FDD5A95ABAE}"/>
      </w:docPartPr>
      <w:docPartBody>
        <w:p w:rsidR="003D25C4" w:rsidRDefault="003D25C4">
          <w:pPr>
            <w:pStyle w:val="06F8312DCBAF4C4C946D751F1B171191"/>
          </w:pPr>
          <w:r w:rsidRPr="007158DC">
            <w:rPr>
              <w:rStyle w:val="Tekstvantijdelijkeaanduiding"/>
            </w:rPr>
            <w:t>Klik of tik om tekst in te voeren.</w:t>
          </w:r>
        </w:p>
      </w:docPartBody>
    </w:docPart>
    <w:docPart>
      <w:docPartPr>
        <w:name w:val="AA37B517CB3E480383227996472CB082"/>
        <w:category>
          <w:name w:val="Algemeen"/>
          <w:gallery w:val="placeholder"/>
        </w:category>
        <w:types>
          <w:type w:val="bbPlcHdr"/>
        </w:types>
        <w:behaviors>
          <w:behavior w:val="content"/>
        </w:behaviors>
        <w:guid w:val="{4BB73672-5FC8-4336-860F-3ED756B4F782}"/>
      </w:docPartPr>
      <w:docPartBody>
        <w:p w:rsidR="003D25C4" w:rsidRDefault="003D25C4">
          <w:pPr>
            <w:pStyle w:val="AA37B517CB3E480383227996472CB082"/>
          </w:pPr>
          <w:r w:rsidRPr="007158DC">
            <w:rPr>
              <w:rStyle w:val="Tekstvantijdelijkeaanduiding"/>
            </w:rPr>
            <w:t>Klik of tik om tekst in te voeren.</w:t>
          </w:r>
        </w:p>
      </w:docPartBody>
    </w:docPart>
    <w:docPart>
      <w:docPartPr>
        <w:name w:val="D910FEAD69C940888FF327B540764BA3"/>
        <w:category>
          <w:name w:val="Algemeen"/>
          <w:gallery w:val="placeholder"/>
        </w:category>
        <w:types>
          <w:type w:val="bbPlcHdr"/>
        </w:types>
        <w:behaviors>
          <w:behavior w:val="content"/>
        </w:behaviors>
        <w:guid w:val="{69B5461C-3F37-4D71-8BDB-FB46EF7F26FF}"/>
      </w:docPartPr>
      <w:docPartBody>
        <w:p w:rsidR="003D25C4" w:rsidRDefault="003D25C4">
          <w:pPr>
            <w:pStyle w:val="D910FEAD69C940888FF327B540764BA3"/>
          </w:pPr>
          <w:r w:rsidRPr="007158D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5C4"/>
    <w:rsid w:val="003D25C4"/>
    <w:rsid w:val="0091789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CE651E667984C878D74927C1D74FBE3">
    <w:name w:val="CCE651E667984C878D74927C1D74FBE3"/>
  </w:style>
  <w:style w:type="paragraph" w:customStyle="1" w:styleId="8F5F7185DBD34F2191287A710B96160C">
    <w:name w:val="8F5F7185DBD34F2191287A710B96160C"/>
  </w:style>
  <w:style w:type="paragraph" w:customStyle="1" w:styleId="B076E2A2C01D4CE38A8F30C8404529F8">
    <w:name w:val="B076E2A2C01D4CE38A8F30C8404529F8"/>
  </w:style>
  <w:style w:type="paragraph" w:customStyle="1" w:styleId="225972836A194FFABD185DDBD534B5C9">
    <w:name w:val="225972836A194FFABD185DDBD534B5C9"/>
  </w:style>
  <w:style w:type="paragraph" w:customStyle="1" w:styleId="D1B80E647CF94647B1A5217DCD33674C">
    <w:name w:val="D1B80E647CF94647B1A5217DCD33674C"/>
  </w:style>
  <w:style w:type="character" w:styleId="Tekstvantijdelijkeaanduiding">
    <w:name w:val="Placeholder Text"/>
    <w:basedOn w:val="Standaardalinea-lettertype"/>
    <w:uiPriority w:val="99"/>
    <w:semiHidden/>
    <w:rPr>
      <w:color w:val="808080"/>
    </w:rPr>
  </w:style>
  <w:style w:type="paragraph" w:customStyle="1" w:styleId="DE276BAF32C541E384AD0E520E6EF05B">
    <w:name w:val="DE276BAF32C541E384AD0E520E6EF05B"/>
  </w:style>
  <w:style w:type="paragraph" w:customStyle="1" w:styleId="5E128EE9F6054CE0B3C1A3377CACEB15">
    <w:name w:val="5E128EE9F6054CE0B3C1A3377CACEB15"/>
  </w:style>
  <w:style w:type="paragraph" w:customStyle="1" w:styleId="7CBD6BC0222049518C475B867F4005FC">
    <w:name w:val="7CBD6BC0222049518C475B867F4005FC"/>
  </w:style>
  <w:style w:type="paragraph" w:customStyle="1" w:styleId="0302ACDB44954CBBA88E6A64859AB7A3">
    <w:name w:val="0302ACDB44954CBBA88E6A64859AB7A3"/>
  </w:style>
  <w:style w:type="paragraph" w:customStyle="1" w:styleId="4A07CDB440314779B37E42B45AE0DF0B">
    <w:name w:val="4A07CDB440314779B37E42B45AE0DF0B"/>
  </w:style>
  <w:style w:type="paragraph" w:customStyle="1" w:styleId="D0FC8697C5EB43DFBC7B0502D05E6AF6">
    <w:name w:val="D0FC8697C5EB43DFBC7B0502D05E6AF6"/>
  </w:style>
  <w:style w:type="paragraph" w:customStyle="1" w:styleId="FEBD0D95B6504C458E6FEBAD064C2EE7">
    <w:name w:val="FEBD0D95B6504C458E6FEBAD064C2EE7"/>
  </w:style>
  <w:style w:type="paragraph" w:customStyle="1" w:styleId="2BE057D75A0243459445B763B40861DB">
    <w:name w:val="2BE057D75A0243459445B763B40861DB"/>
  </w:style>
  <w:style w:type="paragraph" w:customStyle="1" w:styleId="0EDE6CDA218D4270A0C25D4A7864D180">
    <w:name w:val="0EDE6CDA218D4270A0C25D4A7864D180"/>
  </w:style>
  <w:style w:type="paragraph" w:customStyle="1" w:styleId="93FB6FCE3B6E4E55AA42E4EFA56AD466">
    <w:name w:val="93FB6FCE3B6E4E55AA42E4EFA56AD466"/>
  </w:style>
  <w:style w:type="paragraph" w:customStyle="1" w:styleId="C6CB6D53B9904E4B9088AECA7C5ABCF5">
    <w:name w:val="C6CB6D53B9904E4B9088AECA7C5ABCF5"/>
  </w:style>
  <w:style w:type="paragraph" w:customStyle="1" w:styleId="B2AE512CF1BA485C8D3A1D868FF79537">
    <w:name w:val="B2AE512CF1BA485C8D3A1D868FF79537"/>
  </w:style>
  <w:style w:type="paragraph" w:customStyle="1" w:styleId="3D88F864F8D24200AE995B0237C3FBE4">
    <w:name w:val="3D88F864F8D24200AE995B0237C3FBE4"/>
  </w:style>
  <w:style w:type="paragraph" w:customStyle="1" w:styleId="B47AC29D268345DC983D11E38BCE98E8">
    <w:name w:val="B47AC29D268345DC983D11E38BCE98E8"/>
  </w:style>
  <w:style w:type="paragraph" w:customStyle="1" w:styleId="0F9101763693470FB880885B957B0587">
    <w:name w:val="0F9101763693470FB880885B957B0587"/>
  </w:style>
  <w:style w:type="paragraph" w:customStyle="1" w:styleId="8BB74667A91D40F586E4956C3447DBC3">
    <w:name w:val="8BB74667A91D40F586E4956C3447DBC3"/>
  </w:style>
  <w:style w:type="paragraph" w:customStyle="1" w:styleId="98493DD9F3604A18B1388BCD9F4828A8">
    <w:name w:val="98493DD9F3604A18B1388BCD9F4828A8"/>
  </w:style>
  <w:style w:type="paragraph" w:customStyle="1" w:styleId="6A280FF288D046CB882A8F42EC274B78">
    <w:name w:val="6A280FF288D046CB882A8F42EC274B78"/>
  </w:style>
  <w:style w:type="paragraph" w:customStyle="1" w:styleId="ADCE962A41FA4003BD7ABC5487401BCC">
    <w:name w:val="ADCE962A41FA4003BD7ABC5487401BCC"/>
  </w:style>
  <w:style w:type="paragraph" w:customStyle="1" w:styleId="9D9942F96E20473A8031F7AAEAAC27E9">
    <w:name w:val="9D9942F96E20473A8031F7AAEAAC27E9"/>
  </w:style>
  <w:style w:type="paragraph" w:customStyle="1" w:styleId="8E83DDEC3D9C4060905614502C3479A9">
    <w:name w:val="8E83DDEC3D9C4060905614502C3479A9"/>
  </w:style>
  <w:style w:type="paragraph" w:customStyle="1" w:styleId="14E3D474C5694EE486A590B833A3B9E5">
    <w:name w:val="14E3D474C5694EE486A590B833A3B9E5"/>
  </w:style>
  <w:style w:type="paragraph" w:customStyle="1" w:styleId="C785DD22FA4149B4B0FCE853F2974D0F">
    <w:name w:val="C785DD22FA4149B4B0FCE853F2974D0F"/>
  </w:style>
  <w:style w:type="paragraph" w:customStyle="1" w:styleId="E794C5559465464EA2975AC4BA96C178">
    <w:name w:val="E794C5559465464EA2975AC4BA96C178"/>
  </w:style>
  <w:style w:type="paragraph" w:customStyle="1" w:styleId="4AFE9A10B01F48579905264CC6258389">
    <w:name w:val="4AFE9A10B01F48579905264CC6258389"/>
  </w:style>
  <w:style w:type="paragraph" w:customStyle="1" w:styleId="D7B4A296FA6F46A5ADFF5A88A16EEB79">
    <w:name w:val="D7B4A296FA6F46A5ADFF5A88A16EEB79"/>
  </w:style>
  <w:style w:type="paragraph" w:customStyle="1" w:styleId="64E80405033E423AA6B58B388F59797A">
    <w:name w:val="64E80405033E423AA6B58B388F59797A"/>
  </w:style>
  <w:style w:type="paragraph" w:customStyle="1" w:styleId="95C92352406E4B72A70A68C3B7826528">
    <w:name w:val="95C92352406E4B72A70A68C3B7826528"/>
  </w:style>
  <w:style w:type="paragraph" w:customStyle="1" w:styleId="D7D4147D087043818962A44D2D60442E">
    <w:name w:val="D7D4147D087043818962A44D2D60442E"/>
  </w:style>
  <w:style w:type="paragraph" w:customStyle="1" w:styleId="C0BD5BB1C5354C8B9145C573440CBF41">
    <w:name w:val="C0BD5BB1C5354C8B9145C573440CBF41"/>
  </w:style>
  <w:style w:type="paragraph" w:customStyle="1" w:styleId="B4D1CC9B53F142558184093F28BED62F">
    <w:name w:val="B4D1CC9B53F142558184093F28BED62F"/>
  </w:style>
  <w:style w:type="paragraph" w:customStyle="1" w:styleId="0DFE0D8FCA1843878E32D133C9E9B6F9">
    <w:name w:val="0DFE0D8FCA1843878E32D133C9E9B6F9"/>
  </w:style>
  <w:style w:type="paragraph" w:customStyle="1" w:styleId="06F8312DCBAF4C4C946D751F1B171191">
    <w:name w:val="06F8312DCBAF4C4C946D751F1B171191"/>
  </w:style>
  <w:style w:type="paragraph" w:customStyle="1" w:styleId="AA37B517CB3E480383227996472CB082">
    <w:name w:val="AA37B517CB3E480383227996472CB082"/>
  </w:style>
  <w:style w:type="paragraph" w:customStyle="1" w:styleId="D910FEAD69C940888FF327B540764BA3">
    <w:name w:val="D910FEAD69C940888FF327B540764BA3"/>
  </w:style>
  <w:style w:type="paragraph" w:customStyle="1" w:styleId="7C8F7F88985C4F85AD5D47A035277515">
    <w:name w:val="7C8F7F88985C4F85AD5D47A0352775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_SAM_2017">
      <a:dk1>
        <a:sysClr val="windowText" lastClr="000000"/>
      </a:dk1>
      <a:lt1>
        <a:sysClr val="window" lastClr="FFFFFF"/>
      </a:lt1>
      <a:dk2>
        <a:srgbClr val="00A183"/>
      </a:dk2>
      <a:lt2>
        <a:srgbClr val="F2F2F2"/>
      </a:lt2>
      <a:accent1>
        <a:srgbClr val="00A183"/>
      </a:accent1>
      <a:accent2>
        <a:srgbClr val="6BBFA3"/>
      </a:accent2>
      <a:accent3>
        <a:srgbClr val="C7502E"/>
      </a:accent3>
      <a:accent4>
        <a:srgbClr val="EE7326"/>
      </a:accent4>
      <a:accent5>
        <a:srgbClr val="005CA9"/>
      </a:accent5>
      <a:accent6>
        <a:srgbClr val="00A5DF"/>
      </a:accent6>
      <a:hlink>
        <a:srgbClr val="000000"/>
      </a:hlink>
      <a:folHlink>
        <a:srgbClr val="000000"/>
      </a:folHlink>
    </a:clrScheme>
    <a:fontScheme name="_SAM">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e52643-211c-4400-9c46-8d7f8ee82eda" xsi:nil="true"/>
    <aard_x0020_doc xmlns="193a8023-8cb6-48b9-9491-1e900b907c13" xsi:nil="true"/>
    <aard xmlns="193a8023-8cb6-48b9-9491-1e900b907c13" xsi:nil="true"/>
    <lcf76f155ced4ddcb4097134ff3c332f xmlns="193a8023-8cb6-48b9-9491-1e900b907c1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root>
  <title>Sollicitatieformulier</title>
  <date>2023-02-07T00:00:00</date>
  <doctype>formulier</doctype>
</root>
</file>

<file path=customXml/item5.xml><?xml version="1.0" encoding="utf-8"?>
<ct:contentTypeSchema xmlns:ct="http://schemas.microsoft.com/office/2006/metadata/contentType" xmlns:ma="http://schemas.microsoft.com/office/2006/metadata/properties/metaAttributes" ct:_="" ma:_="" ma:contentTypeName="Document" ma:contentTypeID="0x010100A4B90B1932B58744AE80F99B1CE5003A" ma:contentTypeVersion="18" ma:contentTypeDescription="Een nieuw document maken." ma:contentTypeScope="" ma:versionID="9d6c32d3b684bd42ca1be3773a3ee8d7">
  <xsd:schema xmlns:xsd="http://www.w3.org/2001/XMLSchema" xmlns:xs="http://www.w3.org/2001/XMLSchema" xmlns:p="http://schemas.microsoft.com/office/2006/metadata/properties" xmlns:ns2="193a8023-8cb6-48b9-9491-1e900b907c13" xmlns:ns3="e5e52643-211c-4400-9c46-8d7f8ee82eda" targetNamespace="http://schemas.microsoft.com/office/2006/metadata/properties" ma:root="true" ma:fieldsID="c54de869c04a0c3868b4f5eef46b0d60" ns2:_="" ns3:_="">
    <xsd:import namespace="193a8023-8cb6-48b9-9491-1e900b907c13"/>
    <xsd:import namespace="e5e52643-211c-4400-9c46-8d7f8ee82e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aard" minOccurs="0"/>
                <xsd:element ref="ns2:aard_x0020_doc"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a8023-8cb6-48b9-9491-1e900b907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ard" ma:index="12" nillable="true" ma:displayName="aard" ma:format="Dropdown" ma:internalName="aard">
      <xsd:simpleType>
        <xsd:union memberTypes="dms:Text">
          <xsd:simpleType>
            <xsd:restriction base="dms:Choice">
              <xsd:enumeration value="verslag"/>
              <xsd:enumeration value="agenda"/>
              <xsd:enumeration value="nota"/>
              <xsd:enumeration value="begroting"/>
              <xsd:enumeration value="brief"/>
              <xsd:enumeration value="voorbereiding"/>
              <xsd:enumeration value="defdoc"/>
            </xsd:restriction>
          </xsd:simpleType>
        </xsd:union>
      </xsd:simpleType>
    </xsd:element>
    <xsd:element name="aard_x0020_doc" ma:index="13" nillable="true" ma:displayName="aard doc" ma:format="Dropdown" ma:internalName="aard_x0020_doc">
      <xsd:simpleType>
        <xsd:union memberTypes="dms:Text">
          <xsd:simpleType>
            <xsd:restriction base="dms:Choice">
              <xsd:enumeration value="agenda"/>
              <xsd:enumeration value="verslag"/>
              <xsd:enumeration value="voorbereiding"/>
              <xsd:enumeration value="begroting"/>
              <xsd:enumeration value="nota"/>
              <xsd:enumeration value="defdoc"/>
              <xsd:enumeration value="werkgroep"/>
            </xsd:restriction>
          </xsd:simpleType>
        </xsd:un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ee9654f0-7e90-4e51-904f-3d42e10efc6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e52643-211c-4400-9c46-8d7f8ee82ed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e4b3966c-a44d-4b5d-89a8-75a9e11e7400}" ma:internalName="TaxCatchAll" ma:showField="CatchAllData" ma:web="e5e52643-211c-4400-9c46-8d7f8ee82e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539CC2-CEA0-4D38-B129-331D86D0EAE9}">
  <ds:schemaRefs>
    <ds:schemaRef ds:uri="http://schemas.microsoft.com/office/2006/metadata/properties"/>
    <ds:schemaRef ds:uri="http://schemas.microsoft.com/office/infopath/2007/PartnerControls"/>
    <ds:schemaRef ds:uri="e5e52643-211c-4400-9c46-8d7f8ee82eda"/>
    <ds:schemaRef ds:uri="193a8023-8cb6-48b9-9491-1e900b907c13"/>
  </ds:schemaRefs>
</ds:datastoreItem>
</file>

<file path=customXml/itemProps2.xml><?xml version="1.0" encoding="utf-8"?>
<ds:datastoreItem xmlns:ds="http://schemas.openxmlformats.org/officeDocument/2006/customXml" ds:itemID="{89E58545-7031-4025-AF52-B6D3FF8E5114}">
  <ds:schemaRefs>
    <ds:schemaRef ds:uri="http://schemas.openxmlformats.org/officeDocument/2006/bibliography"/>
  </ds:schemaRefs>
</ds:datastoreItem>
</file>

<file path=customXml/itemProps3.xml><?xml version="1.0" encoding="utf-8"?>
<ds:datastoreItem xmlns:ds="http://schemas.openxmlformats.org/officeDocument/2006/customXml" ds:itemID="{CBD34840-7317-4E1E-A358-26517E7F9C38}">
  <ds:schemaRefs>
    <ds:schemaRef ds:uri="http://schemas.microsoft.com/sharepoint/v3/contenttype/forms"/>
  </ds:schemaRefs>
</ds:datastoreItem>
</file>

<file path=customXml/itemProps4.xml><?xml version="1.0" encoding="utf-8"?>
<ds:datastoreItem xmlns:ds="http://schemas.openxmlformats.org/officeDocument/2006/customXml" ds:itemID="{0CD84D59-A803-4F8A-B62A-D1BC7C0FB093}">
  <ds:schemaRefs/>
</ds:datastoreItem>
</file>

<file path=customXml/itemProps5.xml><?xml version="1.0" encoding="utf-8"?>
<ds:datastoreItem xmlns:ds="http://schemas.openxmlformats.org/officeDocument/2006/customXml" ds:itemID="{B8780AC0-2366-40CD-A983-3C7687486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a8023-8cb6-48b9-9491-1e900b907c13"/>
    <ds:schemaRef ds:uri="e5e52643-211c-4400-9c46-8d7f8ee82e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Sollicitatieformulier%20SAM%20-%20IM%20december%202021</Template>
  <TotalTime>48</TotalTime>
  <Pages>4</Pages>
  <Words>618</Words>
  <Characters>3400</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SAM, steunpunt Mens en Samenleving vzw</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Inne Van de Ven</dc:creator>
  <cp:keywords/>
  <dc:description/>
  <cp:lastModifiedBy>Els Roger</cp:lastModifiedBy>
  <cp:revision>26</cp:revision>
  <cp:lastPrinted>2023-02-07T14:27:00Z</cp:lastPrinted>
  <dcterms:created xsi:type="dcterms:W3CDTF">2023-02-07T12:40:00Z</dcterms:created>
  <dcterms:modified xsi:type="dcterms:W3CDTF">2023-02-07T14:46:00Z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0x010100A4B90B1932B58744AE80F99B1CE5003A</vt:lpwstr>
  </property>
</Properties>
</file>