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331EC" w14:textId="746CBD08" w:rsidR="003E6A80" w:rsidRDefault="003E6A80" w:rsidP="003E6A80">
      <w:pPr>
        <w:pStyle w:val="Titel"/>
        <w:ind w:left="-1560" w:firstLine="1560"/>
      </w:pPr>
    </w:p>
    <w:p w14:paraId="0BC2AC14" w14:textId="77777777" w:rsidR="004411A6" w:rsidRPr="006569AC" w:rsidRDefault="002F095B" w:rsidP="004411A6">
      <w:pPr>
        <w:pStyle w:val="Titel"/>
        <w:rPr>
          <w:sz w:val="28"/>
          <w:szCs w:val="28"/>
        </w:rPr>
      </w:pPr>
      <w:r w:rsidRPr="078FB93E">
        <w:rPr>
          <w:sz w:val="28"/>
          <w:szCs w:val="28"/>
        </w:rPr>
        <w:t>Sollicitatieformulier</w:t>
      </w:r>
      <w:r w:rsidR="00F947AE" w:rsidRPr="078FB93E">
        <w:rPr>
          <w:sz w:val="28"/>
          <w:szCs w:val="28"/>
        </w:rPr>
        <w:t xml:space="preserve"> </w:t>
      </w:r>
      <w:r w:rsidR="00EA4F7E">
        <w:rPr>
          <w:sz w:val="28"/>
          <w:szCs w:val="28"/>
        </w:rPr>
        <w:t xml:space="preserve">inhoudelijk medewerker bij </w:t>
      </w:r>
      <w:r w:rsidR="004411A6">
        <w:rPr>
          <w:sz w:val="28"/>
          <w:szCs w:val="28"/>
        </w:rPr>
        <w:br/>
      </w:r>
      <w:r w:rsidR="004411A6" w:rsidRPr="27871775">
        <w:rPr>
          <w:sz w:val="28"/>
          <w:szCs w:val="28"/>
        </w:rPr>
        <w:t xml:space="preserve">SAM, </w:t>
      </w:r>
      <w:r w:rsidR="004411A6">
        <w:rPr>
          <w:sz w:val="28"/>
          <w:szCs w:val="28"/>
        </w:rPr>
        <w:t>s</w:t>
      </w:r>
      <w:r w:rsidR="004411A6" w:rsidRPr="27871775">
        <w:rPr>
          <w:sz w:val="28"/>
          <w:szCs w:val="28"/>
        </w:rPr>
        <w:t>teunpunt Mens en Samenleving</w:t>
      </w:r>
    </w:p>
    <w:p w14:paraId="350EC237" w14:textId="6CEF4739" w:rsidR="00864885" w:rsidRDefault="00E552F1" w:rsidP="00864885">
      <w:r>
        <w:t xml:space="preserve">Fijn dat je bij SAM solliciteert! </w:t>
      </w:r>
    </w:p>
    <w:p w14:paraId="7AC988C7" w14:textId="142580E8" w:rsidR="0042560B" w:rsidRDefault="0042560B" w:rsidP="6E1FA32D">
      <w:pPr>
        <w:rPr>
          <w:b/>
          <w:bCs/>
        </w:rPr>
      </w:pPr>
      <w:r>
        <w:t>Stuur dit ingevuld</w:t>
      </w:r>
      <w:r w:rsidR="00082D60">
        <w:t>e</w:t>
      </w:r>
      <w:r>
        <w:t xml:space="preserve"> document </w:t>
      </w:r>
      <w:r w:rsidR="006E3063">
        <w:t xml:space="preserve">ten laatste op </w:t>
      </w:r>
      <w:r w:rsidR="00F80AE7">
        <w:t>28</w:t>
      </w:r>
      <w:r w:rsidR="00717BFF">
        <w:t xml:space="preserve"> april 2023</w:t>
      </w:r>
      <w:r w:rsidR="006E3063">
        <w:t xml:space="preserve"> </w:t>
      </w:r>
      <w:r>
        <w:t xml:space="preserve">naar </w:t>
      </w:r>
      <w:hyperlink r:id="rId10">
        <w:r w:rsidR="00082D60" w:rsidRPr="6E1FA32D">
          <w:rPr>
            <w:rStyle w:val="Hyperlink"/>
            <w:color w:val="auto"/>
          </w:rPr>
          <w:t>solliciteren@samvzw.be</w:t>
        </w:r>
      </w:hyperlink>
      <w:r>
        <w:t>.</w:t>
      </w:r>
      <w:r w:rsidR="00DD6267">
        <w:t xml:space="preserve"> </w:t>
      </w:r>
      <w:r w:rsidR="00923A8B">
        <w:t xml:space="preserve">Antwoord overal in één of enkele woorden. </w:t>
      </w:r>
      <w:r w:rsidR="00923A8B" w:rsidRPr="6E1FA32D">
        <w:rPr>
          <w:b/>
          <w:bCs/>
        </w:rPr>
        <w:t xml:space="preserve">Voeg bij dit document een CV </w:t>
      </w:r>
      <w:r w:rsidR="5211104C" w:rsidRPr="6E1FA32D">
        <w:rPr>
          <w:b/>
          <w:bCs/>
        </w:rPr>
        <w:t>toe.</w:t>
      </w:r>
    </w:p>
    <w:p w14:paraId="59DB07EA" w14:textId="73A03B89" w:rsidR="6E1FA32D" w:rsidRDefault="6E1FA32D" w:rsidP="6E1FA32D">
      <w:pPr>
        <w:rPr>
          <w:b/>
          <w:bCs/>
        </w:rPr>
      </w:pPr>
    </w:p>
    <w:p w14:paraId="31F06429" w14:textId="77777777" w:rsidR="008524A6" w:rsidRDefault="5211104C" w:rsidP="6E1FA32D">
      <w:r>
        <w:t>De bedoeling van dit formulier is</w:t>
      </w:r>
      <w:r w:rsidR="569812BC">
        <w:t xml:space="preserve"> om een eerste beeld te krijgen van jouw motivatie, ervaringen en competenties</w:t>
      </w:r>
      <w:r>
        <w:t>.</w:t>
      </w:r>
      <w:r w:rsidR="200EC5A6">
        <w:t xml:space="preserve"> </w:t>
      </w:r>
    </w:p>
    <w:p w14:paraId="1B1F5D01" w14:textId="5E685879" w:rsidR="5211104C" w:rsidRDefault="200EC5A6" w:rsidP="6E1FA32D">
      <w:r>
        <w:t xml:space="preserve">Diversiteit en gelijke kansen vinden wij heel belangrijk. </w:t>
      </w:r>
      <w:r w:rsidR="29A18AAF">
        <w:t>We</w:t>
      </w:r>
      <w:r w:rsidR="00CE138D">
        <w:t xml:space="preserve"> </w:t>
      </w:r>
      <w:r>
        <w:t>verwachten zeker niet dat je al vo</w:t>
      </w:r>
      <w:r w:rsidR="5EB3AAD7">
        <w:t xml:space="preserve">lledig vertrouwd bent met alle thema’s en opdrachten. We </w:t>
      </w:r>
      <w:r w:rsidR="4FC823C2">
        <w:t>ondersteunen onze medewerkers</w:t>
      </w:r>
      <w:r w:rsidR="5EB3AAD7">
        <w:t xml:space="preserve"> graag bij </w:t>
      </w:r>
      <w:r w:rsidR="008524A6">
        <w:t>hun</w:t>
      </w:r>
      <w:r w:rsidR="5EB3AAD7">
        <w:t xml:space="preserve"> ontwikkeling</w:t>
      </w:r>
      <w:r w:rsidR="153CF7EE">
        <w:t xml:space="preserve"> en we voorzien ook </w:t>
      </w:r>
      <w:r w:rsidR="008524A6">
        <w:t xml:space="preserve">in </w:t>
      </w:r>
      <w:r w:rsidR="153CF7EE">
        <w:t>een goed uitgebouwd nieuwe medewerkersbeleid.</w:t>
      </w:r>
    </w:p>
    <w:p w14:paraId="25E4A639" w14:textId="7FBD1FBE" w:rsidR="00DD6267" w:rsidRDefault="00DD6267" w:rsidP="00864885">
      <w:r w:rsidRPr="00754764">
        <w:t xml:space="preserve">Heb je vragen, aarzel niet om ons te bellen </w:t>
      </w:r>
      <w:r w:rsidR="00827B55" w:rsidRPr="00754764">
        <w:t>op</w:t>
      </w:r>
      <w:r w:rsidR="00CA6F44" w:rsidRPr="00754764">
        <w:t xml:space="preserve"> tel.</w:t>
      </w:r>
      <w:r w:rsidR="6EE81921" w:rsidRPr="00754764">
        <w:t>+32 473 322 041 (Inne Van de Ven)</w:t>
      </w:r>
      <w:r w:rsidR="0892207B" w:rsidRPr="00754764">
        <w:t>.</w:t>
      </w:r>
    </w:p>
    <w:p w14:paraId="5B4CBF2A" w14:textId="77777777" w:rsidR="00235498" w:rsidRDefault="00235498" w:rsidP="00235498">
      <w:r>
        <w:t>De informatie wordt uitsluitend intern en vertrouwelijk behandeld door de leden van de sollicitatiecommissie.</w:t>
      </w:r>
    </w:p>
    <w:p w14:paraId="4875EF42" w14:textId="05C2CA3C" w:rsidR="00E552F1" w:rsidRDefault="00235498" w:rsidP="00864885">
      <w:r>
        <w:t>Dankjewel!</w:t>
      </w:r>
    </w:p>
    <w:p w14:paraId="3FD32027" w14:textId="0D8CAAF5" w:rsidR="00D84E13" w:rsidRDefault="00D84E13" w:rsidP="0086488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2126"/>
      </w:tblGrid>
      <w:tr w:rsidR="00C62990" w14:paraId="3E05997B" w14:textId="77777777" w:rsidTr="00C62990">
        <w:trPr>
          <w:trHeight w:val="417"/>
        </w:trPr>
        <w:tc>
          <w:tcPr>
            <w:tcW w:w="988" w:type="dxa"/>
            <w:vAlign w:val="center"/>
          </w:tcPr>
          <w:p w14:paraId="7FC07FE8" w14:textId="710281DA" w:rsidR="00C62990" w:rsidRDefault="00C62990" w:rsidP="00C62990">
            <w:pPr>
              <w:jc w:val="left"/>
            </w:pPr>
            <w:r>
              <w:t>Datum:</w:t>
            </w:r>
          </w:p>
        </w:tc>
        <w:tc>
          <w:tcPr>
            <w:tcW w:w="2126" w:type="dxa"/>
            <w:vAlign w:val="center"/>
          </w:tcPr>
          <w:sdt>
            <w:sdtPr>
              <w:id w:val="-1384715419"/>
              <w:placeholder>
                <w:docPart w:val="402958F7DB234496A7B07E215525ED43"/>
              </w:placeholder>
              <w:showingPlcHdr/>
              <w:date>
                <w:dateFormat w:val="d/MM/yyyy"/>
                <w:lid w:val="nl-BE"/>
                <w:storeMappedDataAs w:val="dateTime"/>
                <w:calendar w:val="gregorian"/>
              </w:date>
            </w:sdtPr>
            <w:sdtContent>
              <w:p w14:paraId="16F7DDD3" w14:textId="083C74EC" w:rsidR="00C62990" w:rsidRDefault="00C62990" w:rsidP="00C62990">
                <w:pPr>
                  <w:jc w:val="center"/>
                </w:pPr>
                <w:r w:rsidRPr="00012BD8">
                  <w:rPr>
                    <w:rStyle w:val="Tekstvantijdelijkeaanduiding"/>
                  </w:rPr>
                  <w:t>Klik of tik om een datum in te voeren.</w:t>
                </w:r>
              </w:p>
            </w:sdtContent>
          </w:sdt>
        </w:tc>
      </w:tr>
    </w:tbl>
    <w:p w14:paraId="4231B59E" w14:textId="3F05687B" w:rsidR="00E45A0B" w:rsidRDefault="00A930A6" w:rsidP="00A930A6">
      <w:pPr>
        <w:pStyle w:val="Kop1"/>
      </w:pPr>
      <w:r>
        <w:t>Identiteit en algemene gegevens</w:t>
      </w:r>
    </w:p>
    <w:p w14:paraId="19918365" w14:textId="2AF87E2B" w:rsidR="00E45A0B" w:rsidRDefault="009A6C6A" w:rsidP="00864885">
      <w:r>
        <w:t xml:space="preserve">Naam: </w:t>
      </w:r>
      <w:sdt>
        <w:sdtPr>
          <w:id w:val="435109815"/>
          <w:placeholder>
            <w:docPart w:val="DefaultPlaceholder_-1854013440"/>
          </w:placeholder>
          <w:showingPlcHdr/>
        </w:sdtPr>
        <w:sdtContent>
          <w:r w:rsidR="00827B55" w:rsidRPr="00012BD8">
            <w:rPr>
              <w:rStyle w:val="Tekstvantijdelijkeaanduiding"/>
            </w:rPr>
            <w:t>Klik of tik om tekst in te voeren.</w:t>
          </w:r>
        </w:sdtContent>
      </w:sdt>
    </w:p>
    <w:p w14:paraId="714F4137" w14:textId="1C3D3125" w:rsidR="009A6C6A" w:rsidRDefault="009A6C6A" w:rsidP="00864885">
      <w:r>
        <w:t>Adres:</w:t>
      </w:r>
      <w:sdt>
        <w:sdtPr>
          <w:id w:val="602385054"/>
          <w:placeholder>
            <w:docPart w:val="DefaultPlaceholder_-1854013440"/>
          </w:placeholder>
        </w:sdtPr>
        <w:sdtContent>
          <w:r w:rsidR="00AF1A4F">
            <w:t xml:space="preserve"> </w:t>
          </w:r>
          <w:sdt>
            <w:sdtPr>
              <w:id w:val="555981705"/>
              <w:placeholder>
                <w:docPart w:val="DefaultPlaceholder_-1854013440"/>
              </w:placeholder>
              <w:showingPlcHdr/>
            </w:sdtPr>
            <w:sdtContent>
              <w:r w:rsidR="00AF1A4F" w:rsidRPr="00012BD8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6247D8A6" w14:textId="72932384" w:rsidR="009A6C6A" w:rsidRDefault="00F94C58" w:rsidP="00864885">
      <w:r>
        <w:t>Geboortedatum:</w:t>
      </w:r>
      <w:r w:rsidR="00AF1A4F">
        <w:t xml:space="preserve"> </w:t>
      </w:r>
      <w:sdt>
        <w:sdtPr>
          <w:id w:val="902187808"/>
          <w:placeholder>
            <w:docPart w:val="DefaultPlaceholder_-1854013440"/>
          </w:placeholder>
          <w:showingPlcHdr/>
        </w:sdtPr>
        <w:sdtContent>
          <w:r w:rsidR="003335C5" w:rsidRPr="00012BD8">
            <w:rPr>
              <w:rStyle w:val="Tekstvantijdelijkeaanduiding"/>
            </w:rPr>
            <w:t>Klik of tik om tekst in te voeren.</w:t>
          </w:r>
        </w:sdtContent>
      </w:sdt>
    </w:p>
    <w:p w14:paraId="05AC4BD4" w14:textId="1CD51633" w:rsidR="00F94C58" w:rsidRDefault="003335C5" w:rsidP="00864885">
      <w:r>
        <w:t>E</w:t>
      </w:r>
      <w:r w:rsidR="00235498">
        <w:t>-</w:t>
      </w:r>
      <w:r>
        <w:t xml:space="preserve">mailadres: </w:t>
      </w:r>
      <w:sdt>
        <w:sdtPr>
          <w:id w:val="790939452"/>
          <w:placeholder>
            <w:docPart w:val="DefaultPlaceholder_-1854013440"/>
          </w:placeholder>
          <w:showingPlcHdr/>
        </w:sdtPr>
        <w:sdtContent>
          <w:r w:rsidRPr="00012BD8">
            <w:rPr>
              <w:rStyle w:val="Tekstvantijdelijkeaanduiding"/>
            </w:rPr>
            <w:t>Klik of tik om tekst in te voeren.</w:t>
          </w:r>
        </w:sdtContent>
      </w:sdt>
    </w:p>
    <w:p w14:paraId="46FF4AA4" w14:textId="31AA08B4" w:rsidR="00DF5500" w:rsidRDefault="00BA7EF3" w:rsidP="00864885">
      <w:r>
        <w:t xml:space="preserve">Telefoonnummer: </w:t>
      </w:r>
      <w:sdt>
        <w:sdtPr>
          <w:id w:val="-894349448"/>
          <w:placeholder>
            <w:docPart w:val="DefaultPlaceholder_-1854013440"/>
          </w:placeholder>
          <w:showingPlcHdr/>
        </w:sdtPr>
        <w:sdtContent>
          <w:r w:rsidR="00DD0F78" w:rsidRPr="00012BD8">
            <w:rPr>
              <w:rStyle w:val="Tekstvantijdelijkeaanduiding"/>
            </w:rPr>
            <w:t>Klik of tik om tekst in te voeren.</w:t>
          </w:r>
        </w:sdtContent>
      </w:sdt>
    </w:p>
    <w:p w14:paraId="3F058C8F" w14:textId="1ACC67A6" w:rsidR="00BA7EF3" w:rsidRDefault="008D7E71" w:rsidP="00864885">
      <w:r>
        <w:t xml:space="preserve">Basisopleiding(en): </w:t>
      </w:r>
      <w:sdt>
        <w:sdtPr>
          <w:id w:val="849990508"/>
          <w:placeholder>
            <w:docPart w:val="DefaultPlaceholder_-1854013440"/>
          </w:placeholder>
          <w:showingPlcHdr/>
        </w:sdtPr>
        <w:sdtContent>
          <w:r w:rsidRPr="00012BD8">
            <w:rPr>
              <w:rStyle w:val="Tekstvantijdelijkeaanduiding"/>
            </w:rPr>
            <w:t>Klik of tik om tekst in te voeren.</w:t>
          </w:r>
        </w:sdtContent>
      </w:sdt>
    </w:p>
    <w:p w14:paraId="599234A7" w14:textId="11C67F4F" w:rsidR="008D7E71" w:rsidRDefault="00CB4634" w:rsidP="00864885">
      <w:r>
        <w:t>Bijkomende opleiding</w:t>
      </w:r>
      <w:r w:rsidR="008D7E71">
        <w:t>:</w:t>
      </w:r>
      <w:r w:rsidR="00AF1A4F">
        <w:t xml:space="preserve"> </w:t>
      </w:r>
      <w:sdt>
        <w:sdtPr>
          <w:id w:val="874272446"/>
          <w:placeholder>
            <w:docPart w:val="DefaultPlaceholder_-1854013440"/>
          </w:placeholder>
          <w:showingPlcHdr/>
        </w:sdtPr>
        <w:sdtContent>
          <w:r w:rsidR="003C66A2" w:rsidRPr="00012BD8">
            <w:rPr>
              <w:rStyle w:val="Tekstvantijdelijkeaanduiding"/>
            </w:rPr>
            <w:t>Klik of tik om tekst in te voeren.</w:t>
          </w:r>
        </w:sdtContent>
      </w:sdt>
    </w:p>
    <w:p w14:paraId="74F0A24A" w14:textId="2120C747" w:rsidR="00DF5500" w:rsidRDefault="29550E2B" w:rsidP="00CB4634">
      <w:pPr>
        <w:pStyle w:val="Kop1"/>
      </w:pPr>
      <w:r>
        <w:t>Waar heb je onze vacature gevonden?</w:t>
      </w:r>
    </w:p>
    <w:p w14:paraId="3384E4E8" w14:textId="64630CEC" w:rsidR="004833FC" w:rsidRDefault="00000000" w:rsidP="004833FC">
      <w:sdt>
        <w:sdtPr>
          <w:id w:val="412903663"/>
          <w:placeholder>
            <w:docPart w:val="DC3EC3706F124A169E0CFBC438F1FA5C"/>
          </w:placeholder>
          <w:showingPlcHdr/>
        </w:sdtPr>
        <w:sdtContent>
          <w:r w:rsidR="004833FC" w:rsidRPr="00012BD8">
            <w:rPr>
              <w:rStyle w:val="Tekstvantijdelijkeaanduiding"/>
            </w:rPr>
            <w:t>Klik of tik om tekst in te voeren.</w:t>
          </w:r>
        </w:sdtContent>
      </w:sdt>
    </w:p>
    <w:p w14:paraId="15F6E96D" w14:textId="2CBC3551" w:rsidR="00A930A6" w:rsidRDefault="00D84E13" w:rsidP="00CB4634">
      <w:pPr>
        <w:pStyle w:val="Kop1"/>
      </w:pPr>
      <w:r>
        <w:t>M</w:t>
      </w:r>
      <w:r w:rsidR="00A930A6">
        <w:t>otivatie</w:t>
      </w:r>
    </w:p>
    <w:p w14:paraId="4E7CE0EC" w14:textId="77777777" w:rsidR="007C325E" w:rsidRDefault="008C71D9" w:rsidP="00C351BF">
      <w:pPr>
        <w:spacing w:after="120"/>
      </w:pPr>
      <w:r>
        <w:t xml:space="preserve">Wat trekt jou aan </w:t>
      </w:r>
      <w:r w:rsidR="00143D0D">
        <w:t>bij</w:t>
      </w:r>
      <w:r>
        <w:t xml:space="preserve"> deze vacature?</w:t>
      </w:r>
    </w:p>
    <w:p w14:paraId="2DC42971" w14:textId="39455404" w:rsidR="008C71D9" w:rsidRDefault="00000000" w:rsidP="00864885">
      <w:sdt>
        <w:sdtPr>
          <w:id w:val="-1001811623"/>
          <w:placeholder>
            <w:docPart w:val="DefaultPlaceholder_-1854013440"/>
          </w:placeholder>
          <w:showingPlcHdr/>
        </w:sdtPr>
        <w:sdtContent>
          <w:r w:rsidR="002F159D" w:rsidRPr="00012BD8">
            <w:rPr>
              <w:rStyle w:val="Tekstvantijdelijkeaanduiding"/>
            </w:rPr>
            <w:t>Klik of tik om tekst in te voeren.</w:t>
          </w:r>
        </w:sdtContent>
      </w:sdt>
    </w:p>
    <w:p w14:paraId="4258F169" w14:textId="0FBE00FA" w:rsidR="002622D1" w:rsidRDefault="007752E7" w:rsidP="002622D1">
      <w:pPr>
        <w:pStyle w:val="Kop1"/>
      </w:pPr>
      <w:r>
        <w:t>C</w:t>
      </w:r>
      <w:r w:rsidR="002622D1">
        <w:t>ompetenties</w:t>
      </w:r>
    </w:p>
    <w:p w14:paraId="38F9D580" w14:textId="3FB0D33B" w:rsidR="008C71D9" w:rsidRDefault="00D8344D" w:rsidP="00675A0D">
      <w:pPr>
        <w:pStyle w:val="Kop2"/>
      </w:pPr>
      <w:r>
        <w:t>Geef twee voorbeelden van professionele verwezenlijkingen</w:t>
      </w:r>
      <w:r w:rsidR="00DE6437">
        <w:t xml:space="preserve"> en licht beknopt toe</w:t>
      </w:r>
      <w:r w:rsidR="007C325E">
        <w:t>.</w:t>
      </w:r>
    </w:p>
    <w:p w14:paraId="4C1EF457" w14:textId="4A433024" w:rsidR="00D8344D" w:rsidRDefault="00D8344D" w:rsidP="005825C7">
      <w:pPr>
        <w:pStyle w:val="Lijstalinea"/>
        <w:numPr>
          <w:ilvl w:val="0"/>
          <w:numId w:val="12"/>
        </w:numPr>
      </w:pPr>
      <w:r>
        <w:t>Welke competenties heb je hierbij ingezet?</w:t>
      </w:r>
      <w:r w:rsidR="00266282">
        <w:t xml:space="preserve"> Dit kan zowel gaan over competenties die in onze vacature vermeld staan als</w:t>
      </w:r>
      <w:r w:rsidR="006E16B6">
        <w:t xml:space="preserve"> over</w:t>
      </w:r>
      <w:r w:rsidR="00266282">
        <w:t xml:space="preserve"> andere competenties die volgens jou relevant zijn.</w:t>
      </w:r>
    </w:p>
    <w:p w14:paraId="066998EF" w14:textId="7359A245" w:rsidR="00184B09" w:rsidRDefault="00BF1FC0" w:rsidP="005825C7">
      <w:pPr>
        <w:pStyle w:val="Lijstalinea"/>
        <w:numPr>
          <w:ilvl w:val="0"/>
          <w:numId w:val="12"/>
        </w:numPr>
      </w:pPr>
      <w:r>
        <w:t>Omschrijf de situatie (</w:t>
      </w:r>
      <w:r w:rsidR="00B3048F">
        <w:t>bijvoorbeeld</w:t>
      </w:r>
      <w:r w:rsidR="00D8344D">
        <w:t xml:space="preserve">: voor </w:t>
      </w:r>
      <w:r>
        <w:t>welke werkgever, wat was jouw opdracht?)</w:t>
      </w:r>
    </w:p>
    <w:p w14:paraId="7B34309C" w14:textId="33149414" w:rsidR="00BF1FC0" w:rsidRDefault="00D958A1" w:rsidP="005825C7">
      <w:pPr>
        <w:pStyle w:val="Lijstalinea"/>
        <w:numPr>
          <w:ilvl w:val="0"/>
          <w:numId w:val="12"/>
        </w:numPr>
      </w:pPr>
      <w:r>
        <w:t>Wat was het doel van deze opdracht?</w:t>
      </w:r>
    </w:p>
    <w:p w14:paraId="0204CB87" w14:textId="0C6F5353" w:rsidR="00D958A1" w:rsidRDefault="000511FC" w:rsidP="005825C7">
      <w:pPr>
        <w:pStyle w:val="Lijstalinea"/>
        <w:numPr>
          <w:ilvl w:val="0"/>
          <w:numId w:val="12"/>
        </w:numPr>
      </w:pPr>
      <w:r>
        <w:t>Aanpak</w:t>
      </w:r>
      <w:r w:rsidR="00D958A1">
        <w:t xml:space="preserve">: hoe heb je deze opdracht aangepakt? </w:t>
      </w:r>
      <w:r w:rsidR="002E4AF4">
        <w:t>Wie heb je betrokken?</w:t>
      </w:r>
    </w:p>
    <w:p w14:paraId="4D0D5078" w14:textId="47AEAB55" w:rsidR="00FC668A" w:rsidRDefault="002E4AF4" w:rsidP="007752E7">
      <w:pPr>
        <w:pStyle w:val="Lijstalinea"/>
        <w:numPr>
          <w:ilvl w:val="0"/>
          <w:numId w:val="12"/>
        </w:numPr>
      </w:pPr>
      <w:r>
        <w:t xml:space="preserve">Wat was het resultaat?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634"/>
      </w:tblGrid>
      <w:tr w:rsidR="00CB75B5" w14:paraId="62B8230F" w14:textId="77777777" w:rsidTr="009D26E4">
        <w:trPr>
          <w:trHeight w:val="1194"/>
        </w:trPr>
        <w:tc>
          <w:tcPr>
            <w:tcW w:w="2689" w:type="dxa"/>
          </w:tcPr>
          <w:p w14:paraId="5D7F9CF3" w14:textId="48050575" w:rsidR="00CB75B5" w:rsidRDefault="00CB75B5" w:rsidP="009D26E4">
            <w:pPr>
              <w:pStyle w:val="Kop1"/>
            </w:pPr>
            <w:r>
              <w:lastRenderedPageBreak/>
              <w:t>Verwezenlijking 1:</w:t>
            </w:r>
          </w:p>
        </w:tc>
        <w:tc>
          <w:tcPr>
            <w:tcW w:w="5634" w:type="dxa"/>
            <w:vAlign w:val="center"/>
          </w:tcPr>
          <w:sdt>
            <w:sdtPr>
              <w:id w:val="1938564879"/>
              <w:placeholder>
                <w:docPart w:val="DefaultPlaceholder_-1854013440"/>
              </w:placeholder>
              <w:showingPlcHdr/>
            </w:sdtPr>
            <w:sdtContent>
              <w:p w14:paraId="6BDEF05D" w14:textId="0EC23645" w:rsidR="00CB75B5" w:rsidRDefault="00F93A24" w:rsidP="009D26E4">
                <w:pPr>
                  <w:jc w:val="left"/>
                </w:pPr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BF377D" w14:paraId="23103620" w14:textId="77777777" w:rsidTr="00C351BF">
        <w:trPr>
          <w:trHeight w:val="778"/>
        </w:trPr>
        <w:tc>
          <w:tcPr>
            <w:tcW w:w="8323" w:type="dxa"/>
            <w:gridSpan w:val="2"/>
          </w:tcPr>
          <w:p w14:paraId="546F06B4" w14:textId="77777777" w:rsidR="00F93A24" w:rsidRDefault="00BF377D" w:rsidP="00C351BF">
            <w:pPr>
              <w:spacing w:before="240" w:after="240"/>
            </w:pPr>
            <w:r>
              <w:t xml:space="preserve">Ingezette competenties: </w:t>
            </w:r>
          </w:p>
          <w:sdt>
            <w:sdtPr>
              <w:id w:val="-2067708786"/>
              <w:placeholder>
                <w:docPart w:val="634211EDB95247B5ADFDB548177EB682"/>
              </w:placeholder>
              <w:showingPlcHdr/>
            </w:sdtPr>
            <w:sdtContent>
              <w:p w14:paraId="0E8F1B1F" w14:textId="5AC469AB" w:rsidR="00C351BF" w:rsidRDefault="00C351BF" w:rsidP="00954F4C">
                <w:pPr>
                  <w:spacing w:after="240"/>
                </w:pPr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FC668A" w14:paraId="5A8F7E49" w14:textId="77777777" w:rsidTr="27871775">
        <w:trPr>
          <w:trHeight w:val="300"/>
        </w:trPr>
        <w:tc>
          <w:tcPr>
            <w:tcW w:w="8323" w:type="dxa"/>
            <w:gridSpan w:val="2"/>
          </w:tcPr>
          <w:p w14:paraId="59582AE9" w14:textId="77777777" w:rsidR="00FC668A" w:rsidRDefault="00FC668A" w:rsidP="002A6A24">
            <w:pPr>
              <w:spacing w:before="240" w:after="240"/>
            </w:pPr>
            <w:r>
              <w:t>Situatieomschrijving:</w:t>
            </w:r>
          </w:p>
          <w:sdt>
            <w:sdtPr>
              <w:id w:val="-1881936884"/>
              <w:placeholder>
                <w:docPart w:val="DefaultPlaceholder_-1854013440"/>
              </w:placeholder>
              <w:showingPlcHdr/>
            </w:sdtPr>
            <w:sdtContent>
              <w:p w14:paraId="0CA61565" w14:textId="192EFB9E" w:rsidR="00FC668A" w:rsidRDefault="00F93A24" w:rsidP="002A6A24">
                <w:pPr>
                  <w:spacing w:after="240"/>
                </w:pPr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FC668A" w14:paraId="25D6EAB4" w14:textId="77777777" w:rsidTr="27871775">
        <w:trPr>
          <w:trHeight w:val="300"/>
        </w:trPr>
        <w:tc>
          <w:tcPr>
            <w:tcW w:w="8323" w:type="dxa"/>
            <w:gridSpan w:val="2"/>
          </w:tcPr>
          <w:p w14:paraId="50BE8CC9" w14:textId="77777777" w:rsidR="00C351BF" w:rsidRDefault="00FC668A" w:rsidP="002A6A24">
            <w:pPr>
              <w:spacing w:before="240" w:after="240"/>
            </w:pPr>
            <w:r>
              <w:t>Doel:</w:t>
            </w:r>
          </w:p>
          <w:p w14:paraId="07AA2841" w14:textId="392BE3B2" w:rsidR="00FC668A" w:rsidRDefault="00000000" w:rsidP="002A6A24">
            <w:pPr>
              <w:spacing w:before="240" w:after="240"/>
            </w:pPr>
            <w:sdt>
              <w:sdtPr>
                <w:id w:val="1344126027"/>
                <w:placeholder>
                  <w:docPart w:val="DefaultPlaceholder_-1854013440"/>
                </w:placeholder>
                <w:showingPlcHdr/>
              </w:sdtPr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FC668A" w14:paraId="6EB2EA1E" w14:textId="77777777" w:rsidTr="27871775">
        <w:trPr>
          <w:trHeight w:val="300"/>
        </w:trPr>
        <w:tc>
          <w:tcPr>
            <w:tcW w:w="8323" w:type="dxa"/>
            <w:gridSpan w:val="2"/>
          </w:tcPr>
          <w:p w14:paraId="7BFEFFF5" w14:textId="77777777" w:rsidR="00C351BF" w:rsidRDefault="000511FC" w:rsidP="002A6A24">
            <w:pPr>
              <w:spacing w:before="240" w:after="240"/>
            </w:pPr>
            <w:r>
              <w:t>Aanpak:</w:t>
            </w:r>
          </w:p>
          <w:p w14:paraId="57DDAFED" w14:textId="00AE4C0D" w:rsidR="00FC668A" w:rsidRDefault="00000000" w:rsidP="002A6A24">
            <w:pPr>
              <w:spacing w:before="240" w:after="240"/>
            </w:pPr>
            <w:sdt>
              <w:sdtPr>
                <w:id w:val="1702831283"/>
                <w:placeholder>
                  <w:docPart w:val="DefaultPlaceholder_-1854013440"/>
                </w:placeholder>
                <w:showingPlcHdr/>
              </w:sdtPr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FC668A" w14:paraId="7599CDB4" w14:textId="77777777" w:rsidTr="27871775">
        <w:trPr>
          <w:trHeight w:val="300"/>
        </w:trPr>
        <w:tc>
          <w:tcPr>
            <w:tcW w:w="8323" w:type="dxa"/>
            <w:gridSpan w:val="2"/>
          </w:tcPr>
          <w:p w14:paraId="03E713E6" w14:textId="77777777" w:rsidR="00C351BF" w:rsidRDefault="00FC668A" w:rsidP="002A6A24">
            <w:pPr>
              <w:spacing w:before="240" w:after="240"/>
            </w:pPr>
            <w:r>
              <w:t>Resultaat:</w:t>
            </w:r>
          </w:p>
          <w:p w14:paraId="1C3D4557" w14:textId="52F30F8F" w:rsidR="00FC668A" w:rsidRDefault="00000000" w:rsidP="002A6A24">
            <w:pPr>
              <w:spacing w:before="240" w:after="240"/>
            </w:pPr>
            <w:sdt>
              <w:sdtPr>
                <w:id w:val="2127804440"/>
                <w:placeholder>
                  <w:docPart w:val="DefaultPlaceholder_-1854013440"/>
                </w:placeholder>
                <w:showingPlcHdr/>
              </w:sdtPr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</w:tbl>
    <w:p w14:paraId="0F3CF1E2" w14:textId="77777777" w:rsidR="00FC668A" w:rsidRDefault="00FC668A" w:rsidP="007752E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634"/>
      </w:tblGrid>
      <w:tr w:rsidR="00F93A24" w14:paraId="0E43C8EE" w14:textId="77777777" w:rsidTr="002A6A24">
        <w:trPr>
          <w:trHeight w:val="1194"/>
        </w:trPr>
        <w:tc>
          <w:tcPr>
            <w:tcW w:w="2689" w:type="dxa"/>
          </w:tcPr>
          <w:p w14:paraId="127B8232" w14:textId="2DCF74A0" w:rsidR="00F93A24" w:rsidRDefault="00F93A24" w:rsidP="002A6A24">
            <w:pPr>
              <w:pStyle w:val="Kop1"/>
            </w:pPr>
            <w:r>
              <w:t>Verwezenlijking 2 :</w:t>
            </w:r>
          </w:p>
        </w:tc>
        <w:tc>
          <w:tcPr>
            <w:tcW w:w="5634" w:type="dxa"/>
            <w:vAlign w:val="center"/>
          </w:tcPr>
          <w:sdt>
            <w:sdtPr>
              <w:rPr>
                <w:rStyle w:val="Tekstvantijdelijkeaanduiding"/>
              </w:rPr>
              <w:id w:val="1141392114"/>
              <w:placeholder>
                <w:docPart w:val="5BB87BC0DEE14E61868B055EE7162B33"/>
              </w:placeholder>
              <w:showingPlcHdr/>
            </w:sdtPr>
            <w:sdtContent>
              <w:p w14:paraId="67785438" w14:textId="38F59147" w:rsidR="00F93A24" w:rsidRPr="002A6A24" w:rsidRDefault="00F93A24" w:rsidP="002A6A24">
                <w:pPr>
                  <w:jc w:val="left"/>
                  <w:rPr>
                    <w:rStyle w:val="Tekstvantijdelijkeaanduiding"/>
                  </w:rPr>
                </w:pPr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F93A24" w14:paraId="76C5F0C4" w14:textId="77777777" w:rsidTr="00F424DF">
        <w:trPr>
          <w:trHeight w:val="1162"/>
        </w:trPr>
        <w:tc>
          <w:tcPr>
            <w:tcW w:w="8323" w:type="dxa"/>
            <w:gridSpan w:val="2"/>
          </w:tcPr>
          <w:p w14:paraId="59800B1B" w14:textId="62F51BD5" w:rsidR="00F93A24" w:rsidRPr="002A6A24" w:rsidRDefault="00F93A24" w:rsidP="00F424DF">
            <w:pPr>
              <w:spacing w:before="240" w:after="240"/>
              <w:rPr>
                <w:rStyle w:val="Tekstvantijdelijkeaanduiding"/>
                <w:b/>
                <w:bCs/>
              </w:rPr>
            </w:pPr>
            <w:r w:rsidRPr="002A6A24">
              <w:rPr>
                <w:rStyle w:val="Tekstvantijdelijkeaanduiding"/>
                <w:b/>
                <w:bCs/>
                <w:color w:val="auto"/>
              </w:rPr>
              <w:t>Ingezette competenties</w:t>
            </w:r>
            <w:r w:rsidRPr="002A6A24">
              <w:rPr>
                <w:rStyle w:val="Tekstvantijdelijkeaanduiding"/>
                <w:b/>
                <w:bCs/>
              </w:rPr>
              <w:t xml:space="preserve">: </w:t>
            </w:r>
          </w:p>
          <w:sdt>
            <w:sdtPr>
              <w:rPr>
                <w:rStyle w:val="Tekstvantijdelijkeaanduiding"/>
              </w:rPr>
              <w:id w:val="-1660458765"/>
              <w:placeholder>
                <w:docPart w:val="5BB87BC0DEE14E61868B055EE7162B33"/>
              </w:placeholder>
              <w:showingPlcHdr/>
            </w:sdtPr>
            <w:sdtContent>
              <w:p w14:paraId="2036F0F0" w14:textId="77777777" w:rsidR="00F93A24" w:rsidRPr="002A6A24" w:rsidRDefault="00F93A24" w:rsidP="00F424DF">
                <w:pPr>
                  <w:spacing w:before="240" w:after="240"/>
                  <w:rPr>
                    <w:rStyle w:val="Tekstvantijdelijkeaanduiding"/>
                  </w:rPr>
                </w:pPr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F93A24" w14:paraId="3A3447DA" w14:textId="77777777" w:rsidTr="00F424DF">
        <w:trPr>
          <w:trHeight w:val="1124"/>
        </w:trPr>
        <w:tc>
          <w:tcPr>
            <w:tcW w:w="8323" w:type="dxa"/>
            <w:gridSpan w:val="2"/>
          </w:tcPr>
          <w:p w14:paraId="22B27748" w14:textId="77777777" w:rsidR="00F93A24" w:rsidRPr="002A6A24" w:rsidRDefault="00F93A24" w:rsidP="00F424DF">
            <w:pPr>
              <w:spacing w:before="240" w:after="240"/>
              <w:rPr>
                <w:rStyle w:val="Tekstvantijdelijkeaanduiding"/>
                <w:color w:val="auto"/>
              </w:rPr>
            </w:pPr>
            <w:r w:rsidRPr="002A6A24">
              <w:rPr>
                <w:rStyle w:val="Tekstvantijdelijkeaanduiding"/>
                <w:color w:val="auto"/>
              </w:rPr>
              <w:t>Situatieomschrijving:</w:t>
            </w:r>
          </w:p>
          <w:sdt>
            <w:sdtPr>
              <w:rPr>
                <w:rStyle w:val="Tekstvantijdelijkeaanduiding"/>
              </w:rPr>
              <w:id w:val="-1782868153"/>
              <w:placeholder>
                <w:docPart w:val="5BB87BC0DEE14E61868B055EE7162B33"/>
              </w:placeholder>
              <w:showingPlcHdr/>
            </w:sdtPr>
            <w:sdtContent>
              <w:p w14:paraId="7D1C1A92" w14:textId="0FD4DAC9" w:rsidR="00F93A24" w:rsidRPr="002A6A24" w:rsidRDefault="00F93A24" w:rsidP="00F424DF">
                <w:pPr>
                  <w:spacing w:before="240" w:after="240"/>
                  <w:rPr>
                    <w:rStyle w:val="Tekstvantijdelijkeaanduiding"/>
                  </w:rPr>
                </w:pPr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F93A24" w14:paraId="1D16BD6E" w14:textId="77777777">
        <w:tc>
          <w:tcPr>
            <w:tcW w:w="8323" w:type="dxa"/>
            <w:gridSpan w:val="2"/>
          </w:tcPr>
          <w:p w14:paraId="0C767C35" w14:textId="77777777" w:rsidR="002A6A24" w:rsidRPr="002A6A24" w:rsidRDefault="00F93A24" w:rsidP="00F424DF">
            <w:pPr>
              <w:spacing w:before="240" w:after="240"/>
              <w:rPr>
                <w:rStyle w:val="Tekstvantijdelijkeaanduiding"/>
                <w:color w:val="auto"/>
              </w:rPr>
            </w:pPr>
            <w:r w:rsidRPr="002A6A24">
              <w:rPr>
                <w:rStyle w:val="Tekstvantijdelijkeaanduiding"/>
                <w:color w:val="auto"/>
              </w:rPr>
              <w:t>Doel:</w:t>
            </w:r>
          </w:p>
          <w:p w14:paraId="574C16E2" w14:textId="508EF430" w:rsidR="00F93A24" w:rsidRPr="002A6A24" w:rsidRDefault="00000000" w:rsidP="00F424DF">
            <w:pPr>
              <w:spacing w:before="240" w:after="240"/>
              <w:rPr>
                <w:rStyle w:val="Tekstvantijdelijkeaanduiding"/>
              </w:rPr>
            </w:pPr>
            <w:sdt>
              <w:sdtPr>
                <w:rPr>
                  <w:rStyle w:val="Tekstvantijdelijkeaanduiding"/>
                </w:rPr>
                <w:id w:val="-745418362"/>
                <w:placeholder>
                  <w:docPart w:val="5BB87BC0DEE14E61868B055EE7162B33"/>
                </w:placeholder>
                <w:showingPlcHdr/>
              </w:sdtPr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F93A24" w14:paraId="5477079A" w14:textId="77777777">
        <w:tc>
          <w:tcPr>
            <w:tcW w:w="8323" w:type="dxa"/>
            <w:gridSpan w:val="2"/>
          </w:tcPr>
          <w:p w14:paraId="3D7BAE0C" w14:textId="77777777" w:rsidR="00F424DF" w:rsidRPr="00F424DF" w:rsidRDefault="00F93A24" w:rsidP="00F424DF">
            <w:pPr>
              <w:spacing w:before="240" w:after="240"/>
              <w:rPr>
                <w:rStyle w:val="Tekstvantijdelijkeaanduiding"/>
                <w:color w:val="auto"/>
              </w:rPr>
            </w:pPr>
            <w:r w:rsidRPr="00F424DF">
              <w:rPr>
                <w:rStyle w:val="Tekstvantijdelijkeaanduiding"/>
                <w:color w:val="auto"/>
              </w:rPr>
              <w:t>Aanpak:</w:t>
            </w:r>
          </w:p>
          <w:p w14:paraId="3600B6F1" w14:textId="3BEC8726" w:rsidR="00F93A24" w:rsidRPr="002A6A24" w:rsidRDefault="00F93A24" w:rsidP="00F424DF">
            <w:pPr>
              <w:spacing w:before="240" w:after="240"/>
              <w:rPr>
                <w:rStyle w:val="Tekstvantijdelijkeaanduiding"/>
              </w:rPr>
            </w:pPr>
            <w:r w:rsidRPr="002A6A24">
              <w:rPr>
                <w:rStyle w:val="Tekstvantijdelijkeaanduiding"/>
              </w:rPr>
              <w:t xml:space="preserve"> </w:t>
            </w:r>
            <w:sdt>
              <w:sdtPr>
                <w:rPr>
                  <w:rStyle w:val="Tekstvantijdelijkeaanduiding"/>
                </w:rPr>
                <w:id w:val="1973548657"/>
                <w:placeholder>
                  <w:docPart w:val="5BB87BC0DEE14E61868B055EE7162B33"/>
                </w:placeholder>
                <w:showingPlcHdr/>
              </w:sdtPr>
              <w:sdtContent>
                <w:r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F93A24" w14:paraId="062B92DF" w14:textId="77777777">
        <w:tc>
          <w:tcPr>
            <w:tcW w:w="8323" w:type="dxa"/>
            <w:gridSpan w:val="2"/>
          </w:tcPr>
          <w:p w14:paraId="0476D860" w14:textId="77777777" w:rsidR="00F424DF" w:rsidRPr="00F424DF" w:rsidRDefault="00F93A24" w:rsidP="00F424DF">
            <w:pPr>
              <w:spacing w:before="240" w:after="240"/>
              <w:rPr>
                <w:rStyle w:val="Tekstvantijdelijkeaanduiding"/>
                <w:color w:val="auto"/>
              </w:rPr>
            </w:pPr>
            <w:r w:rsidRPr="00F424DF">
              <w:rPr>
                <w:rStyle w:val="Tekstvantijdelijkeaanduiding"/>
                <w:color w:val="auto"/>
              </w:rPr>
              <w:t>Resultaat:</w:t>
            </w:r>
          </w:p>
          <w:p w14:paraId="560E85B0" w14:textId="1CDDAEE6" w:rsidR="00F93A24" w:rsidRPr="002A6A24" w:rsidRDefault="00000000" w:rsidP="00F424DF">
            <w:pPr>
              <w:spacing w:before="240" w:after="240"/>
              <w:rPr>
                <w:rStyle w:val="Tekstvantijdelijkeaanduiding"/>
              </w:rPr>
            </w:pPr>
            <w:sdt>
              <w:sdtPr>
                <w:rPr>
                  <w:rStyle w:val="Tekstvantijdelijkeaanduiding"/>
                </w:rPr>
                <w:id w:val="-1352099010"/>
                <w:placeholder>
                  <w:docPart w:val="5BB87BC0DEE14E61868B055EE7162B33"/>
                </w:placeholder>
                <w:showingPlcHdr/>
              </w:sdtPr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</w:tbl>
    <w:p w14:paraId="409B5479" w14:textId="77777777" w:rsidR="00F93A24" w:rsidRDefault="00F93A24" w:rsidP="007752E7"/>
    <w:p w14:paraId="1298F8AB" w14:textId="1E37F69C" w:rsidR="002E290C" w:rsidRDefault="002E290C" w:rsidP="00675A0D">
      <w:pPr>
        <w:pStyle w:val="Kop2"/>
      </w:pPr>
      <w:r>
        <w:lastRenderedPageBreak/>
        <w:t xml:space="preserve">Rangschik </w:t>
      </w:r>
      <w:r w:rsidR="00F424DF">
        <w:t xml:space="preserve">de </w:t>
      </w:r>
      <w:r>
        <w:t xml:space="preserve">volgende </w:t>
      </w:r>
      <w:r w:rsidR="008D174C">
        <w:t>opdrachten</w:t>
      </w:r>
      <w:r>
        <w:t xml:space="preserve"> in de tabel</w:t>
      </w:r>
    </w:p>
    <w:p w14:paraId="4F0333BD" w14:textId="1BB4200E" w:rsidR="00D53BAD" w:rsidRDefault="00D53BAD" w:rsidP="007A701E">
      <w:pPr>
        <w:keepNext/>
      </w:pPr>
      <w:r>
        <w:t xml:space="preserve">In welke van </w:t>
      </w:r>
      <w:r w:rsidR="0086168C">
        <w:t xml:space="preserve">de </w:t>
      </w:r>
      <w:r>
        <w:t>volgend</w:t>
      </w:r>
      <w:r w:rsidR="0086168C">
        <w:t>e</w:t>
      </w:r>
      <w:r>
        <w:t xml:space="preserve"> opdrachten ben je sterk? </w:t>
      </w:r>
      <w:r w:rsidR="5BB10418">
        <w:t xml:space="preserve">Welke wil je nog verder ontwikkelen? </w:t>
      </w:r>
      <w:r>
        <w:t>En welke laat je liever over aan een collega? Zet ze in de tabel in de betreffende kolom.</w:t>
      </w:r>
      <w:r w:rsidR="5FD95DD3">
        <w:t xml:space="preserve"> Wil je hierover nog iets kwijt, dan kan je dat schrijven onder de tabel of toelichten in een gesprek.</w:t>
      </w:r>
    </w:p>
    <w:p w14:paraId="662FB36C" w14:textId="77777777" w:rsidR="00D53BAD" w:rsidRPr="00D53BAD" w:rsidRDefault="00D53BAD" w:rsidP="00D53BAD"/>
    <w:p w14:paraId="5D0028F8" w14:textId="77777777" w:rsidR="00C33C38" w:rsidRDefault="00C33C38" w:rsidP="00675A0D">
      <w:pPr>
        <w:pStyle w:val="Kop2"/>
        <w:sectPr w:rsidR="00C33C38" w:rsidSect="00F93A24">
          <w:footerReference w:type="default" r:id="rId11"/>
          <w:pgSz w:w="11906" w:h="16838"/>
          <w:pgMar w:top="568" w:right="1418" w:bottom="426" w:left="2155" w:header="709" w:footer="493" w:gutter="0"/>
          <w:pgNumType w:start="1"/>
          <w:cols w:space="708"/>
        </w:sectPr>
      </w:pPr>
    </w:p>
    <w:p w14:paraId="5185E558" w14:textId="7D90AEDC" w:rsidR="3575C5C2" w:rsidRDefault="3575C5C2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Een artikel schrijven</w:t>
      </w:r>
    </w:p>
    <w:p w14:paraId="2EEE0A5F" w14:textId="2E540EE9" w:rsidR="3575C5C2" w:rsidRDefault="3575C5C2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Een workshop begeleiden</w:t>
      </w:r>
    </w:p>
    <w:p w14:paraId="3147BB83" w14:textId="7B4CE6F4" w:rsidR="3575C5C2" w:rsidRDefault="3575C5C2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Een netwerk opzetten met organisaties</w:t>
      </w:r>
    </w:p>
    <w:p w14:paraId="3E898C95" w14:textId="1EE66ACD" w:rsidR="3575C5C2" w:rsidRDefault="3575C5C2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Een helpdesk opvolgen</w:t>
      </w:r>
    </w:p>
    <w:p w14:paraId="375E045B" w14:textId="39FA0B2F" w:rsidR="3575C5C2" w:rsidRDefault="3575C5C2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Een leerproces uittekenen</w:t>
      </w:r>
    </w:p>
    <w:p w14:paraId="32C5984C" w14:textId="728F98DA" w:rsidR="3575C5C2" w:rsidRDefault="3575C5C2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Een vergadering met beleids-/middenveldactoren organiseren en leiden</w:t>
      </w:r>
    </w:p>
    <w:p w14:paraId="7885FB80" w14:textId="021A5302" w:rsidR="3575C5C2" w:rsidRDefault="3575C5C2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E-</w:t>
      </w:r>
      <w:proofErr w:type="spellStart"/>
      <w:r>
        <w:t>learningmateriaal</w:t>
      </w:r>
      <w:proofErr w:type="spellEnd"/>
      <w:r>
        <w:t xml:space="preserve"> ontwikkelen</w:t>
      </w:r>
    </w:p>
    <w:p w14:paraId="23A76BEF" w14:textId="01F75F49" w:rsidR="3575C5C2" w:rsidRDefault="3575C5C2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Een lerend netwerk opzetten</w:t>
      </w:r>
    </w:p>
    <w:p w14:paraId="4D8A4507" w14:textId="65196EE0" w:rsidR="3575C5C2" w:rsidRDefault="3575C5C2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Een vergadering leiden</w:t>
      </w:r>
    </w:p>
    <w:p w14:paraId="442816BD" w14:textId="1D44F616" w:rsidR="3575C5C2" w:rsidRDefault="3575C5C2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Een presentatie geven</w:t>
      </w:r>
    </w:p>
    <w:p w14:paraId="13882226" w14:textId="2E7DA84B" w:rsidR="3575C5C2" w:rsidRDefault="3575C5C2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Een projectplanning en timing opmaken</w:t>
      </w:r>
    </w:p>
    <w:p w14:paraId="48BF7A65" w14:textId="684DA749" w:rsidR="3575C5C2" w:rsidRDefault="3575C5C2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Een strategische visie op een thema</w:t>
      </w:r>
      <w:r w:rsidR="00C766FD" w:rsidRPr="00C766FD">
        <w:t xml:space="preserve"> </w:t>
      </w:r>
      <w:r w:rsidR="00C766FD">
        <w:t>ontwikkelen</w:t>
      </w:r>
      <w:r>
        <w:t>, samen met stakeholders</w:t>
      </w:r>
    </w:p>
    <w:p w14:paraId="5EF11754" w14:textId="66E87272" w:rsidR="1B107EB9" w:rsidRDefault="1B107EB9" w:rsidP="28E14561">
      <w:pPr>
        <w:pStyle w:val="lijstopsomming1"/>
        <w:numPr>
          <w:ilvl w:val="0"/>
          <w:numId w:val="10"/>
        </w:numPr>
        <w:ind w:left="255" w:hanging="255"/>
        <w:jc w:val="left"/>
      </w:pPr>
      <w:r>
        <w:t>Een visie kunnen vertalen naar concrete ondersteuning voor hulpverleners</w:t>
      </w:r>
    </w:p>
    <w:p w14:paraId="0451F689" w14:textId="24290603" w:rsidR="3575C5C2" w:rsidRDefault="3575C5C2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Nieuwe digitale tools gebruiken</w:t>
      </w:r>
    </w:p>
    <w:p w14:paraId="59C51BD4" w14:textId="1F42AB47" w:rsidR="1E40EB87" w:rsidRDefault="1E40EB87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Een project leiden</w:t>
      </w:r>
    </w:p>
    <w:p w14:paraId="33795919" w14:textId="33312B62" w:rsidR="1E40EB87" w:rsidRDefault="00C766FD" w:rsidP="351C2F65">
      <w:pPr>
        <w:pStyle w:val="lijstopsomming1"/>
        <w:numPr>
          <w:ilvl w:val="0"/>
          <w:numId w:val="10"/>
        </w:numPr>
        <w:ind w:left="255" w:hanging="255"/>
        <w:jc w:val="left"/>
      </w:pPr>
      <w:r>
        <w:t>Je v</w:t>
      </w:r>
      <w:r w:rsidR="1E40EB87">
        <w:t>erdiepen in een nieuw thema</w:t>
      </w:r>
    </w:p>
    <w:p w14:paraId="01E1318A" w14:textId="022B7FB5" w:rsidR="30680C46" w:rsidRDefault="30680C46" w:rsidP="28E14561">
      <w:pPr>
        <w:pStyle w:val="lijstopsomming1"/>
        <w:numPr>
          <w:ilvl w:val="0"/>
          <w:numId w:val="10"/>
        </w:numPr>
        <w:ind w:left="255" w:hanging="255"/>
        <w:jc w:val="left"/>
      </w:pPr>
      <w:r>
        <w:t>Een online vergadering organiseren en leiden</w:t>
      </w:r>
    </w:p>
    <w:p w14:paraId="00B116A4" w14:textId="1800B7E4" w:rsidR="30680C46" w:rsidRDefault="30680C46" w:rsidP="28E14561">
      <w:pPr>
        <w:pStyle w:val="lijstopsomming1"/>
        <w:numPr>
          <w:ilvl w:val="0"/>
          <w:numId w:val="10"/>
        </w:numPr>
        <w:ind w:left="255" w:hanging="255"/>
        <w:jc w:val="left"/>
      </w:pPr>
      <w:r>
        <w:t>Projecten coördineren</w:t>
      </w:r>
    </w:p>
    <w:p w14:paraId="48DF329E" w14:textId="7E811180" w:rsidR="30680C46" w:rsidRDefault="30680C46" w:rsidP="28E14561">
      <w:pPr>
        <w:pStyle w:val="lijstopsomming1"/>
        <w:numPr>
          <w:ilvl w:val="0"/>
          <w:numId w:val="10"/>
        </w:numPr>
        <w:ind w:left="255" w:hanging="255"/>
        <w:jc w:val="left"/>
      </w:pPr>
      <w:r>
        <w:t>Een digitaal kennisproduct ontwikkelen</w:t>
      </w:r>
    </w:p>
    <w:p w14:paraId="67187798" w14:textId="29D3EE33" w:rsidR="00102866" w:rsidRDefault="00102866" w:rsidP="008D174C">
      <w:pPr>
        <w:sectPr w:rsidR="00102866" w:rsidSect="00C33C38">
          <w:type w:val="continuous"/>
          <w:pgSz w:w="11906" w:h="16838"/>
          <w:pgMar w:top="851" w:right="1418" w:bottom="426" w:left="2155" w:header="709" w:footer="493" w:gutter="0"/>
          <w:pgNumType w:start="1"/>
          <w:cols w:num="2" w:space="708"/>
        </w:sectPr>
      </w:pPr>
    </w:p>
    <w:p w14:paraId="320B2D9F" w14:textId="77777777" w:rsidR="002E290C" w:rsidRDefault="002E290C" w:rsidP="002E290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74"/>
        <w:gridCol w:w="2774"/>
        <w:gridCol w:w="2775"/>
      </w:tblGrid>
      <w:tr w:rsidR="004E0DCA" w:rsidRPr="004E0DCA" w14:paraId="70B33293" w14:textId="77777777" w:rsidTr="00FC35CF">
        <w:trPr>
          <w:cantSplit/>
          <w:tblHeader/>
        </w:trPr>
        <w:tc>
          <w:tcPr>
            <w:tcW w:w="2774" w:type="dxa"/>
          </w:tcPr>
          <w:p w14:paraId="292F27EA" w14:textId="5D5180DE" w:rsidR="002E290C" w:rsidRPr="004E0DCA" w:rsidRDefault="00CB1B1A" w:rsidP="00447200">
            <w:pPr>
              <w:jc w:val="left"/>
              <w:rPr>
                <w:b/>
                <w:bCs/>
                <w:color w:val="C7502E"/>
              </w:rPr>
            </w:pPr>
            <w:r w:rsidRPr="004E0DCA">
              <w:rPr>
                <w:b/>
                <w:bCs/>
                <w:color w:val="C7502E"/>
              </w:rPr>
              <w:t xml:space="preserve">Hier ben ik sterk in </w:t>
            </w:r>
          </w:p>
        </w:tc>
        <w:tc>
          <w:tcPr>
            <w:tcW w:w="2774" w:type="dxa"/>
          </w:tcPr>
          <w:p w14:paraId="111B10D4" w14:textId="48D4CEBB" w:rsidR="002E290C" w:rsidRPr="004E0DCA" w:rsidRDefault="00CB1B1A" w:rsidP="00447200">
            <w:pPr>
              <w:jc w:val="left"/>
              <w:rPr>
                <w:b/>
                <w:bCs/>
                <w:color w:val="C7502E"/>
              </w:rPr>
            </w:pPr>
            <w:r w:rsidRPr="004E0DCA">
              <w:rPr>
                <w:b/>
                <w:bCs/>
                <w:color w:val="C7502E"/>
              </w:rPr>
              <w:t>Dit wil ik nog wat verder ontwikkelen</w:t>
            </w:r>
          </w:p>
        </w:tc>
        <w:tc>
          <w:tcPr>
            <w:tcW w:w="2775" w:type="dxa"/>
          </w:tcPr>
          <w:p w14:paraId="5661602B" w14:textId="7B3B3FFF" w:rsidR="002E290C" w:rsidRPr="004E0DCA" w:rsidRDefault="00EC62B6" w:rsidP="00447200">
            <w:pPr>
              <w:jc w:val="left"/>
              <w:rPr>
                <w:b/>
                <w:bCs/>
                <w:color w:val="C7502E"/>
              </w:rPr>
            </w:pPr>
            <w:r w:rsidRPr="004E0DCA">
              <w:rPr>
                <w:b/>
                <w:bCs/>
                <w:color w:val="C7502E"/>
              </w:rPr>
              <w:t>Dit laat ik liever over aan een collega</w:t>
            </w:r>
            <w:r w:rsidR="00CB1B1A" w:rsidRPr="004E0DCA">
              <w:rPr>
                <w:b/>
                <w:bCs/>
                <w:color w:val="C7502E"/>
              </w:rPr>
              <w:t xml:space="preserve"> </w:t>
            </w:r>
          </w:p>
        </w:tc>
      </w:tr>
      <w:sdt>
        <w:sdtPr>
          <w:id w:val="887840920"/>
          <w:placeholder>
            <w:docPart w:val="DefaultPlaceholder_-1854013440"/>
          </w:placeholder>
        </w:sdtPr>
        <w:sdtContent>
          <w:tr w:rsidR="002E290C" w14:paraId="56CD99FA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25A83341" w14:textId="30E9F556" w:rsidR="002E290C" w:rsidRDefault="002E290C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40C31636" w14:textId="77777777" w:rsidR="002E290C" w:rsidRDefault="002E290C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1737E80B" w14:textId="536DA89A" w:rsidR="002E290C" w:rsidRDefault="002E290C" w:rsidP="00E31F78">
                <w:pPr>
                  <w:jc w:val="left"/>
                </w:pPr>
              </w:p>
            </w:tc>
          </w:tr>
        </w:sdtContent>
      </w:sdt>
      <w:sdt>
        <w:sdtPr>
          <w:id w:val="-1218966875"/>
          <w:placeholder>
            <w:docPart w:val="DefaultPlaceholder_-1854013440"/>
          </w:placeholder>
        </w:sdtPr>
        <w:sdtContent>
          <w:tr w:rsidR="002E290C" w14:paraId="66F8B095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2898FD90" w14:textId="7F14CA94" w:rsidR="002E290C" w:rsidRDefault="002E290C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10444CD1" w14:textId="77777777" w:rsidR="002E290C" w:rsidRDefault="002E290C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274396B0" w14:textId="7FA52F4E" w:rsidR="002E290C" w:rsidRDefault="002E290C" w:rsidP="00E31F78">
                <w:pPr>
                  <w:jc w:val="left"/>
                </w:pPr>
              </w:p>
            </w:tc>
          </w:tr>
        </w:sdtContent>
      </w:sdt>
      <w:sdt>
        <w:sdtPr>
          <w:id w:val="-1461254621"/>
          <w:placeholder>
            <w:docPart w:val="DefaultPlaceholder_-1854013440"/>
          </w:placeholder>
        </w:sdtPr>
        <w:sdtContent>
          <w:tr w:rsidR="002E290C" w14:paraId="4B6585AF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6D9B2B61" w14:textId="41D64724" w:rsidR="002E290C" w:rsidRDefault="002E290C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74DC0D9D" w14:textId="77777777" w:rsidR="002E290C" w:rsidRDefault="002E290C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39033719" w14:textId="51659A1E" w:rsidR="002E290C" w:rsidRDefault="002E290C" w:rsidP="00E31F78">
                <w:pPr>
                  <w:jc w:val="left"/>
                </w:pPr>
              </w:p>
            </w:tc>
          </w:tr>
        </w:sdtContent>
      </w:sdt>
      <w:sdt>
        <w:sdtPr>
          <w:id w:val="-875156366"/>
          <w:placeholder>
            <w:docPart w:val="DefaultPlaceholder_-1854013440"/>
          </w:placeholder>
        </w:sdtPr>
        <w:sdtContent>
          <w:tr w:rsidR="002E290C" w14:paraId="34E62E43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10C66EFB" w14:textId="4850FC4A" w:rsidR="002E290C" w:rsidRDefault="002E290C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279C55F2" w14:textId="77777777" w:rsidR="002E290C" w:rsidRDefault="002E290C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3399F8AF" w14:textId="61384F8F" w:rsidR="002E290C" w:rsidRDefault="002E290C" w:rsidP="00E31F78">
                <w:pPr>
                  <w:jc w:val="left"/>
                </w:pPr>
              </w:p>
            </w:tc>
          </w:tr>
        </w:sdtContent>
      </w:sdt>
      <w:sdt>
        <w:sdtPr>
          <w:id w:val="1163359589"/>
          <w:placeholder>
            <w:docPart w:val="DefaultPlaceholder_-1854013440"/>
          </w:placeholder>
        </w:sdtPr>
        <w:sdtContent>
          <w:tr w:rsidR="002E290C" w14:paraId="79D83E20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7D898E43" w14:textId="66AD553D" w:rsidR="002E290C" w:rsidRDefault="002E290C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21239CF3" w14:textId="77777777" w:rsidR="002E290C" w:rsidRDefault="002E290C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6E48CC73" w14:textId="30953209" w:rsidR="002E290C" w:rsidRDefault="002E290C" w:rsidP="00E31F78">
                <w:pPr>
                  <w:jc w:val="left"/>
                </w:pPr>
              </w:p>
            </w:tc>
          </w:tr>
        </w:sdtContent>
      </w:sdt>
      <w:sdt>
        <w:sdtPr>
          <w:id w:val="-559708947"/>
          <w:placeholder>
            <w:docPart w:val="DefaultPlaceholder_-1854013440"/>
          </w:placeholder>
        </w:sdtPr>
        <w:sdtContent>
          <w:tr w:rsidR="002E290C" w14:paraId="3059CB7B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77D4569F" w14:textId="4DDB40D0" w:rsidR="002E290C" w:rsidRDefault="002E290C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280BFB7D" w14:textId="77777777" w:rsidR="002E290C" w:rsidRDefault="002E290C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6EBBA946" w14:textId="7C1507DA" w:rsidR="002E290C" w:rsidRDefault="002E290C" w:rsidP="00E31F78">
                <w:pPr>
                  <w:jc w:val="left"/>
                </w:pPr>
              </w:p>
            </w:tc>
          </w:tr>
        </w:sdtContent>
      </w:sdt>
      <w:sdt>
        <w:sdtPr>
          <w:id w:val="198357546"/>
          <w:placeholder>
            <w:docPart w:val="DefaultPlaceholder_-1854013440"/>
          </w:placeholder>
        </w:sdtPr>
        <w:sdtContent>
          <w:tr w:rsidR="00827B55" w14:paraId="4A9CB668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74D6FBE1" w14:textId="12E21269" w:rsidR="00827B55" w:rsidRDefault="00827B55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7689D58E" w14:textId="77777777" w:rsidR="00827B55" w:rsidRDefault="00827B55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20D29B4E" w14:textId="63035BB5" w:rsidR="00827B55" w:rsidRDefault="00827B55" w:rsidP="00E31F78">
                <w:pPr>
                  <w:jc w:val="left"/>
                </w:pPr>
              </w:p>
            </w:tc>
          </w:tr>
        </w:sdtContent>
      </w:sdt>
      <w:sdt>
        <w:sdtPr>
          <w:id w:val="-1524466962"/>
          <w:placeholder>
            <w:docPart w:val="DefaultPlaceholder_-1854013440"/>
          </w:placeholder>
        </w:sdtPr>
        <w:sdtContent>
          <w:tr w:rsidR="00827B55" w14:paraId="165F3C18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790EA106" w14:textId="7FA0B020" w:rsidR="00827B55" w:rsidRDefault="00827B55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41445CF0" w14:textId="77777777" w:rsidR="00827B55" w:rsidRDefault="00827B55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76AE4378" w14:textId="30A33122" w:rsidR="00827B55" w:rsidRDefault="00827B55" w:rsidP="00E31F78">
                <w:pPr>
                  <w:jc w:val="left"/>
                </w:pPr>
              </w:p>
            </w:tc>
          </w:tr>
        </w:sdtContent>
      </w:sdt>
      <w:sdt>
        <w:sdtPr>
          <w:id w:val="1103692624"/>
          <w:placeholder>
            <w:docPart w:val="DefaultPlaceholder_-1854013440"/>
          </w:placeholder>
        </w:sdtPr>
        <w:sdtContent>
          <w:tr w:rsidR="00827B55" w14:paraId="45981270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5E9134F7" w14:textId="501A6D6C" w:rsidR="00827B55" w:rsidRDefault="00827B55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03A9D62E" w14:textId="77777777" w:rsidR="00827B55" w:rsidRDefault="00827B55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258A4C26" w14:textId="342A26AC" w:rsidR="00827B55" w:rsidRDefault="00827B55" w:rsidP="00E31F78">
                <w:pPr>
                  <w:jc w:val="left"/>
                </w:pPr>
              </w:p>
            </w:tc>
          </w:tr>
        </w:sdtContent>
      </w:sdt>
      <w:sdt>
        <w:sdtPr>
          <w:id w:val="854545361"/>
          <w:placeholder>
            <w:docPart w:val="DefaultPlaceholder_-1854013440"/>
          </w:placeholder>
        </w:sdtPr>
        <w:sdtContent>
          <w:tr w:rsidR="00934305" w14:paraId="0F5A0AC3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63DD10ED" w14:textId="14A1AD09" w:rsidR="00934305" w:rsidRDefault="00934305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32DF40D2" w14:textId="77777777" w:rsidR="00934305" w:rsidRDefault="00934305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39C68145" w14:textId="37B778CA" w:rsidR="00934305" w:rsidRDefault="00934305" w:rsidP="00E31F78">
                <w:pPr>
                  <w:jc w:val="left"/>
                </w:pPr>
              </w:p>
            </w:tc>
          </w:tr>
        </w:sdtContent>
      </w:sdt>
      <w:sdt>
        <w:sdtPr>
          <w:id w:val="1985357410"/>
          <w:placeholder>
            <w:docPart w:val="DefaultPlaceholder_-1854013440"/>
          </w:placeholder>
        </w:sdtPr>
        <w:sdtContent>
          <w:tr w:rsidR="00934305" w14:paraId="3F0EAB9B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0C5B9463" w14:textId="57DC5812" w:rsidR="00934305" w:rsidRDefault="00934305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305860A0" w14:textId="77777777" w:rsidR="00934305" w:rsidRDefault="00934305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497F989D" w14:textId="6C000568" w:rsidR="00934305" w:rsidRDefault="00934305" w:rsidP="00E31F78">
                <w:pPr>
                  <w:jc w:val="left"/>
                </w:pPr>
              </w:p>
            </w:tc>
          </w:tr>
        </w:sdtContent>
      </w:sdt>
      <w:sdt>
        <w:sdtPr>
          <w:id w:val="-2019233888"/>
          <w:placeholder>
            <w:docPart w:val="DefaultPlaceholder_-1854013440"/>
          </w:placeholder>
        </w:sdtPr>
        <w:sdtContent>
          <w:tr w:rsidR="00934305" w14:paraId="7FD38FD1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30DA3AB7" w14:textId="5F2C5C00" w:rsidR="00934305" w:rsidRDefault="00934305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3F0B5D6A" w14:textId="77777777" w:rsidR="00934305" w:rsidRDefault="00934305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320B8AAB" w14:textId="5F51C62B" w:rsidR="00934305" w:rsidRDefault="00934305" w:rsidP="00E31F78">
                <w:pPr>
                  <w:jc w:val="left"/>
                </w:pPr>
              </w:p>
            </w:tc>
          </w:tr>
        </w:sdtContent>
      </w:sdt>
      <w:sdt>
        <w:sdtPr>
          <w:id w:val="-1346783859"/>
          <w:placeholder>
            <w:docPart w:val="DefaultPlaceholder_-1854013440"/>
          </w:placeholder>
        </w:sdtPr>
        <w:sdtContent>
          <w:tr w:rsidR="00934305" w14:paraId="77D132A0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724152FD" w14:textId="07F18738" w:rsidR="00934305" w:rsidRDefault="00934305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4F199CBC" w14:textId="77777777" w:rsidR="00934305" w:rsidRDefault="00934305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249EB6A2" w14:textId="139CF862" w:rsidR="00934305" w:rsidRDefault="00934305" w:rsidP="00E31F78">
                <w:pPr>
                  <w:jc w:val="left"/>
                </w:pPr>
              </w:p>
            </w:tc>
          </w:tr>
        </w:sdtContent>
      </w:sdt>
      <w:sdt>
        <w:sdtPr>
          <w:id w:val="892851674"/>
          <w:placeholder>
            <w:docPart w:val="DefaultPlaceholder_-1854013440"/>
          </w:placeholder>
        </w:sdtPr>
        <w:sdtContent>
          <w:tr w:rsidR="00934305" w14:paraId="2C20ABB0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2F9012CC" w14:textId="43471FCE" w:rsidR="00934305" w:rsidRDefault="00934305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452DDA86" w14:textId="77777777" w:rsidR="00934305" w:rsidRDefault="00934305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0B252C49" w14:textId="1DD303D7" w:rsidR="00934305" w:rsidRDefault="00934305" w:rsidP="00E31F78">
                <w:pPr>
                  <w:jc w:val="left"/>
                </w:pPr>
              </w:p>
            </w:tc>
          </w:tr>
        </w:sdtContent>
      </w:sdt>
      <w:sdt>
        <w:sdtPr>
          <w:id w:val="1546175195"/>
          <w:placeholder>
            <w:docPart w:val="DefaultPlaceholder_-1854013440"/>
          </w:placeholder>
        </w:sdtPr>
        <w:sdtContent>
          <w:tr w:rsidR="00934305" w14:paraId="38BCA451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7C673721" w14:textId="4D7F7766" w:rsidR="00934305" w:rsidRDefault="00934305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1EBAF609" w14:textId="77777777" w:rsidR="00934305" w:rsidRDefault="00934305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057D734A" w14:textId="43A5DF97" w:rsidR="00934305" w:rsidRDefault="00934305" w:rsidP="00E31F78">
                <w:pPr>
                  <w:jc w:val="left"/>
                </w:pPr>
              </w:p>
            </w:tc>
          </w:tr>
        </w:sdtContent>
      </w:sdt>
      <w:sdt>
        <w:sdtPr>
          <w:id w:val="943664163"/>
          <w:placeholder>
            <w:docPart w:val="DefaultPlaceholder_-1854013440"/>
          </w:placeholder>
        </w:sdtPr>
        <w:sdtContent>
          <w:tr w:rsidR="00934305" w14:paraId="5737D729" w14:textId="77777777" w:rsidTr="00E31F78">
            <w:trPr>
              <w:cantSplit/>
              <w:trHeight w:val="567"/>
            </w:trPr>
            <w:tc>
              <w:tcPr>
                <w:tcW w:w="2774" w:type="dxa"/>
                <w:vAlign w:val="center"/>
              </w:tcPr>
              <w:p w14:paraId="37F88760" w14:textId="4375E006" w:rsidR="00934305" w:rsidRDefault="00934305" w:rsidP="00E31F78">
                <w:pPr>
                  <w:jc w:val="left"/>
                </w:pPr>
              </w:p>
            </w:tc>
            <w:tc>
              <w:tcPr>
                <w:tcW w:w="2774" w:type="dxa"/>
                <w:vAlign w:val="center"/>
              </w:tcPr>
              <w:p w14:paraId="546E4072" w14:textId="77777777" w:rsidR="00934305" w:rsidRDefault="00934305" w:rsidP="00E31F78">
                <w:pPr>
                  <w:jc w:val="left"/>
                </w:pPr>
              </w:p>
            </w:tc>
            <w:tc>
              <w:tcPr>
                <w:tcW w:w="2775" w:type="dxa"/>
                <w:vAlign w:val="center"/>
              </w:tcPr>
              <w:p w14:paraId="24AB35B3" w14:textId="50896F0B" w:rsidR="00934305" w:rsidRDefault="00934305" w:rsidP="00E31F78">
                <w:pPr>
                  <w:jc w:val="left"/>
                </w:pPr>
              </w:p>
            </w:tc>
          </w:tr>
        </w:sdtContent>
      </w:sdt>
    </w:tbl>
    <w:p w14:paraId="2F795135" w14:textId="77777777" w:rsidR="004903CC" w:rsidRPr="004903CC" w:rsidRDefault="004903CC" w:rsidP="004903CC"/>
    <w:p w14:paraId="65F953B5" w14:textId="617B77B1" w:rsidR="00837240" w:rsidRPr="00837240" w:rsidRDefault="003614EC" w:rsidP="003E7A6A">
      <w:pPr>
        <w:pStyle w:val="Kop1"/>
      </w:pPr>
      <w:r>
        <w:lastRenderedPageBreak/>
        <w:t>E</w:t>
      </w:r>
      <w:r w:rsidR="002622D1">
        <w:t>rvaring</w:t>
      </w:r>
    </w:p>
    <w:p w14:paraId="0FF2F6C0" w14:textId="4A2304C9" w:rsidR="3B1E5D32" w:rsidRDefault="3B1E5D32" w:rsidP="351C2F65">
      <w:pPr>
        <w:pStyle w:val="Kop2"/>
        <w:rPr>
          <w:b w:val="0"/>
          <w:color w:val="000000" w:themeColor="text1"/>
          <w:sz w:val="18"/>
          <w:szCs w:val="18"/>
        </w:rPr>
      </w:pPr>
      <w:r w:rsidRPr="351C2F65">
        <w:t>Ervaring met onze kernopdrachten?</w:t>
      </w:r>
    </w:p>
    <w:p w14:paraId="1DBB0BAE" w14:textId="2DE25D69" w:rsidR="3B1E5D32" w:rsidRDefault="3B1E5D32" w:rsidP="351C2F65">
      <w:pPr>
        <w:rPr>
          <w:color w:val="000000" w:themeColor="text1"/>
        </w:rPr>
      </w:pPr>
      <w:r w:rsidRPr="351C2F65">
        <w:rPr>
          <w:color w:val="000000" w:themeColor="text1"/>
        </w:rPr>
        <w:t>Heb je in een vorige functie een van</w:t>
      </w:r>
      <w:r w:rsidR="0086168C">
        <w:rPr>
          <w:color w:val="000000" w:themeColor="text1"/>
        </w:rPr>
        <w:t xml:space="preserve"> de</w:t>
      </w:r>
      <w:r w:rsidRPr="351C2F65">
        <w:rPr>
          <w:color w:val="000000" w:themeColor="text1"/>
        </w:rPr>
        <w:t xml:space="preserve"> volgende opdrachten uitgevoerd? Geef dan kort een voorbeeld.</w:t>
      </w:r>
    </w:p>
    <w:p w14:paraId="54684639" w14:textId="41727590" w:rsidR="3B1E5D32" w:rsidRDefault="3B1E5D32" w:rsidP="351C2F65">
      <w:pPr>
        <w:rPr>
          <w:color w:val="000000" w:themeColor="text1"/>
        </w:rPr>
      </w:pPr>
      <w:r w:rsidRPr="351C2F65">
        <w:rPr>
          <w:color w:val="000000" w:themeColor="text1"/>
        </w:rPr>
        <w:t xml:space="preserve">Een omschrijving van deze opdrachten </w:t>
      </w:r>
      <w:r w:rsidRPr="00930056">
        <w:t xml:space="preserve">vind je </w:t>
      </w:r>
      <w:hyperlink r:id="rId12" w:history="1">
        <w:r w:rsidR="00C766FD" w:rsidRPr="00930056">
          <w:rPr>
            <w:rStyle w:val="Hyperlink"/>
            <w:color w:val="auto"/>
          </w:rPr>
          <w:t>hier</w:t>
        </w:r>
      </w:hyperlink>
      <w:r w:rsidR="566DB879" w:rsidRPr="00930056">
        <w:t>.</w:t>
      </w:r>
    </w:p>
    <w:p w14:paraId="7EA07B1A" w14:textId="534FC325" w:rsidR="351C2F65" w:rsidRDefault="351C2F65" w:rsidP="351C2F65">
      <w:pPr>
        <w:rPr>
          <w:color w:val="000000" w:themeColor="text1"/>
        </w:rPr>
      </w:pPr>
    </w:p>
    <w:p w14:paraId="7616011E" w14:textId="0024BE25" w:rsidR="3B1E5D32" w:rsidRDefault="3B1E5D32" w:rsidP="351C2F65">
      <w:pPr>
        <w:rPr>
          <w:color w:val="000000" w:themeColor="text1"/>
        </w:rPr>
      </w:pPr>
      <w:r w:rsidRPr="351C2F65">
        <w:rPr>
          <w:color w:val="000000" w:themeColor="text1"/>
        </w:rPr>
        <w:t>Opbouw en borging van kennis en expertise:</w:t>
      </w:r>
    </w:p>
    <w:p w14:paraId="628FDB42" w14:textId="2E9A3262" w:rsidR="3B1E5D32" w:rsidRDefault="00000000" w:rsidP="351C2F65">
      <w:pPr>
        <w:rPr>
          <w:color w:val="000000" w:themeColor="text1"/>
        </w:rPr>
      </w:pPr>
      <w:sdt>
        <w:sdtPr>
          <w:rPr>
            <w:color w:val="000000" w:themeColor="text1"/>
          </w:rPr>
          <w:id w:val="-1994092488"/>
          <w:placeholder>
            <w:docPart w:val="DefaultPlaceholder_-1854013440"/>
          </w:placeholder>
          <w:showingPlcHdr/>
        </w:sdtPr>
        <w:sdtContent>
          <w:r w:rsidR="00DC4F23" w:rsidRPr="00012BD8">
            <w:rPr>
              <w:rStyle w:val="Tekstvantijdelijkeaanduiding"/>
            </w:rPr>
            <w:t>Klik of tik om tekst in te voeren.</w:t>
          </w:r>
        </w:sdtContent>
      </w:sdt>
    </w:p>
    <w:p w14:paraId="79BB84B3" w14:textId="02842A1F" w:rsidR="3B1E5D32" w:rsidRDefault="3B1E5D32" w:rsidP="351C2F65">
      <w:pPr>
        <w:rPr>
          <w:color w:val="000000" w:themeColor="text1"/>
        </w:rPr>
      </w:pPr>
      <w:r w:rsidRPr="351C2F65">
        <w:rPr>
          <w:color w:val="000000" w:themeColor="text1"/>
        </w:rPr>
        <w:t>Organisatie van contexten en processen die het leren bevorderen:</w:t>
      </w:r>
    </w:p>
    <w:sdt>
      <w:sdtPr>
        <w:rPr>
          <w:color w:val="000000" w:themeColor="text1"/>
        </w:rPr>
        <w:id w:val="1418141398"/>
        <w:placeholder>
          <w:docPart w:val="DefaultPlaceholder_-1854013440"/>
        </w:placeholder>
        <w:showingPlcHdr/>
      </w:sdtPr>
      <w:sdtContent>
        <w:p w14:paraId="4B88626F" w14:textId="214EC74E" w:rsidR="3B1E5D32" w:rsidRDefault="00DC4F23" w:rsidP="351C2F65">
          <w:pPr>
            <w:rPr>
              <w:color w:val="000000" w:themeColor="text1"/>
            </w:rPr>
          </w:pPr>
          <w:r w:rsidRPr="00012BD8">
            <w:rPr>
              <w:rStyle w:val="Tekstvantijdelijkeaanduiding"/>
            </w:rPr>
            <w:t>Klik of tik om tekst in te voeren.</w:t>
          </w:r>
        </w:p>
      </w:sdtContent>
    </w:sdt>
    <w:p w14:paraId="18F356C2" w14:textId="24FB9EC6" w:rsidR="3B1E5D32" w:rsidRDefault="3B1E5D32" w:rsidP="351C2F65">
      <w:pPr>
        <w:rPr>
          <w:color w:val="000000" w:themeColor="text1"/>
        </w:rPr>
      </w:pPr>
      <w:r w:rsidRPr="351C2F65">
        <w:rPr>
          <w:color w:val="000000" w:themeColor="text1"/>
        </w:rPr>
        <w:t>Praktijk- en methodiekontwikkeling:</w:t>
      </w:r>
    </w:p>
    <w:sdt>
      <w:sdtPr>
        <w:rPr>
          <w:color w:val="000000" w:themeColor="text1"/>
        </w:rPr>
        <w:id w:val="-1419640859"/>
        <w:placeholder>
          <w:docPart w:val="DefaultPlaceholder_-1854013440"/>
        </w:placeholder>
        <w:showingPlcHdr/>
      </w:sdtPr>
      <w:sdtContent>
        <w:p w14:paraId="6677D047" w14:textId="33ADB6E1" w:rsidR="00DC4F23" w:rsidRDefault="00DC4F23" w:rsidP="351C2F65">
          <w:pPr>
            <w:rPr>
              <w:color w:val="000000" w:themeColor="text1"/>
            </w:rPr>
          </w:pPr>
          <w:r w:rsidRPr="00012BD8">
            <w:rPr>
              <w:rStyle w:val="Tekstvantijdelijkeaanduiding"/>
            </w:rPr>
            <w:t>Klik of tik om tekst in te voeren.</w:t>
          </w:r>
        </w:p>
      </w:sdtContent>
    </w:sdt>
    <w:p w14:paraId="27B7F5F6" w14:textId="1194B65E" w:rsidR="3B1E5D32" w:rsidRDefault="3B1E5D32" w:rsidP="351C2F65">
      <w:pPr>
        <w:rPr>
          <w:color w:val="000000" w:themeColor="text1"/>
        </w:rPr>
      </w:pPr>
      <w:r w:rsidRPr="351C2F65">
        <w:rPr>
          <w:color w:val="000000" w:themeColor="text1"/>
        </w:rPr>
        <w:t>Dienstverlening (uitwerken van aanbod op maat):</w:t>
      </w:r>
    </w:p>
    <w:sdt>
      <w:sdtPr>
        <w:rPr>
          <w:color w:val="000000" w:themeColor="text1"/>
        </w:rPr>
        <w:id w:val="-1453471975"/>
        <w:placeholder>
          <w:docPart w:val="DefaultPlaceholder_-1854013440"/>
        </w:placeholder>
        <w:showingPlcHdr/>
      </w:sdtPr>
      <w:sdtContent>
        <w:p w14:paraId="4D796DE6" w14:textId="30CC1D8C" w:rsidR="00DC4F23" w:rsidRDefault="00DC4F23" w:rsidP="351C2F65">
          <w:pPr>
            <w:rPr>
              <w:color w:val="000000" w:themeColor="text1"/>
            </w:rPr>
          </w:pPr>
          <w:r w:rsidRPr="00012BD8">
            <w:rPr>
              <w:rStyle w:val="Tekstvantijdelijkeaanduiding"/>
            </w:rPr>
            <w:t>Klik of tik om tekst in te voeren.</w:t>
          </w:r>
        </w:p>
      </w:sdtContent>
    </w:sdt>
    <w:p w14:paraId="424DD52B" w14:textId="0FF9A569" w:rsidR="3B1E5D32" w:rsidRDefault="3B1E5D32" w:rsidP="351C2F65">
      <w:pPr>
        <w:rPr>
          <w:color w:val="000000" w:themeColor="text1"/>
        </w:rPr>
      </w:pPr>
      <w:r w:rsidRPr="351C2F65">
        <w:rPr>
          <w:color w:val="000000" w:themeColor="text1"/>
        </w:rPr>
        <w:t>Beleidsgerichte acties:</w:t>
      </w:r>
    </w:p>
    <w:sdt>
      <w:sdtPr>
        <w:rPr>
          <w:color w:val="000000" w:themeColor="text1"/>
        </w:rPr>
        <w:id w:val="-502891285"/>
        <w:placeholder>
          <w:docPart w:val="DefaultPlaceholder_-1854013440"/>
        </w:placeholder>
        <w:showingPlcHdr/>
      </w:sdtPr>
      <w:sdtContent>
        <w:p w14:paraId="49CD49B2" w14:textId="520B3176" w:rsidR="00DC4F23" w:rsidRDefault="00DC4F23" w:rsidP="351C2F65">
          <w:pPr>
            <w:rPr>
              <w:color w:val="000000" w:themeColor="text1"/>
            </w:rPr>
          </w:pPr>
          <w:r w:rsidRPr="00012BD8">
            <w:rPr>
              <w:rStyle w:val="Tekstvantijdelijkeaanduiding"/>
            </w:rPr>
            <w:t>Klik of tik om tekst in te voeren.</w:t>
          </w:r>
        </w:p>
      </w:sdtContent>
    </w:sdt>
    <w:p w14:paraId="30F73E67" w14:textId="4B9E86C6" w:rsidR="3B1E5D32" w:rsidRDefault="3B1E5D32" w:rsidP="351C2F65">
      <w:pPr>
        <w:rPr>
          <w:color w:val="000000" w:themeColor="text1"/>
        </w:rPr>
      </w:pPr>
      <w:r w:rsidRPr="351C2F65">
        <w:rPr>
          <w:color w:val="000000" w:themeColor="text1"/>
        </w:rPr>
        <w:t>Informatie en sensibilisering:</w:t>
      </w:r>
    </w:p>
    <w:sdt>
      <w:sdtPr>
        <w:rPr>
          <w:color w:val="000000" w:themeColor="text1"/>
        </w:rPr>
        <w:id w:val="-1399510886"/>
        <w:placeholder>
          <w:docPart w:val="DefaultPlaceholder_-1854013440"/>
        </w:placeholder>
      </w:sdtPr>
      <w:sdtContent>
        <w:sdt>
          <w:sdtPr>
            <w:rPr>
              <w:color w:val="000000" w:themeColor="text1"/>
            </w:rPr>
            <w:id w:val="-555152179"/>
            <w:placeholder>
              <w:docPart w:val="DefaultPlaceholder_-1854013440"/>
            </w:placeholder>
            <w:showingPlcHdr/>
          </w:sdtPr>
          <w:sdtContent>
            <w:p w14:paraId="45B153A0" w14:textId="2F03CD04" w:rsidR="00DC4F23" w:rsidRDefault="00DC4F23" w:rsidP="351C2F65">
              <w:pPr>
                <w:rPr>
                  <w:color w:val="000000" w:themeColor="text1"/>
                </w:rPr>
              </w:pPr>
              <w:r w:rsidRPr="00012BD8">
                <w:rPr>
                  <w:rStyle w:val="Tekstvantijdelijkeaanduiding"/>
                </w:rPr>
                <w:t>Klik of tik om tekst in te voeren.</w:t>
              </w:r>
            </w:p>
          </w:sdtContent>
        </w:sdt>
      </w:sdtContent>
    </w:sdt>
    <w:p w14:paraId="472B3F94" w14:textId="7B154C23" w:rsidR="3B1E5D32" w:rsidRDefault="3B1E5D32" w:rsidP="351C2F65">
      <w:pPr>
        <w:pStyle w:val="Kop2"/>
        <w:rPr>
          <w:b w:val="0"/>
          <w:color w:val="000000" w:themeColor="text1"/>
          <w:sz w:val="18"/>
          <w:szCs w:val="18"/>
        </w:rPr>
      </w:pPr>
      <w:r w:rsidRPr="351C2F65">
        <w:t>Ervaring in onze thema’s?</w:t>
      </w:r>
    </w:p>
    <w:p w14:paraId="6D3CE8A3" w14:textId="094442BE" w:rsidR="3B1E5D32" w:rsidRDefault="3B1E5D32" w:rsidP="351C2F65">
      <w:pPr>
        <w:rPr>
          <w:color w:val="000000" w:themeColor="text1"/>
        </w:rPr>
      </w:pPr>
      <w:r w:rsidRPr="351C2F65">
        <w:rPr>
          <w:color w:val="000000" w:themeColor="text1"/>
        </w:rPr>
        <w:t xml:space="preserve">Heb je al relevante kennis of ervaring </w:t>
      </w:r>
      <w:r w:rsidR="00790634">
        <w:rPr>
          <w:color w:val="000000" w:themeColor="text1"/>
        </w:rPr>
        <w:t>in verband met</w:t>
      </w:r>
      <w:r w:rsidRPr="351C2F65">
        <w:rPr>
          <w:color w:val="000000" w:themeColor="text1"/>
        </w:rPr>
        <w:t xml:space="preserve"> het thema </w:t>
      </w:r>
      <w:r w:rsidR="00790634">
        <w:rPr>
          <w:color w:val="000000" w:themeColor="text1"/>
        </w:rPr>
        <w:t>‘schulden’</w:t>
      </w:r>
      <w:r w:rsidRPr="351C2F65">
        <w:rPr>
          <w:color w:val="000000" w:themeColor="text1"/>
        </w:rPr>
        <w:t>? Leg kort uit</w:t>
      </w:r>
      <w:r w:rsidR="00790634">
        <w:rPr>
          <w:color w:val="000000" w:themeColor="text1"/>
        </w:rPr>
        <w:t>.</w:t>
      </w:r>
    </w:p>
    <w:p w14:paraId="60C7A54C" w14:textId="3C032113" w:rsidR="3B1E5D32" w:rsidRDefault="00000000" w:rsidP="351C2F65">
      <w:pPr>
        <w:rPr>
          <w:color w:val="000000" w:themeColor="text1"/>
        </w:rPr>
      </w:pPr>
      <w:sdt>
        <w:sdtPr>
          <w:rPr>
            <w:color w:val="000000" w:themeColor="text1"/>
          </w:rPr>
          <w:id w:val="839887449"/>
          <w:placeholder>
            <w:docPart w:val="DefaultPlaceholder_-1854013440"/>
          </w:placeholder>
          <w:showingPlcHdr/>
        </w:sdtPr>
        <w:sdtContent>
          <w:r w:rsidR="00F907AF" w:rsidRPr="00012BD8">
            <w:rPr>
              <w:rStyle w:val="Tekstvantijdelijkeaanduiding"/>
            </w:rPr>
            <w:t>Klik of tik om tekst in te voeren.</w:t>
          </w:r>
        </w:sdtContent>
      </w:sdt>
    </w:p>
    <w:p w14:paraId="7540A5AA" w14:textId="515661ED" w:rsidR="00F907AF" w:rsidRDefault="00F907AF" w:rsidP="351C2F65">
      <w:pPr>
        <w:rPr>
          <w:color w:val="000000" w:themeColor="text1"/>
        </w:rPr>
      </w:pPr>
      <w:r>
        <w:rPr>
          <w:color w:val="000000" w:themeColor="text1"/>
        </w:rPr>
        <w:t xml:space="preserve">Heb je kennis of ervaring met andere </w:t>
      </w:r>
      <w:hyperlink r:id="rId13" w:history="1">
        <w:r w:rsidRPr="000B0191">
          <w:rPr>
            <w:rStyle w:val="Hyperlink"/>
            <w:color w:val="auto"/>
          </w:rPr>
          <w:t>thema’s waarrond SAM werkt</w:t>
        </w:r>
      </w:hyperlink>
      <w:r w:rsidRPr="000B0191">
        <w:t>?</w:t>
      </w:r>
    </w:p>
    <w:sdt>
      <w:sdtPr>
        <w:rPr>
          <w:color w:val="000000" w:themeColor="text1"/>
        </w:rPr>
        <w:id w:val="-122153536"/>
        <w:placeholder>
          <w:docPart w:val="DefaultPlaceholder_-1854013440"/>
        </w:placeholder>
        <w:showingPlcHdr/>
      </w:sdtPr>
      <w:sdtContent>
        <w:p w14:paraId="02F0EDD9" w14:textId="5FDCD38C" w:rsidR="00BF5F69" w:rsidRDefault="00BF5F69" w:rsidP="351C2F65">
          <w:pPr>
            <w:rPr>
              <w:color w:val="000000" w:themeColor="text1"/>
            </w:rPr>
          </w:pPr>
          <w:r w:rsidRPr="00012BD8">
            <w:rPr>
              <w:rStyle w:val="Tekstvantijdelijkeaanduiding"/>
            </w:rPr>
            <w:t>Klik of tik om tekst in te voeren.</w:t>
          </w:r>
        </w:p>
      </w:sdtContent>
    </w:sdt>
    <w:p w14:paraId="5095D7A1" w14:textId="77777777" w:rsidR="000E7C0D" w:rsidRDefault="000E7C0D" w:rsidP="00864885"/>
    <w:p w14:paraId="347285FF" w14:textId="37750845" w:rsidR="00C11C78" w:rsidRDefault="00C11C78" w:rsidP="00846DF5">
      <w:pPr>
        <w:pStyle w:val="Kop2"/>
      </w:pPr>
      <w:r>
        <w:t>Overzicht van je werkervaringen</w:t>
      </w:r>
      <w:r w:rsidR="2B8F22FC">
        <w:t xml:space="preserve"> (of voeg je CV toe)</w:t>
      </w:r>
    </w:p>
    <w:p w14:paraId="4C12968F" w14:textId="77777777" w:rsidR="00846DF5" w:rsidRDefault="00846DF5" w:rsidP="0086488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1984"/>
        <w:gridCol w:w="1418"/>
        <w:gridCol w:w="3508"/>
      </w:tblGrid>
      <w:tr w:rsidR="00735A39" w:rsidRPr="00735A39" w14:paraId="02C4B365" w14:textId="0417BB95" w:rsidTr="00FC35CF">
        <w:trPr>
          <w:cantSplit/>
          <w:trHeight w:val="300"/>
          <w:tblHeader/>
        </w:trPr>
        <w:tc>
          <w:tcPr>
            <w:tcW w:w="1413" w:type="dxa"/>
          </w:tcPr>
          <w:p w14:paraId="52275C8E" w14:textId="75BD82F0" w:rsidR="00652695" w:rsidRPr="00735A39" w:rsidRDefault="00652695" w:rsidP="00864885">
            <w:pPr>
              <w:rPr>
                <w:b/>
                <w:bCs/>
                <w:color w:val="C7502E"/>
              </w:rPr>
            </w:pPr>
            <w:r w:rsidRPr="00735A39">
              <w:rPr>
                <w:b/>
                <w:bCs/>
                <w:color w:val="C7502E"/>
              </w:rPr>
              <w:t>Werkgever</w:t>
            </w:r>
          </w:p>
        </w:tc>
        <w:tc>
          <w:tcPr>
            <w:tcW w:w="1984" w:type="dxa"/>
          </w:tcPr>
          <w:p w14:paraId="4B1685EF" w14:textId="32BED7F6" w:rsidR="00652695" w:rsidRPr="00735A39" w:rsidRDefault="00652695" w:rsidP="00864885">
            <w:pPr>
              <w:rPr>
                <w:b/>
                <w:bCs/>
                <w:color w:val="C7502E"/>
              </w:rPr>
            </w:pPr>
            <w:r w:rsidRPr="00735A39">
              <w:rPr>
                <w:b/>
                <w:bCs/>
                <w:color w:val="C7502E"/>
              </w:rPr>
              <w:t>Periode</w:t>
            </w:r>
          </w:p>
        </w:tc>
        <w:tc>
          <w:tcPr>
            <w:tcW w:w="1418" w:type="dxa"/>
          </w:tcPr>
          <w:p w14:paraId="3A1CED34" w14:textId="508FB63A" w:rsidR="00652695" w:rsidRPr="00735A39" w:rsidRDefault="00652695" w:rsidP="00864885">
            <w:pPr>
              <w:rPr>
                <w:b/>
                <w:bCs/>
                <w:color w:val="C7502E"/>
              </w:rPr>
            </w:pPr>
            <w:r w:rsidRPr="00735A39">
              <w:rPr>
                <w:b/>
                <w:bCs/>
                <w:color w:val="C7502E"/>
              </w:rPr>
              <w:t>Functie</w:t>
            </w:r>
          </w:p>
        </w:tc>
        <w:tc>
          <w:tcPr>
            <w:tcW w:w="3508" w:type="dxa"/>
          </w:tcPr>
          <w:p w14:paraId="1D84079E" w14:textId="3665ACC2" w:rsidR="00652695" w:rsidRPr="00735A39" w:rsidRDefault="00652695" w:rsidP="00864885">
            <w:pPr>
              <w:rPr>
                <w:b/>
                <w:bCs/>
                <w:color w:val="C7502E"/>
              </w:rPr>
            </w:pPr>
            <w:r w:rsidRPr="00735A39">
              <w:rPr>
                <w:b/>
                <w:bCs/>
                <w:color w:val="C7502E"/>
              </w:rPr>
              <w:t>Opdrachten</w:t>
            </w:r>
          </w:p>
        </w:tc>
      </w:tr>
      <w:sdt>
        <w:sdtPr>
          <w:id w:val="-1289351795"/>
          <w:placeholder>
            <w:docPart w:val="DefaultPlaceholder_-1854013440"/>
          </w:placeholder>
        </w:sdtPr>
        <w:sdtContent>
          <w:tr w:rsidR="00652695" w14:paraId="18E7D0BE" w14:textId="74D642A7" w:rsidTr="0027118E">
            <w:trPr>
              <w:trHeight w:val="624"/>
            </w:trPr>
            <w:tc>
              <w:tcPr>
                <w:tcW w:w="1413" w:type="dxa"/>
              </w:tcPr>
              <w:p w14:paraId="4F22D274" w14:textId="18E8B528" w:rsidR="00652695" w:rsidRDefault="00652695" w:rsidP="00864885"/>
            </w:tc>
            <w:tc>
              <w:tcPr>
                <w:tcW w:w="1984" w:type="dxa"/>
              </w:tcPr>
              <w:p w14:paraId="05F07ECB" w14:textId="77777777" w:rsidR="00652695" w:rsidRDefault="00652695" w:rsidP="00864885"/>
            </w:tc>
            <w:tc>
              <w:tcPr>
                <w:tcW w:w="1418" w:type="dxa"/>
              </w:tcPr>
              <w:p w14:paraId="763CE345" w14:textId="77777777" w:rsidR="00652695" w:rsidRDefault="00652695" w:rsidP="00864885"/>
            </w:tc>
            <w:tc>
              <w:tcPr>
                <w:tcW w:w="3508" w:type="dxa"/>
              </w:tcPr>
              <w:p w14:paraId="5AC7F900" w14:textId="41642A80" w:rsidR="00652695" w:rsidRDefault="00652695" w:rsidP="00864885"/>
            </w:tc>
          </w:tr>
        </w:sdtContent>
      </w:sdt>
      <w:sdt>
        <w:sdtPr>
          <w:id w:val="732281033"/>
          <w:placeholder>
            <w:docPart w:val="DefaultPlaceholder_-1854013440"/>
          </w:placeholder>
        </w:sdtPr>
        <w:sdtContent>
          <w:tr w:rsidR="00652695" w14:paraId="776D3B47" w14:textId="0AD06673" w:rsidTr="0027118E">
            <w:trPr>
              <w:trHeight w:val="624"/>
            </w:trPr>
            <w:tc>
              <w:tcPr>
                <w:tcW w:w="1413" w:type="dxa"/>
              </w:tcPr>
              <w:p w14:paraId="103FDA79" w14:textId="1F08207D" w:rsidR="00652695" w:rsidRDefault="00652695" w:rsidP="00864885"/>
            </w:tc>
            <w:tc>
              <w:tcPr>
                <w:tcW w:w="1984" w:type="dxa"/>
              </w:tcPr>
              <w:p w14:paraId="7CAD1870" w14:textId="77777777" w:rsidR="00652695" w:rsidRDefault="00652695" w:rsidP="00864885"/>
            </w:tc>
            <w:tc>
              <w:tcPr>
                <w:tcW w:w="1418" w:type="dxa"/>
              </w:tcPr>
              <w:p w14:paraId="178F81A4" w14:textId="77777777" w:rsidR="00652695" w:rsidRDefault="00652695" w:rsidP="00864885"/>
            </w:tc>
            <w:tc>
              <w:tcPr>
                <w:tcW w:w="3508" w:type="dxa"/>
              </w:tcPr>
              <w:p w14:paraId="77F7086A" w14:textId="327A75DB" w:rsidR="00652695" w:rsidRDefault="00652695" w:rsidP="00864885"/>
            </w:tc>
          </w:tr>
        </w:sdtContent>
      </w:sdt>
      <w:sdt>
        <w:sdtPr>
          <w:id w:val="-1337615651"/>
          <w:placeholder>
            <w:docPart w:val="DefaultPlaceholder_-1854013440"/>
          </w:placeholder>
        </w:sdtPr>
        <w:sdtContent>
          <w:tr w:rsidR="00652695" w14:paraId="69752C84" w14:textId="57DB83F4" w:rsidTr="0027118E">
            <w:trPr>
              <w:trHeight w:val="624"/>
            </w:trPr>
            <w:tc>
              <w:tcPr>
                <w:tcW w:w="1413" w:type="dxa"/>
              </w:tcPr>
              <w:p w14:paraId="348816AB" w14:textId="6DAE709B" w:rsidR="00652695" w:rsidRDefault="00652695" w:rsidP="00864885"/>
            </w:tc>
            <w:tc>
              <w:tcPr>
                <w:tcW w:w="1984" w:type="dxa"/>
              </w:tcPr>
              <w:p w14:paraId="63DA6BF8" w14:textId="77777777" w:rsidR="00652695" w:rsidRDefault="00652695" w:rsidP="00864885"/>
            </w:tc>
            <w:tc>
              <w:tcPr>
                <w:tcW w:w="1418" w:type="dxa"/>
              </w:tcPr>
              <w:p w14:paraId="4D6CFEBB" w14:textId="77777777" w:rsidR="00652695" w:rsidRDefault="00652695" w:rsidP="00864885"/>
            </w:tc>
            <w:tc>
              <w:tcPr>
                <w:tcW w:w="3508" w:type="dxa"/>
              </w:tcPr>
              <w:p w14:paraId="1B61FBA3" w14:textId="5595C4DF" w:rsidR="00652695" w:rsidRDefault="00652695" w:rsidP="00864885"/>
            </w:tc>
          </w:tr>
        </w:sdtContent>
      </w:sdt>
      <w:sdt>
        <w:sdtPr>
          <w:id w:val="1756396953"/>
          <w:placeholder>
            <w:docPart w:val="DefaultPlaceholder_-1854013440"/>
          </w:placeholder>
        </w:sdtPr>
        <w:sdtContent>
          <w:tr w:rsidR="00652695" w14:paraId="5B7686B4" w14:textId="6B5FEB2F" w:rsidTr="0027118E">
            <w:trPr>
              <w:trHeight w:val="624"/>
            </w:trPr>
            <w:tc>
              <w:tcPr>
                <w:tcW w:w="1413" w:type="dxa"/>
              </w:tcPr>
              <w:p w14:paraId="4F39A2F6" w14:textId="71B7D44C" w:rsidR="00652695" w:rsidRDefault="00652695" w:rsidP="00864885"/>
            </w:tc>
            <w:tc>
              <w:tcPr>
                <w:tcW w:w="1984" w:type="dxa"/>
              </w:tcPr>
              <w:p w14:paraId="712D9D7E" w14:textId="77777777" w:rsidR="00652695" w:rsidRDefault="00652695" w:rsidP="00864885"/>
            </w:tc>
            <w:tc>
              <w:tcPr>
                <w:tcW w:w="1418" w:type="dxa"/>
              </w:tcPr>
              <w:p w14:paraId="7DFFDAB6" w14:textId="77777777" w:rsidR="00652695" w:rsidRDefault="00652695" w:rsidP="00864885"/>
            </w:tc>
            <w:tc>
              <w:tcPr>
                <w:tcW w:w="3508" w:type="dxa"/>
              </w:tcPr>
              <w:p w14:paraId="59CE6255" w14:textId="27B1F95B" w:rsidR="00652695" w:rsidRDefault="00652695" w:rsidP="00864885"/>
            </w:tc>
          </w:tr>
        </w:sdtContent>
      </w:sdt>
      <w:sdt>
        <w:sdtPr>
          <w:id w:val="-709262134"/>
          <w:placeholder>
            <w:docPart w:val="DefaultPlaceholder_-1854013440"/>
          </w:placeholder>
        </w:sdtPr>
        <w:sdtContent>
          <w:tr w:rsidR="00652695" w14:paraId="55A91E6F" w14:textId="576EFB62" w:rsidTr="0027118E">
            <w:trPr>
              <w:trHeight w:val="624"/>
            </w:trPr>
            <w:tc>
              <w:tcPr>
                <w:tcW w:w="1413" w:type="dxa"/>
              </w:tcPr>
              <w:p w14:paraId="6D1A9AB4" w14:textId="7D882415" w:rsidR="00652695" w:rsidRDefault="00652695" w:rsidP="00864885"/>
            </w:tc>
            <w:tc>
              <w:tcPr>
                <w:tcW w:w="1984" w:type="dxa"/>
              </w:tcPr>
              <w:p w14:paraId="30ADDA23" w14:textId="77777777" w:rsidR="00652695" w:rsidRDefault="00652695" w:rsidP="00864885"/>
            </w:tc>
            <w:tc>
              <w:tcPr>
                <w:tcW w:w="1418" w:type="dxa"/>
              </w:tcPr>
              <w:p w14:paraId="1896362D" w14:textId="77777777" w:rsidR="00652695" w:rsidRDefault="00652695" w:rsidP="00864885"/>
            </w:tc>
            <w:tc>
              <w:tcPr>
                <w:tcW w:w="3508" w:type="dxa"/>
              </w:tcPr>
              <w:p w14:paraId="57AEC6C0" w14:textId="31E3718E" w:rsidR="00652695" w:rsidRDefault="00652695" w:rsidP="00864885"/>
            </w:tc>
          </w:tr>
        </w:sdtContent>
      </w:sdt>
    </w:tbl>
    <w:p w14:paraId="434A0615" w14:textId="77777777" w:rsidR="000E7C0D" w:rsidRDefault="000E7C0D" w:rsidP="00864885"/>
    <w:p w14:paraId="091C9F07" w14:textId="3B4ECE9C" w:rsidR="005B55EC" w:rsidRDefault="003614EC" w:rsidP="00CE6B55">
      <w:pPr>
        <w:pStyle w:val="Kop1"/>
      </w:pPr>
      <w:r>
        <w:t>P</w:t>
      </w:r>
      <w:r w:rsidR="005B55EC">
        <w:t>raktische vragen</w:t>
      </w:r>
    </w:p>
    <w:p w14:paraId="5CB085E3" w14:textId="77777777" w:rsidR="0027118E" w:rsidRDefault="005B55EC" w:rsidP="00735A39">
      <w:pPr>
        <w:spacing w:after="240"/>
      </w:pPr>
      <w:r>
        <w:t>Welk percentage tewerkstelling is voor jou ideaal?</w:t>
      </w:r>
    </w:p>
    <w:p w14:paraId="46F5F150" w14:textId="61B2E03B" w:rsidR="0027118E" w:rsidRDefault="00F93A24" w:rsidP="005B55EC">
      <w:r w:rsidRPr="00F93A24">
        <w:t xml:space="preserve"> </w:t>
      </w:r>
      <w:sdt>
        <w:sdtPr>
          <w:id w:val="1016664416"/>
          <w:placeholder>
            <w:docPart w:val="DefaultPlaceholder_-1854013440"/>
          </w:placeholder>
          <w:showingPlcHdr/>
        </w:sdtPr>
        <w:sdtContent>
          <w:r w:rsidRPr="00012BD8">
            <w:rPr>
              <w:rStyle w:val="Tekstvantijdelijkeaanduiding"/>
            </w:rPr>
            <w:t>Klik of tik om tekst in te voeren.</w:t>
          </w:r>
        </w:sdtContent>
      </w:sdt>
    </w:p>
    <w:p w14:paraId="4F34F708" w14:textId="6AAF1B70" w:rsidR="00401D18" w:rsidRDefault="00D242B9" w:rsidP="00CE6B55">
      <w:pPr>
        <w:pStyle w:val="Kop1"/>
      </w:pPr>
      <w:r>
        <w:t>Interessante bijkomende informatie</w:t>
      </w:r>
    </w:p>
    <w:sdt>
      <w:sdtPr>
        <w:id w:val="-1411852557"/>
        <w:placeholder>
          <w:docPart w:val="DefaultPlaceholder_-1854013440"/>
        </w:placeholder>
        <w:showingPlcHdr/>
      </w:sdtPr>
      <w:sdtContent>
        <w:p w14:paraId="34BB2F63" w14:textId="5B9D88BA" w:rsidR="0083024D" w:rsidRDefault="00F93A24" w:rsidP="0083024D">
          <w:pPr>
            <w:spacing w:before="240"/>
          </w:pPr>
          <w:r w:rsidRPr="00012BD8">
            <w:rPr>
              <w:rStyle w:val="Tekstvantijdelijkeaanduiding"/>
            </w:rPr>
            <w:t>Klik of tik om tekst in te voeren.</w:t>
          </w:r>
        </w:p>
      </w:sdtContent>
    </w:sdt>
    <w:sectPr w:rsidR="0083024D" w:rsidSect="00C33C38">
      <w:type w:val="continuous"/>
      <w:pgSz w:w="11906" w:h="16838"/>
      <w:pgMar w:top="851" w:right="1418" w:bottom="426" w:left="2155" w:header="709" w:footer="49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3E95B" w14:textId="77777777" w:rsidR="003327B9" w:rsidRDefault="003327B9">
      <w:pPr>
        <w:spacing w:line="240" w:lineRule="auto"/>
      </w:pPr>
      <w:r>
        <w:separator/>
      </w:r>
    </w:p>
  </w:endnote>
  <w:endnote w:type="continuationSeparator" w:id="0">
    <w:p w14:paraId="3A97CCF4" w14:textId="77777777" w:rsidR="003327B9" w:rsidRDefault="003327B9">
      <w:pPr>
        <w:spacing w:line="240" w:lineRule="auto"/>
      </w:pPr>
      <w:r>
        <w:continuationSeparator/>
      </w:r>
    </w:p>
  </w:endnote>
  <w:endnote w:type="continuationNotice" w:id="1">
    <w:p w14:paraId="16274A8D" w14:textId="77777777" w:rsidR="003327B9" w:rsidRDefault="003327B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1512374"/>
      <w:docPartObj>
        <w:docPartGallery w:val="Page Numbers (Bottom of Page)"/>
        <w:docPartUnique/>
      </w:docPartObj>
    </w:sdtPr>
    <w:sdtContent>
      <w:p w14:paraId="021DBA34" w14:textId="3E2A405E" w:rsidR="002A760E" w:rsidRPr="002A760E" w:rsidRDefault="002A760E" w:rsidP="004903CC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998B0" w14:textId="77777777" w:rsidR="003327B9" w:rsidRDefault="003327B9">
      <w:pPr>
        <w:spacing w:line="240" w:lineRule="auto"/>
      </w:pPr>
      <w:r>
        <w:separator/>
      </w:r>
    </w:p>
  </w:footnote>
  <w:footnote w:type="continuationSeparator" w:id="0">
    <w:p w14:paraId="2E271EBF" w14:textId="77777777" w:rsidR="003327B9" w:rsidRDefault="003327B9">
      <w:pPr>
        <w:spacing w:line="240" w:lineRule="auto"/>
      </w:pPr>
      <w:r>
        <w:continuationSeparator/>
      </w:r>
    </w:p>
  </w:footnote>
  <w:footnote w:type="continuationNotice" w:id="1">
    <w:p w14:paraId="211004B6" w14:textId="77777777" w:rsidR="003327B9" w:rsidRDefault="003327B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75958"/>
    <w:multiLevelType w:val="hybridMultilevel"/>
    <w:tmpl w:val="A86002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AB4"/>
    <w:multiLevelType w:val="hybridMultilevel"/>
    <w:tmpl w:val="3790EDCC"/>
    <w:lvl w:ilvl="0" w:tplc="8A2AF4D2">
      <w:start w:val="1"/>
      <w:numFmt w:val="bullet"/>
      <w:lvlText w:val="•"/>
      <w:lvlJc w:val="left"/>
      <w:pPr>
        <w:ind w:left="720" w:hanging="360"/>
      </w:pPr>
      <w:rPr>
        <w:rFonts w:ascii="Trebuchet MS" w:eastAsia="Trebuchet MS" w:hAnsi="Trebuchet MS" w:cs="Trebuchet MS" w:hint="default"/>
        <w:b w:val="0"/>
        <w:i w:val="0"/>
        <w:strike w:val="0"/>
        <w:dstrike w:val="0"/>
        <w:color w:val="00A18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107B6"/>
    <w:multiLevelType w:val="multilevel"/>
    <w:tmpl w:val="7900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rebuchet MS" w:eastAsia="Trebuchet MS" w:hAnsi="Trebuchet MS" w:cs="Trebuchet M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EF2C77"/>
    <w:multiLevelType w:val="hybridMultilevel"/>
    <w:tmpl w:val="FFBA2B58"/>
    <w:lvl w:ilvl="0" w:tplc="2B70DE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D1868F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10C697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4980B0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CBA6B9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816E72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7E67E6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DBE59F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1CE12E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04563C"/>
    <w:multiLevelType w:val="hybridMultilevel"/>
    <w:tmpl w:val="1B107F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E3E60"/>
    <w:multiLevelType w:val="hybridMultilevel"/>
    <w:tmpl w:val="43EAD5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D1221"/>
    <w:multiLevelType w:val="hybridMultilevel"/>
    <w:tmpl w:val="5BF429A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130358"/>
    <w:multiLevelType w:val="hybridMultilevel"/>
    <w:tmpl w:val="F8A4775A"/>
    <w:lvl w:ilvl="0" w:tplc="8A2AF4D2">
      <w:start w:val="1"/>
      <w:numFmt w:val="bullet"/>
      <w:lvlText w:val="•"/>
      <w:lvlJc w:val="left"/>
      <w:pPr>
        <w:ind w:left="720" w:hanging="360"/>
      </w:pPr>
      <w:rPr>
        <w:rFonts w:ascii="Trebuchet MS" w:eastAsia="Trebuchet MS" w:hAnsi="Trebuchet MS" w:cs="Trebuchet MS" w:hint="default"/>
        <w:b w:val="0"/>
        <w:i w:val="0"/>
        <w:strike w:val="0"/>
        <w:dstrike w:val="0"/>
        <w:color w:val="00A18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B6859"/>
    <w:multiLevelType w:val="hybridMultilevel"/>
    <w:tmpl w:val="C2E8E334"/>
    <w:lvl w:ilvl="0" w:tplc="F7B0C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204D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4620C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3669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F0FB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72C1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06F8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BE8C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5EC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6A616F"/>
    <w:multiLevelType w:val="hybridMultilevel"/>
    <w:tmpl w:val="7ED6570E"/>
    <w:lvl w:ilvl="0" w:tplc="8A2AF4D2">
      <w:start w:val="1"/>
      <w:numFmt w:val="bullet"/>
      <w:lvlText w:val="•"/>
      <w:lvlJc w:val="left"/>
      <w:pPr>
        <w:ind w:left="720" w:hanging="360"/>
      </w:pPr>
      <w:rPr>
        <w:rFonts w:ascii="Trebuchet MS" w:eastAsia="Trebuchet MS" w:hAnsi="Trebuchet MS" w:cs="Trebuchet MS" w:hint="default"/>
        <w:b w:val="0"/>
        <w:i w:val="0"/>
        <w:strike w:val="0"/>
        <w:dstrike w:val="0"/>
        <w:color w:val="00A18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B1F4E"/>
    <w:multiLevelType w:val="hybridMultilevel"/>
    <w:tmpl w:val="18A01B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936CFB"/>
    <w:multiLevelType w:val="hybridMultilevel"/>
    <w:tmpl w:val="3DBA99D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933172">
    <w:abstractNumId w:val="8"/>
  </w:num>
  <w:num w:numId="2" w16cid:durableId="171185328">
    <w:abstractNumId w:val="3"/>
  </w:num>
  <w:num w:numId="3" w16cid:durableId="2031367983">
    <w:abstractNumId w:val="4"/>
  </w:num>
  <w:num w:numId="4" w16cid:durableId="1841313571">
    <w:abstractNumId w:val="0"/>
  </w:num>
  <w:num w:numId="5" w16cid:durableId="1206060321">
    <w:abstractNumId w:val="5"/>
  </w:num>
  <w:num w:numId="6" w16cid:durableId="62803569">
    <w:abstractNumId w:val="6"/>
  </w:num>
  <w:num w:numId="7" w16cid:durableId="308094201">
    <w:abstractNumId w:val="11"/>
  </w:num>
  <w:num w:numId="8" w16cid:durableId="1663317844">
    <w:abstractNumId w:val="2"/>
  </w:num>
  <w:num w:numId="9" w16cid:durableId="1961376424">
    <w:abstractNumId w:val="10"/>
  </w:num>
  <w:num w:numId="10" w16cid:durableId="2068722768">
    <w:abstractNumId w:val="9"/>
  </w:num>
  <w:num w:numId="11" w16cid:durableId="1214467959">
    <w:abstractNumId w:val="1"/>
  </w:num>
  <w:num w:numId="12" w16cid:durableId="19433408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A78"/>
    <w:rsid w:val="00012969"/>
    <w:rsid w:val="00012ABD"/>
    <w:rsid w:val="00017093"/>
    <w:rsid w:val="000511FC"/>
    <w:rsid w:val="00062332"/>
    <w:rsid w:val="00082D60"/>
    <w:rsid w:val="000A6BAA"/>
    <w:rsid w:val="000B0191"/>
    <w:rsid w:val="000E7C0D"/>
    <w:rsid w:val="000F220F"/>
    <w:rsid w:val="000F2FAD"/>
    <w:rsid w:val="00102866"/>
    <w:rsid w:val="0012752B"/>
    <w:rsid w:val="00143D0D"/>
    <w:rsid w:val="0016656B"/>
    <w:rsid w:val="00166E29"/>
    <w:rsid w:val="00184B09"/>
    <w:rsid w:val="001A3207"/>
    <w:rsid w:val="001D3CDD"/>
    <w:rsid w:val="001F3BDC"/>
    <w:rsid w:val="001F7D69"/>
    <w:rsid w:val="0023080E"/>
    <w:rsid w:val="00235498"/>
    <w:rsid w:val="002622D1"/>
    <w:rsid w:val="00266282"/>
    <w:rsid w:val="0027118E"/>
    <w:rsid w:val="002A6A24"/>
    <w:rsid w:val="002A760E"/>
    <w:rsid w:val="002B7CE8"/>
    <w:rsid w:val="002D6900"/>
    <w:rsid w:val="002E290C"/>
    <w:rsid w:val="002E4699"/>
    <w:rsid w:val="002E4AF4"/>
    <w:rsid w:val="002F095B"/>
    <w:rsid w:val="002F159D"/>
    <w:rsid w:val="003327B9"/>
    <w:rsid w:val="003335C5"/>
    <w:rsid w:val="00347739"/>
    <w:rsid w:val="003614EC"/>
    <w:rsid w:val="003617BA"/>
    <w:rsid w:val="0039174F"/>
    <w:rsid w:val="003C66A2"/>
    <w:rsid w:val="003D046C"/>
    <w:rsid w:val="003E6A80"/>
    <w:rsid w:val="003E7A6A"/>
    <w:rsid w:val="00401D18"/>
    <w:rsid w:val="00424360"/>
    <w:rsid w:val="0042560B"/>
    <w:rsid w:val="004411A6"/>
    <w:rsid w:val="00443397"/>
    <w:rsid w:val="00447200"/>
    <w:rsid w:val="0046754A"/>
    <w:rsid w:val="00467CC5"/>
    <w:rsid w:val="004833FC"/>
    <w:rsid w:val="004903CC"/>
    <w:rsid w:val="004A47CD"/>
    <w:rsid w:val="004B35E0"/>
    <w:rsid w:val="004C3AA0"/>
    <w:rsid w:val="004D642F"/>
    <w:rsid w:val="004E0DCA"/>
    <w:rsid w:val="005363C8"/>
    <w:rsid w:val="00566BE3"/>
    <w:rsid w:val="005720CB"/>
    <w:rsid w:val="005825C7"/>
    <w:rsid w:val="005B55EC"/>
    <w:rsid w:val="005E603D"/>
    <w:rsid w:val="00621EA7"/>
    <w:rsid w:val="00652695"/>
    <w:rsid w:val="006569AC"/>
    <w:rsid w:val="006624EC"/>
    <w:rsid w:val="00675A0D"/>
    <w:rsid w:val="006801B7"/>
    <w:rsid w:val="00687C2B"/>
    <w:rsid w:val="00695A19"/>
    <w:rsid w:val="006E16B6"/>
    <w:rsid w:val="006E3063"/>
    <w:rsid w:val="006E59B0"/>
    <w:rsid w:val="00714229"/>
    <w:rsid w:val="00717BFF"/>
    <w:rsid w:val="00735A39"/>
    <w:rsid w:val="00735B68"/>
    <w:rsid w:val="00751B6B"/>
    <w:rsid w:val="00754764"/>
    <w:rsid w:val="007752E7"/>
    <w:rsid w:val="00782BC7"/>
    <w:rsid w:val="00790634"/>
    <w:rsid w:val="007A5FF0"/>
    <w:rsid w:val="007A701E"/>
    <w:rsid w:val="007B0A64"/>
    <w:rsid w:val="007B1A4C"/>
    <w:rsid w:val="007C325E"/>
    <w:rsid w:val="007F636C"/>
    <w:rsid w:val="007F639C"/>
    <w:rsid w:val="0080199F"/>
    <w:rsid w:val="00813B06"/>
    <w:rsid w:val="008143E4"/>
    <w:rsid w:val="00827B55"/>
    <w:rsid w:val="0083024D"/>
    <w:rsid w:val="00837240"/>
    <w:rsid w:val="00840419"/>
    <w:rsid w:val="00846DF5"/>
    <w:rsid w:val="00851399"/>
    <w:rsid w:val="008524A6"/>
    <w:rsid w:val="00856BFB"/>
    <w:rsid w:val="0086168C"/>
    <w:rsid w:val="00862E29"/>
    <w:rsid w:val="00864885"/>
    <w:rsid w:val="00867F9E"/>
    <w:rsid w:val="008855F9"/>
    <w:rsid w:val="008C3CF8"/>
    <w:rsid w:val="008C71D9"/>
    <w:rsid w:val="008D0922"/>
    <w:rsid w:val="008D174C"/>
    <w:rsid w:val="008D7E71"/>
    <w:rsid w:val="0090552D"/>
    <w:rsid w:val="00923A8B"/>
    <w:rsid w:val="00930056"/>
    <w:rsid w:val="00934305"/>
    <w:rsid w:val="00935F09"/>
    <w:rsid w:val="00954F4C"/>
    <w:rsid w:val="009870E9"/>
    <w:rsid w:val="009A6C6A"/>
    <w:rsid w:val="009C4F45"/>
    <w:rsid w:val="009D26E4"/>
    <w:rsid w:val="009E1567"/>
    <w:rsid w:val="009F26CC"/>
    <w:rsid w:val="00A21DA6"/>
    <w:rsid w:val="00A36704"/>
    <w:rsid w:val="00A53D33"/>
    <w:rsid w:val="00A55012"/>
    <w:rsid w:val="00A63C32"/>
    <w:rsid w:val="00A66E60"/>
    <w:rsid w:val="00A74392"/>
    <w:rsid w:val="00A930A6"/>
    <w:rsid w:val="00A95B09"/>
    <w:rsid w:val="00AA133C"/>
    <w:rsid w:val="00AD2D07"/>
    <w:rsid w:val="00AF1A4F"/>
    <w:rsid w:val="00B010E1"/>
    <w:rsid w:val="00B067C6"/>
    <w:rsid w:val="00B3048F"/>
    <w:rsid w:val="00B34F0E"/>
    <w:rsid w:val="00B464B2"/>
    <w:rsid w:val="00B4651E"/>
    <w:rsid w:val="00B46657"/>
    <w:rsid w:val="00B47A7B"/>
    <w:rsid w:val="00B90F93"/>
    <w:rsid w:val="00BA6D96"/>
    <w:rsid w:val="00BA7EF3"/>
    <w:rsid w:val="00BC4F99"/>
    <w:rsid w:val="00BF1FC0"/>
    <w:rsid w:val="00BF377D"/>
    <w:rsid w:val="00BF5F69"/>
    <w:rsid w:val="00C11C78"/>
    <w:rsid w:val="00C33C38"/>
    <w:rsid w:val="00C351BF"/>
    <w:rsid w:val="00C43174"/>
    <w:rsid w:val="00C60444"/>
    <w:rsid w:val="00C62990"/>
    <w:rsid w:val="00C73BAF"/>
    <w:rsid w:val="00C766FD"/>
    <w:rsid w:val="00CA6F44"/>
    <w:rsid w:val="00CB1B1A"/>
    <w:rsid w:val="00CB4634"/>
    <w:rsid w:val="00CB75B5"/>
    <w:rsid w:val="00CE138D"/>
    <w:rsid w:val="00CE49BD"/>
    <w:rsid w:val="00CE6B55"/>
    <w:rsid w:val="00D170A3"/>
    <w:rsid w:val="00D242B9"/>
    <w:rsid w:val="00D36DEC"/>
    <w:rsid w:val="00D46C7D"/>
    <w:rsid w:val="00D53BAD"/>
    <w:rsid w:val="00D8344D"/>
    <w:rsid w:val="00D84E13"/>
    <w:rsid w:val="00D958A1"/>
    <w:rsid w:val="00DC4F23"/>
    <w:rsid w:val="00DC72FE"/>
    <w:rsid w:val="00DD0F78"/>
    <w:rsid w:val="00DD6267"/>
    <w:rsid w:val="00DE6437"/>
    <w:rsid w:val="00DF5500"/>
    <w:rsid w:val="00E03D90"/>
    <w:rsid w:val="00E16FE4"/>
    <w:rsid w:val="00E31F78"/>
    <w:rsid w:val="00E45A0B"/>
    <w:rsid w:val="00E53569"/>
    <w:rsid w:val="00E552F1"/>
    <w:rsid w:val="00E55CD7"/>
    <w:rsid w:val="00E868D8"/>
    <w:rsid w:val="00EA4F7E"/>
    <w:rsid w:val="00EC15F5"/>
    <w:rsid w:val="00EC2A78"/>
    <w:rsid w:val="00EC62B6"/>
    <w:rsid w:val="00ED1AAA"/>
    <w:rsid w:val="00EE503D"/>
    <w:rsid w:val="00EF2DBF"/>
    <w:rsid w:val="00F07C57"/>
    <w:rsid w:val="00F141B8"/>
    <w:rsid w:val="00F25AB4"/>
    <w:rsid w:val="00F424DF"/>
    <w:rsid w:val="00F45775"/>
    <w:rsid w:val="00F51CB7"/>
    <w:rsid w:val="00F80AE7"/>
    <w:rsid w:val="00F907AF"/>
    <w:rsid w:val="00F93A24"/>
    <w:rsid w:val="00F947AE"/>
    <w:rsid w:val="00F94C58"/>
    <w:rsid w:val="00FB65DD"/>
    <w:rsid w:val="00FC35CF"/>
    <w:rsid w:val="00FC668A"/>
    <w:rsid w:val="00FD655A"/>
    <w:rsid w:val="00FF19C8"/>
    <w:rsid w:val="073134CE"/>
    <w:rsid w:val="078FB93E"/>
    <w:rsid w:val="0892207B"/>
    <w:rsid w:val="0A20F1C2"/>
    <w:rsid w:val="0AE0B49D"/>
    <w:rsid w:val="0BAFA8DA"/>
    <w:rsid w:val="0C362D8F"/>
    <w:rsid w:val="0C5EEAD9"/>
    <w:rsid w:val="115C8A9D"/>
    <w:rsid w:val="147379A6"/>
    <w:rsid w:val="152BDF65"/>
    <w:rsid w:val="153CF7EE"/>
    <w:rsid w:val="168D0AC9"/>
    <w:rsid w:val="16D62508"/>
    <w:rsid w:val="1828DB2A"/>
    <w:rsid w:val="1845354D"/>
    <w:rsid w:val="1A848EBF"/>
    <w:rsid w:val="1B107EB9"/>
    <w:rsid w:val="1C19F9B1"/>
    <w:rsid w:val="1C1BEAB6"/>
    <w:rsid w:val="1CDBFA27"/>
    <w:rsid w:val="1D18A670"/>
    <w:rsid w:val="1E40EB87"/>
    <w:rsid w:val="1E7D9F61"/>
    <w:rsid w:val="1E8A6827"/>
    <w:rsid w:val="200EC5A6"/>
    <w:rsid w:val="27871775"/>
    <w:rsid w:val="28E14561"/>
    <w:rsid w:val="294F1C0A"/>
    <w:rsid w:val="29550E2B"/>
    <w:rsid w:val="29A18AAF"/>
    <w:rsid w:val="2B0C95B2"/>
    <w:rsid w:val="2B8F22FC"/>
    <w:rsid w:val="2E228D2D"/>
    <w:rsid w:val="30680C46"/>
    <w:rsid w:val="30A3983F"/>
    <w:rsid w:val="31D4A663"/>
    <w:rsid w:val="32C07BD0"/>
    <w:rsid w:val="351C2F65"/>
    <w:rsid w:val="3575C5C2"/>
    <w:rsid w:val="3A8C51B6"/>
    <w:rsid w:val="3AD1B4D3"/>
    <w:rsid w:val="3B1E5D32"/>
    <w:rsid w:val="3C4CE0C9"/>
    <w:rsid w:val="3E0B1BFD"/>
    <w:rsid w:val="3F84818B"/>
    <w:rsid w:val="42F22FEF"/>
    <w:rsid w:val="43566E53"/>
    <w:rsid w:val="44E3DC1E"/>
    <w:rsid w:val="498599CE"/>
    <w:rsid w:val="4E6F6E6A"/>
    <w:rsid w:val="4FA6DF11"/>
    <w:rsid w:val="4FC544F7"/>
    <w:rsid w:val="4FC823C2"/>
    <w:rsid w:val="5211104C"/>
    <w:rsid w:val="5307B53A"/>
    <w:rsid w:val="53332501"/>
    <w:rsid w:val="53A7DDA4"/>
    <w:rsid w:val="54CEF562"/>
    <w:rsid w:val="566DB879"/>
    <w:rsid w:val="569812BC"/>
    <w:rsid w:val="5AAF51D5"/>
    <w:rsid w:val="5B6AC217"/>
    <w:rsid w:val="5BB10418"/>
    <w:rsid w:val="5BB7F292"/>
    <w:rsid w:val="5C8A5859"/>
    <w:rsid w:val="5EB3AAD7"/>
    <w:rsid w:val="5FD95DD3"/>
    <w:rsid w:val="6201C8B9"/>
    <w:rsid w:val="6219533E"/>
    <w:rsid w:val="6276F87A"/>
    <w:rsid w:val="62DADA7B"/>
    <w:rsid w:val="62F999DD"/>
    <w:rsid w:val="63FFA743"/>
    <w:rsid w:val="659D99CE"/>
    <w:rsid w:val="6625C4DC"/>
    <w:rsid w:val="6AB109F1"/>
    <w:rsid w:val="6C2D7A8F"/>
    <w:rsid w:val="6D306C7D"/>
    <w:rsid w:val="6DA42756"/>
    <w:rsid w:val="6DB2DB1A"/>
    <w:rsid w:val="6E1FA32D"/>
    <w:rsid w:val="6EE81921"/>
    <w:rsid w:val="721633B3"/>
    <w:rsid w:val="72E08215"/>
    <w:rsid w:val="7317F276"/>
    <w:rsid w:val="73C7ED6A"/>
    <w:rsid w:val="746CFF37"/>
    <w:rsid w:val="74F287CD"/>
    <w:rsid w:val="7589270F"/>
    <w:rsid w:val="75CE7335"/>
    <w:rsid w:val="7608CF98"/>
    <w:rsid w:val="764F9338"/>
    <w:rsid w:val="76819393"/>
    <w:rsid w:val="792E8E31"/>
    <w:rsid w:val="7DAD94A6"/>
    <w:rsid w:val="7F54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0F287"/>
  <w15:docId w15:val="{1F791E8B-85DD-4636-A034-7829D892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Trebuchet MS" w:hAnsi="Trebuchet MS" w:cs="Trebuchet MS"/>
        <w:sz w:val="18"/>
        <w:szCs w:val="18"/>
        <w:lang w:val="nl-BE" w:eastAsia="nl-BE" w:bidi="ar-SA"/>
      </w:rPr>
    </w:rPrDefault>
    <w:pPrDefault>
      <w:pPr>
        <w:spacing w:line="29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520" w:after="74" w:line="274" w:lineRule="auto"/>
      <w:jc w:val="left"/>
      <w:outlineLvl w:val="0"/>
    </w:pPr>
    <w:rPr>
      <w:b/>
      <w:smallCaps/>
      <w:color w:val="00A183"/>
      <w:sz w:val="26"/>
      <w:szCs w:val="2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142" w:after="74" w:line="264" w:lineRule="auto"/>
      <w:jc w:val="left"/>
      <w:outlineLvl w:val="1"/>
    </w:pPr>
    <w:rPr>
      <w:b/>
      <w:color w:val="C7502E"/>
      <w:sz w:val="24"/>
      <w:szCs w:val="24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140" w:after="74" w:line="286" w:lineRule="auto"/>
      <w:jc w:val="left"/>
      <w:outlineLvl w:val="2"/>
    </w:pPr>
    <w:rPr>
      <w:b/>
      <w:smallCaps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spacing w:line="520" w:lineRule="auto"/>
      <w:jc w:val="center"/>
    </w:pPr>
    <w:rPr>
      <w:b/>
      <w:color w:val="C7502E"/>
      <w:sz w:val="48"/>
      <w:szCs w:val="48"/>
    </w:rPr>
  </w:style>
  <w:style w:type="paragraph" w:styleId="Ondertitel">
    <w:name w:val="Subtitle"/>
    <w:basedOn w:val="Standaard"/>
    <w:next w:val="Standaard"/>
    <w:uiPriority w:val="11"/>
    <w:qFormat/>
    <w:pPr>
      <w:spacing w:before="68" w:line="320" w:lineRule="auto"/>
      <w:jc w:val="center"/>
    </w:pPr>
    <w:rPr>
      <w:color w:val="C7502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9A6C6A"/>
    <w:rPr>
      <w:color w:val="808080"/>
    </w:rPr>
  </w:style>
  <w:style w:type="paragraph" w:styleId="Lijstalinea">
    <w:name w:val="List Paragraph"/>
    <w:basedOn w:val="Standaard"/>
    <w:uiPriority w:val="34"/>
    <w:qFormat/>
    <w:rsid w:val="005363C8"/>
    <w:pPr>
      <w:ind w:left="720"/>
      <w:contextualSpacing/>
    </w:pPr>
  </w:style>
  <w:style w:type="table" w:styleId="Tabelraster">
    <w:name w:val="Table Grid"/>
    <w:basedOn w:val="Standaardtabel"/>
    <w:uiPriority w:val="39"/>
    <w:rsid w:val="00EC15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141B8"/>
    <w:rPr>
      <w:b/>
      <w:color w:val="C7502E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511F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511FC"/>
  </w:style>
  <w:style w:type="paragraph" w:styleId="Voettekst">
    <w:name w:val="footer"/>
    <w:basedOn w:val="Standaard"/>
    <w:link w:val="VoettekstChar"/>
    <w:uiPriority w:val="99"/>
    <w:unhideWhenUsed/>
    <w:rsid w:val="000511F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511FC"/>
  </w:style>
  <w:style w:type="character" w:styleId="Hyperlink">
    <w:name w:val="Hyperlink"/>
    <w:basedOn w:val="Standaardalinea-lettertype"/>
    <w:uiPriority w:val="99"/>
    <w:unhideWhenUsed/>
    <w:rsid w:val="00082D60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82D60"/>
    <w:rPr>
      <w:color w:val="605E5C"/>
      <w:shd w:val="clear" w:color="auto" w:fill="E1DFDD"/>
    </w:rPr>
  </w:style>
  <w:style w:type="paragraph" w:customStyle="1" w:styleId="lijstopsomming1">
    <w:name w:val="_lijst_opsomming 1"/>
    <w:basedOn w:val="Standaard"/>
    <w:uiPriority w:val="3"/>
    <w:qFormat/>
    <w:rsid w:val="003D046C"/>
    <w:pPr>
      <w:spacing w:before="40"/>
    </w:pPr>
    <w:rPr>
      <w:rFonts w:eastAsia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samvzw.be/thema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amvzw.be/de-kernopdrachten-van-sa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solliciteren@samvzw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na.VanWin\OneDrive\freelance\SAMvzw\documenten%20Inne\sjablonen\Leeg%20sjabloon%20met%20SAM%20stij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112F52-7759-404D-961F-FC9DB90A01B8}"/>
      </w:docPartPr>
      <w:docPartBody>
        <w:p w:rsidR="00AA133C" w:rsidRDefault="00E03D90"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02958F7DB234496A7B07E215525E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3261F-0DBC-4572-A12A-37AD0D065667}"/>
      </w:docPartPr>
      <w:docPartBody>
        <w:p w:rsidR="001F7D69" w:rsidRDefault="00AA133C" w:rsidP="00AA133C">
          <w:pPr>
            <w:pStyle w:val="402958F7DB234496A7B07E215525ED43"/>
          </w:pPr>
          <w:r w:rsidRPr="00012BD8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BB87BC0DEE14E61868B055EE7162B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D3E36C-E6A4-42A9-A8DA-89D59E67FAF5}"/>
      </w:docPartPr>
      <w:docPartBody>
        <w:p w:rsidR="003E3F66" w:rsidRDefault="001F7D69" w:rsidP="001F7D69">
          <w:pPr>
            <w:pStyle w:val="5BB87BC0DEE14E61868B055EE7162B33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C3EC3706F124A169E0CFBC438F1FA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878198-BDB3-40BD-8A60-1A7D8B24FBB5}"/>
      </w:docPartPr>
      <w:docPartBody>
        <w:p w:rsidR="003A2C4B" w:rsidRDefault="00A36704" w:rsidP="00A36704">
          <w:pPr>
            <w:pStyle w:val="DC3EC3706F124A169E0CFBC438F1FA5C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34211EDB95247B5ADFDB548177EB6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E651D6-0B1D-472B-8CDB-B4FC79D1FF0E}"/>
      </w:docPartPr>
      <w:docPartBody>
        <w:p w:rsidR="003A2C4B" w:rsidRDefault="00A36704" w:rsidP="00A36704">
          <w:pPr>
            <w:pStyle w:val="634211EDB95247B5ADFDB548177EB682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D90"/>
    <w:rsid w:val="00087D21"/>
    <w:rsid w:val="000B7E25"/>
    <w:rsid w:val="001C44AC"/>
    <w:rsid w:val="001F7D69"/>
    <w:rsid w:val="003A2C4B"/>
    <w:rsid w:val="003E3F66"/>
    <w:rsid w:val="005B41D2"/>
    <w:rsid w:val="006019CC"/>
    <w:rsid w:val="00621ABA"/>
    <w:rsid w:val="009556C4"/>
    <w:rsid w:val="0099122B"/>
    <w:rsid w:val="00A36704"/>
    <w:rsid w:val="00AA133C"/>
    <w:rsid w:val="00C81BB0"/>
    <w:rsid w:val="00E0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36704"/>
    <w:rPr>
      <w:color w:val="808080"/>
    </w:rPr>
  </w:style>
  <w:style w:type="paragraph" w:customStyle="1" w:styleId="402958F7DB234496A7B07E215525ED43">
    <w:name w:val="402958F7DB234496A7B07E215525ED43"/>
    <w:rsid w:val="00AA133C"/>
  </w:style>
  <w:style w:type="paragraph" w:customStyle="1" w:styleId="5BB87BC0DEE14E61868B055EE7162B33">
    <w:name w:val="5BB87BC0DEE14E61868B055EE7162B33"/>
    <w:rsid w:val="001F7D69"/>
  </w:style>
  <w:style w:type="paragraph" w:customStyle="1" w:styleId="DC3EC3706F124A169E0CFBC438F1FA5C">
    <w:name w:val="DC3EC3706F124A169E0CFBC438F1FA5C"/>
    <w:rsid w:val="00A36704"/>
  </w:style>
  <w:style w:type="paragraph" w:customStyle="1" w:styleId="634211EDB95247B5ADFDB548177EB682">
    <w:name w:val="634211EDB95247B5ADFDB548177EB682"/>
    <w:rsid w:val="00A367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7A993CED5B1E4AB11DA3E1AB4D4412" ma:contentTypeVersion="11" ma:contentTypeDescription="Een nieuw document maken." ma:contentTypeScope="" ma:versionID="f70ecc40c10c4fe68abd5e6f463e88b6">
  <xsd:schema xmlns:xsd="http://www.w3.org/2001/XMLSchema" xmlns:xs="http://www.w3.org/2001/XMLSchema" xmlns:p="http://schemas.microsoft.com/office/2006/metadata/properties" xmlns:ns2="04b8c83d-83bb-4405-9ed9-2b73166176b1" xmlns:ns3="525826fe-101d-48c9-96bd-b2c34c17aa17" targetNamespace="http://schemas.microsoft.com/office/2006/metadata/properties" ma:root="true" ma:fieldsID="c9189a1b082f41082b9741f47055f9fd" ns2:_="" ns3:_="">
    <xsd:import namespace="04b8c83d-83bb-4405-9ed9-2b73166176b1"/>
    <xsd:import namespace="525826fe-101d-48c9-96bd-b2c34c17aa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Veelzijdigtalent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8c83d-83bb-4405-9ed9-2b73166176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Veelzijdigtalent" ma:index="14" nillable="true" ma:displayName="Welke vacature?" ma:format="Dropdown" ma:internalName="Veelzijdigtalent">
      <xsd:simpleType>
        <xsd:restriction base="dms:Choice">
          <xsd:enumeration value="Veelzijdig talent"/>
          <xsd:enumeration value="projectmedewerker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826fe-101d-48c9-96bd-b2c34c17aa1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elzijdigtalent xmlns="04b8c83d-83bb-4405-9ed9-2b73166176b1" xsi:nil="true"/>
  </documentManagement>
</p:properties>
</file>

<file path=customXml/itemProps1.xml><?xml version="1.0" encoding="utf-8"?>
<ds:datastoreItem xmlns:ds="http://schemas.openxmlformats.org/officeDocument/2006/customXml" ds:itemID="{37CDB320-D746-4448-998F-85E4C50C6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b8c83d-83bb-4405-9ed9-2b73166176b1"/>
    <ds:schemaRef ds:uri="525826fe-101d-48c9-96bd-b2c34c17aa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09F250-ED1B-466D-93B3-7DF5A6C843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5522EC-A1DF-4AD6-B05F-E1EC6157E3DB}">
  <ds:schemaRefs>
    <ds:schemaRef ds:uri="http://schemas.microsoft.com/office/2006/metadata/properties"/>
    <ds:schemaRef ds:uri="http://schemas.microsoft.com/office/infopath/2007/PartnerControls"/>
    <ds:schemaRef ds:uri="04b8c83d-83bb-4405-9ed9-2b73166176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sjabloon met SAM stijl</Template>
  <TotalTime>2</TotalTime>
  <Pages>4</Pages>
  <Words>798</Words>
  <Characters>4391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Elina.VanWin</dc:creator>
  <cp:keywords/>
  <cp:lastModifiedBy>Els Roger</cp:lastModifiedBy>
  <cp:revision>15</cp:revision>
  <cp:lastPrinted>2021-11-25T07:24:00Z</cp:lastPrinted>
  <dcterms:created xsi:type="dcterms:W3CDTF">2023-03-30T13:48:00Z</dcterms:created>
  <dcterms:modified xsi:type="dcterms:W3CDTF">2023-03-31T09:54:00Z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0x0101007C7A993CED5B1E4AB11DA3E1AB4D4412</vt:lpwstr>
  </property>
</Properties>
</file>