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331EC" w14:textId="746CBD08" w:rsidR="003E6A80" w:rsidRDefault="003E6A80" w:rsidP="003E6A80">
      <w:pPr>
        <w:pStyle w:val="Titel"/>
        <w:ind w:left="-1560" w:firstLine="1560"/>
      </w:pPr>
    </w:p>
    <w:p w14:paraId="30226AD3" w14:textId="6F5AB238" w:rsidR="00012969" w:rsidRPr="006569AC" w:rsidRDefault="002F095B" w:rsidP="27871775">
      <w:pPr>
        <w:pStyle w:val="Titel"/>
        <w:rPr>
          <w:sz w:val="28"/>
          <w:szCs w:val="28"/>
        </w:rPr>
      </w:pPr>
      <w:r w:rsidRPr="078FB93E">
        <w:rPr>
          <w:sz w:val="28"/>
          <w:szCs w:val="28"/>
        </w:rPr>
        <w:t>Sollicitatieformulier</w:t>
      </w:r>
      <w:r w:rsidR="00F947AE" w:rsidRPr="078FB93E">
        <w:rPr>
          <w:sz w:val="28"/>
          <w:szCs w:val="28"/>
        </w:rPr>
        <w:t xml:space="preserve"> </w:t>
      </w:r>
      <w:r w:rsidR="53A7DDA4" w:rsidRPr="078FB93E">
        <w:rPr>
          <w:sz w:val="28"/>
          <w:szCs w:val="28"/>
        </w:rPr>
        <w:t xml:space="preserve">HR-partner bij </w:t>
      </w:r>
      <w:r w:rsidR="00082D60">
        <w:rPr>
          <w:sz w:val="28"/>
          <w:szCs w:val="28"/>
        </w:rPr>
        <w:br/>
      </w:r>
      <w:r w:rsidR="00F947AE" w:rsidRPr="27871775">
        <w:rPr>
          <w:sz w:val="28"/>
          <w:szCs w:val="28"/>
        </w:rPr>
        <w:t>SAM</w:t>
      </w:r>
      <w:r w:rsidR="006569AC" w:rsidRPr="27871775">
        <w:rPr>
          <w:sz w:val="28"/>
          <w:szCs w:val="28"/>
        </w:rPr>
        <w:t xml:space="preserve">, </w:t>
      </w:r>
      <w:r w:rsidR="00082D60">
        <w:rPr>
          <w:sz w:val="28"/>
          <w:szCs w:val="28"/>
        </w:rPr>
        <w:t>s</w:t>
      </w:r>
      <w:r w:rsidR="006569AC" w:rsidRPr="27871775">
        <w:rPr>
          <w:sz w:val="28"/>
          <w:szCs w:val="28"/>
        </w:rPr>
        <w:t>teunpunt Mens en Samenleving</w:t>
      </w:r>
    </w:p>
    <w:p w14:paraId="0BD7E301" w14:textId="1B4ACE58" w:rsidR="27871775" w:rsidRDefault="27871775" w:rsidP="27871775">
      <w:pPr>
        <w:rPr>
          <w:sz w:val="28"/>
          <w:szCs w:val="28"/>
        </w:rPr>
      </w:pPr>
    </w:p>
    <w:p w14:paraId="350EC237" w14:textId="6CEF4739" w:rsidR="00864885" w:rsidRDefault="00E552F1" w:rsidP="00864885">
      <w:r>
        <w:t xml:space="preserve">Fijn dat je bij SAM solliciteert! </w:t>
      </w:r>
    </w:p>
    <w:p w14:paraId="2953D151" w14:textId="467BEB1C" w:rsidR="00AF1A4F" w:rsidRDefault="0042560B" w:rsidP="00864885">
      <w:r>
        <w:t>Stuur dit ingevuld</w:t>
      </w:r>
      <w:r w:rsidR="00082D60">
        <w:t>e</w:t>
      </w:r>
      <w:r>
        <w:t xml:space="preserve"> document </w:t>
      </w:r>
      <w:r w:rsidR="006E3063">
        <w:t xml:space="preserve">ten laatste op </w:t>
      </w:r>
      <w:r w:rsidR="00717BFF">
        <w:t>2</w:t>
      </w:r>
      <w:r w:rsidR="00E55CD7">
        <w:t>1</w:t>
      </w:r>
      <w:r w:rsidR="00717BFF">
        <w:t xml:space="preserve"> april 2023</w:t>
      </w:r>
      <w:r w:rsidR="006E3063">
        <w:t xml:space="preserve"> </w:t>
      </w:r>
      <w:r>
        <w:t xml:space="preserve">naar </w:t>
      </w:r>
      <w:hyperlink r:id="rId10" w:history="1">
        <w:r w:rsidR="00082D60" w:rsidRPr="00082D60">
          <w:rPr>
            <w:rStyle w:val="Hyperlink"/>
            <w:color w:val="auto"/>
          </w:rPr>
          <w:t>solliciteren@samvzw.be</w:t>
        </w:r>
      </w:hyperlink>
      <w:r w:rsidRPr="00082D60">
        <w:t>.</w:t>
      </w:r>
      <w:r w:rsidR="00DD6267" w:rsidRPr="00082D60">
        <w:t xml:space="preserve"> </w:t>
      </w:r>
      <w:r w:rsidR="00923A8B">
        <w:t xml:space="preserve">Antwoord overal in één of enkele woorden. </w:t>
      </w:r>
      <w:r w:rsidR="00923A8B">
        <w:rPr>
          <w:b/>
          <w:bCs/>
        </w:rPr>
        <w:t>Voeg bij dit document een motivatiebrief en een CV of filmpje waarin je je competenties toelicht.</w:t>
      </w:r>
    </w:p>
    <w:p w14:paraId="25E4A639" w14:textId="7FBD1FBE" w:rsidR="00DD6267" w:rsidRDefault="00DD6267" w:rsidP="00864885">
      <w:r w:rsidRPr="00754764">
        <w:t xml:space="preserve">Heb je vragen, aarzel niet om ons te bellen </w:t>
      </w:r>
      <w:r w:rsidR="00827B55" w:rsidRPr="00754764">
        <w:t>op</w:t>
      </w:r>
      <w:r w:rsidR="00CA6F44" w:rsidRPr="00754764">
        <w:t xml:space="preserve"> tel.</w:t>
      </w:r>
      <w:r w:rsidR="6EE81921" w:rsidRPr="00754764">
        <w:t>+32 473 322 041 (Inne Van de Ven)</w:t>
      </w:r>
      <w:r w:rsidR="0892207B" w:rsidRPr="00754764">
        <w:t>.</w:t>
      </w:r>
    </w:p>
    <w:p w14:paraId="5B4CBF2A" w14:textId="77777777" w:rsidR="00235498" w:rsidRDefault="00235498" w:rsidP="00235498">
      <w:r>
        <w:t>De informatie wordt uitsluitend intern en vertrouwelijk behandeld door de leden van de sollicitatiecommissie.</w:t>
      </w:r>
    </w:p>
    <w:p w14:paraId="4875EF42" w14:textId="05C2CA3C" w:rsidR="00E552F1" w:rsidRDefault="00235498" w:rsidP="00864885">
      <w:r>
        <w:t>Dankjewel!</w:t>
      </w:r>
    </w:p>
    <w:p w14:paraId="3FD32027" w14:textId="0D8CAAF5" w:rsidR="00D84E13" w:rsidRDefault="00D84E13" w:rsidP="00864885"/>
    <w:tbl>
      <w:tblPr>
        <w:tblStyle w:val="Tabelraster"/>
        <w:tblW w:w="0" w:type="auto"/>
        <w:tblLook w:val="04A0" w:firstRow="1" w:lastRow="0" w:firstColumn="1" w:lastColumn="0" w:noHBand="0" w:noVBand="1"/>
      </w:tblPr>
      <w:tblGrid>
        <w:gridCol w:w="988"/>
        <w:gridCol w:w="2126"/>
      </w:tblGrid>
      <w:tr w:rsidR="00C62990" w14:paraId="3E05997B" w14:textId="77777777" w:rsidTr="00C62990">
        <w:trPr>
          <w:trHeight w:val="417"/>
        </w:trPr>
        <w:tc>
          <w:tcPr>
            <w:tcW w:w="988" w:type="dxa"/>
            <w:vAlign w:val="center"/>
          </w:tcPr>
          <w:p w14:paraId="7FC07FE8" w14:textId="710281DA" w:rsidR="00C62990" w:rsidRDefault="00C62990" w:rsidP="00C62990">
            <w:pPr>
              <w:jc w:val="left"/>
            </w:pPr>
            <w:r>
              <w:t>Datum:</w:t>
            </w:r>
          </w:p>
        </w:tc>
        <w:tc>
          <w:tcPr>
            <w:tcW w:w="2126" w:type="dxa"/>
            <w:vAlign w:val="center"/>
          </w:tcPr>
          <w:sdt>
            <w:sdtPr>
              <w:id w:val="-1384715419"/>
              <w:placeholder>
                <w:docPart w:val="402958F7DB234496A7B07E215525ED43"/>
              </w:placeholder>
              <w:showingPlcHdr/>
              <w:date>
                <w:dateFormat w:val="d/MM/yyyy"/>
                <w:lid w:val="nl-BE"/>
                <w:storeMappedDataAs w:val="dateTime"/>
                <w:calendar w:val="gregorian"/>
              </w:date>
            </w:sdtPr>
            <w:sdtEndPr/>
            <w:sdtContent>
              <w:p w14:paraId="16F7DDD3" w14:textId="083C74EC" w:rsidR="00C62990" w:rsidRDefault="00C62990" w:rsidP="00C62990">
                <w:pPr>
                  <w:jc w:val="center"/>
                </w:pPr>
                <w:r w:rsidRPr="00012BD8">
                  <w:rPr>
                    <w:rStyle w:val="Tekstvantijdelijkeaanduiding"/>
                  </w:rPr>
                  <w:t>Klik of tik om een datum in te voeren.</w:t>
                </w:r>
              </w:p>
            </w:sdtContent>
          </w:sdt>
        </w:tc>
      </w:tr>
    </w:tbl>
    <w:p w14:paraId="2BD896B9" w14:textId="46FA182F" w:rsidR="00D84E13" w:rsidRDefault="00D84E13" w:rsidP="00864885"/>
    <w:p w14:paraId="4231B59E" w14:textId="3F05687B" w:rsidR="00E45A0B" w:rsidRDefault="00A930A6" w:rsidP="00A930A6">
      <w:pPr>
        <w:pStyle w:val="Kop1"/>
      </w:pPr>
      <w:r>
        <w:t>Identiteit en algemene gegevens</w:t>
      </w:r>
    </w:p>
    <w:p w14:paraId="19918365" w14:textId="2AF87E2B" w:rsidR="00E45A0B" w:rsidRDefault="009A6C6A" w:rsidP="00864885">
      <w:r>
        <w:t xml:space="preserve">Naam: </w:t>
      </w:r>
      <w:sdt>
        <w:sdtPr>
          <w:id w:val="435109815"/>
          <w:placeholder>
            <w:docPart w:val="DefaultPlaceholder_-1854013440"/>
          </w:placeholder>
          <w:showingPlcHdr/>
        </w:sdtPr>
        <w:sdtEndPr/>
        <w:sdtContent>
          <w:r w:rsidR="00827B55" w:rsidRPr="00012BD8">
            <w:rPr>
              <w:rStyle w:val="Tekstvantijdelijkeaanduiding"/>
            </w:rPr>
            <w:t>Klik of tik om tekst in te voeren.</w:t>
          </w:r>
        </w:sdtContent>
      </w:sdt>
    </w:p>
    <w:p w14:paraId="714F4137" w14:textId="1C3D3125" w:rsidR="009A6C6A" w:rsidRDefault="009A6C6A" w:rsidP="00864885">
      <w:r>
        <w:t>Adres:</w:t>
      </w:r>
      <w:sdt>
        <w:sdtPr>
          <w:id w:val="602385054"/>
          <w:placeholder>
            <w:docPart w:val="DefaultPlaceholder_-1854013440"/>
          </w:placeholder>
        </w:sdtPr>
        <w:sdtEndPr/>
        <w:sdtContent>
          <w:r w:rsidR="00AF1A4F">
            <w:t xml:space="preserve"> </w:t>
          </w:r>
          <w:sdt>
            <w:sdtPr>
              <w:id w:val="555981705"/>
              <w:placeholder>
                <w:docPart w:val="DefaultPlaceholder_-1854013440"/>
              </w:placeholder>
              <w:showingPlcHdr/>
            </w:sdtPr>
            <w:sdtEndPr/>
            <w:sdtContent>
              <w:r w:rsidR="00AF1A4F" w:rsidRPr="00012BD8">
                <w:rPr>
                  <w:rStyle w:val="Tekstvantijdelijkeaanduiding"/>
                </w:rPr>
                <w:t>Klik of tik om tekst in te voeren.</w:t>
              </w:r>
            </w:sdtContent>
          </w:sdt>
        </w:sdtContent>
      </w:sdt>
    </w:p>
    <w:p w14:paraId="6247D8A6" w14:textId="72932384" w:rsidR="009A6C6A" w:rsidRDefault="00F94C58" w:rsidP="00864885">
      <w:r>
        <w:t>Geboortedatum:</w:t>
      </w:r>
      <w:r w:rsidR="00AF1A4F">
        <w:t xml:space="preserve"> </w:t>
      </w:r>
      <w:sdt>
        <w:sdtPr>
          <w:id w:val="902187808"/>
          <w:placeholder>
            <w:docPart w:val="DefaultPlaceholder_-1854013440"/>
          </w:placeholder>
          <w:showingPlcHdr/>
        </w:sdtPr>
        <w:sdtEndPr/>
        <w:sdtContent>
          <w:r w:rsidR="003335C5" w:rsidRPr="00012BD8">
            <w:rPr>
              <w:rStyle w:val="Tekstvantijdelijkeaanduiding"/>
            </w:rPr>
            <w:t>Klik of tik om tekst in te voeren.</w:t>
          </w:r>
        </w:sdtContent>
      </w:sdt>
    </w:p>
    <w:p w14:paraId="05AC4BD4" w14:textId="1CD51633" w:rsidR="00F94C58" w:rsidRDefault="003335C5" w:rsidP="00864885">
      <w:r>
        <w:t>E</w:t>
      </w:r>
      <w:r w:rsidR="00235498">
        <w:t>-</w:t>
      </w:r>
      <w:r>
        <w:t xml:space="preserve">mailadres: </w:t>
      </w:r>
      <w:sdt>
        <w:sdtPr>
          <w:id w:val="790939452"/>
          <w:placeholder>
            <w:docPart w:val="DefaultPlaceholder_-1854013440"/>
          </w:placeholder>
          <w:showingPlcHdr/>
        </w:sdtPr>
        <w:sdtEndPr/>
        <w:sdtContent>
          <w:r w:rsidRPr="00012BD8">
            <w:rPr>
              <w:rStyle w:val="Tekstvantijdelijkeaanduiding"/>
            </w:rPr>
            <w:t>Klik of tik om tekst in te voeren.</w:t>
          </w:r>
        </w:sdtContent>
      </w:sdt>
    </w:p>
    <w:p w14:paraId="46FF4AA4" w14:textId="31AA08B4" w:rsidR="00DF5500" w:rsidRDefault="00BA7EF3" w:rsidP="00864885">
      <w:r>
        <w:t xml:space="preserve">Telefoonnummer: </w:t>
      </w:r>
      <w:sdt>
        <w:sdtPr>
          <w:id w:val="-894349448"/>
          <w:placeholder>
            <w:docPart w:val="DefaultPlaceholder_-1854013440"/>
          </w:placeholder>
          <w:showingPlcHdr/>
        </w:sdtPr>
        <w:sdtEndPr/>
        <w:sdtContent>
          <w:r w:rsidR="00DD0F78" w:rsidRPr="00012BD8">
            <w:rPr>
              <w:rStyle w:val="Tekstvantijdelijkeaanduiding"/>
            </w:rPr>
            <w:t>Klik of tik om tekst in te voeren.</w:t>
          </w:r>
        </w:sdtContent>
      </w:sdt>
    </w:p>
    <w:p w14:paraId="3F058C8F" w14:textId="1ACC67A6" w:rsidR="00BA7EF3" w:rsidRDefault="008D7E71" w:rsidP="00864885">
      <w:r>
        <w:t xml:space="preserve">Basisopleiding(en): </w:t>
      </w:r>
      <w:sdt>
        <w:sdtPr>
          <w:id w:val="849990508"/>
          <w:placeholder>
            <w:docPart w:val="DefaultPlaceholder_-1854013440"/>
          </w:placeholder>
          <w:showingPlcHdr/>
        </w:sdtPr>
        <w:sdtEndPr/>
        <w:sdtContent>
          <w:r w:rsidRPr="00012BD8">
            <w:rPr>
              <w:rStyle w:val="Tekstvantijdelijkeaanduiding"/>
            </w:rPr>
            <w:t>Klik of tik om tekst in te voeren.</w:t>
          </w:r>
        </w:sdtContent>
      </w:sdt>
    </w:p>
    <w:p w14:paraId="599234A7" w14:textId="11C67F4F" w:rsidR="008D7E71" w:rsidRDefault="00CB4634" w:rsidP="00864885">
      <w:r>
        <w:t>Bijkomende opleiding</w:t>
      </w:r>
      <w:r w:rsidR="008D7E71">
        <w:t>:</w:t>
      </w:r>
      <w:r w:rsidR="00AF1A4F">
        <w:t xml:space="preserve"> </w:t>
      </w:r>
      <w:sdt>
        <w:sdtPr>
          <w:id w:val="874272446"/>
          <w:placeholder>
            <w:docPart w:val="DefaultPlaceholder_-1854013440"/>
          </w:placeholder>
          <w:showingPlcHdr/>
        </w:sdtPr>
        <w:sdtEndPr/>
        <w:sdtContent>
          <w:r w:rsidR="003C66A2" w:rsidRPr="00012BD8">
            <w:rPr>
              <w:rStyle w:val="Tekstvantijdelijkeaanduiding"/>
            </w:rPr>
            <w:t>Klik of tik om tekst in te voeren.</w:t>
          </w:r>
        </w:sdtContent>
      </w:sdt>
    </w:p>
    <w:p w14:paraId="74F0A24A" w14:textId="2120C747" w:rsidR="00DF5500" w:rsidRDefault="29550E2B" w:rsidP="00CB4634">
      <w:pPr>
        <w:pStyle w:val="Kop1"/>
      </w:pPr>
      <w:r>
        <w:t>Waar heb je onze vacature gevonden?</w:t>
      </w:r>
    </w:p>
    <w:p w14:paraId="3384E4E8" w14:textId="64630CEC" w:rsidR="004833FC" w:rsidRDefault="004C24E1" w:rsidP="004833FC">
      <w:sdt>
        <w:sdtPr>
          <w:id w:val="412903663"/>
          <w:placeholder>
            <w:docPart w:val="DC3EC3706F124A169E0CFBC438F1FA5C"/>
          </w:placeholder>
          <w:showingPlcHdr/>
        </w:sdtPr>
        <w:sdtEndPr/>
        <w:sdtContent>
          <w:r w:rsidR="004833FC" w:rsidRPr="00012BD8">
            <w:rPr>
              <w:rStyle w:val="Tekstvantijdelijkeaanduiding"/>
            </w:rPr>
            <w:t>Klik of tik om tekst in te voeren.</w:t>
          </w:r>
        </w:sdtContent>
      </w:sdt>
    </w:p>
    <w:p w14:paraId="15F6E96D" w14:textId="2CBC3551" w:rsidR="00A930A6" w:rsidRDefault="00D84E13" w:rsidP="00CB4634">
      <w:pPr>
        <w:pStyle w:val="Kop1"/>
      </w:pPr>
      <w:r>
        <w:t>M</w:t>
      </w:r>
      <w:r w:rsidR="00A930A6">
        <w:t>otivatie</w:t>
      </w:r>
    </w:p>
    <w:p w14:paraId="4E7CE0EC" w14:textId="77777777" w:rsidR="007C325E" w:rsidRDefault="008C71D9" w:rsidP="00C351BF">
      <w:pPr>
        <w:spacing w:after="120"/>
      </w:pPr>
      <w:r>
        <w:t xml:space="preserve">Wat trekt jou aan </w:t>
      </w:r>
      <w:r w:rsidR="00143D0D">
        <w:t>bij</w:t>
      </w:r>
      <w:r>
        <w:t xml:space="preserve"> deze vacature?</w:t>
      </w:r>
    </w:p>
    <w:p w14:paraId="2DC42971" w14:textId="39455404" w:rsidR="008C71D9" w:rsidRDefault="004C24E1" w:rsidP="00864885">
      <w:sdt>
        <w:sdtPr>
          <w:id w:val="-1001811623"/>
          <w:placeholder>
            <w:docPart w:val="DefaultPlaceholder_-1854013440"/>
          </w:placeholder>
          <w:showingPlcHdr/>
        </w:sdtPr>
        <w:sdtEndPr/>
        <w:sdtContent>
          <w:r w:rsidR="002F159D" w:rsidRPr="00012BD8">
            <w:rPr>
              <w:rStyle w:val="Tekstvantijdelijkeaanduiding"/>
            </w:rPr>
            <w:t>Klik of tik om tekst in te voeren.</w:t>
          </w:r>
        </w:sdtContent>
      </w:sdt>
    </w:p>
    <w:p w14:paraId="4258F169" w14:textId="0FBE00FA" w:rsidR="002622D1" w:rsidRDefault="007752E7" w:rsidP="002622D1">
      <w:pPr>
        <w:pStyle w:val="Kop1"/>
      </w:pPr>
      <w:r>
        <w:t>C</w:t>
      </w:r>
      <w:r w:rsidR="002622D1">
        <w:t>ompetenties</w:t>
      </w:r>
    </w:p>
    <w:p w14:paraId="38F9D580" w14:textId="3FB0D33B" w:rsidR="008C71D9" w:rsidRDefault="00D8344D" w:rsidP="00675A0D">
      <w:pPr>
        <w:pStyle w:val="Kop2"/>
      </w:pPr>
      <w:r>
        <w:t>Geef twee voorbeelden van professionele verwezenlijkingen</w:t>
      </w:r>
      <w:r w:rsidR="00DE6437">
        <w:t xml:space="preserve"> en licht beknopt toe</w:t>
      </w:r>
      <w:r w:rsidR="007C325E">
        <w:t>.</w:t>
      </w:r>
    </w:p>
    <w:p w14:paraId="4C1EF457" w14:textId="4A433024" w:rsidR="00D8344D" w:rsidRDefault="00D8344D" w:rsidP="005825C7">
      <w:pPr>
        <w:pStyle w:val="Lijstalinea"/>
        <w:numPr>
          <w:ilvl w:val="0"/>
          <w:numId w:val="10"/>
        </w:numPr>
      </w:pPr>
      <w:r>
        <w:t>Welke competenties heb je hierbij ingezet?</w:t>
      </w:r>
      <w:r w:rsidR="00266282">
        <w:t xml:space="preserve"> Dit kan zowel gaan over competenties die in onze vacature vermeld staan als</w:t>
      </w:r>
      <w:r w:rsidR="006E16B6">
        <w:t xml:space="preserve"> over</w:t>
      </w:r>
      <w:r w:rsidR="00266282">
        <w:t xml:space="preserve"> andere competenties die volgens jou relevant zijn.</w:t>
      </w:r>
    </w:p>
    <w:p w14:paraId="066998EF" w14:textId="7359A245" w:rsidR="00184B09" w:rsidRDefault="00BF1FC0" w:rsidP="005825C7">
      <w:pPr>
        <w:pStyle w:val="Lijstalinea"/>
        <w:numPr>
          <w:ilvl w:val="0"/>
          <w:numId w:val="10"/>
        </w:numPr>
      </w:pPr>
      <w:r>
        <w:t>Omschrijf de situatie (</w:t>
      </w:r>
      <w:r w:rsidR="00B3048F">
        <w:t>bijvoorbeeld</w:t>
      </w:r>
      <w:r w:rsidR="00D8344D">
        <w:t xml:space="preserve">: voor </w:t>
      </w:r>
      <w:r>
        <w:t>welke werkgever, wat was jouw opdracht?)</w:t>
      </w:r>
    </w:p>
    <w:p w14:paraId="7B34309C" w14:textId="33149414" w:rsidR="00BF1FC0" w:rsidRDefault="00D958A1" w:rsidP="005825C7">
      <w:pPr>
        <w:pStyle w:val="Lijstalinea"/>
        <w:numPr>
          <w:ilvl w:val="0"/>
          <w:numId w:val="10"/>
        </w:numPr>
      </w:pPr>
      <w:r>
        <w:t>Wat was het doel van deze opdracht?</w:t>
      </w:r>
    </w:p>
    <w:p w14:paraId="0204CB87" w14:textId="0C6F5353" w:rsidR="00D958A1" w:rsidRDefault="000511FC" w:rsidP="005825C7">
      <w:pPr>
        <w:pStyle w:val="Lijstalinea"/>
        <w:numPr>
          <w:ilvl w:val="0"/>
          <w:numId w:val="10"/>
        </w:numPr>
      </w:pPr>
      <w:r>
        <w:t>Aanpak</w:t>
      </w:r>
      <w:r w:rsidR="00D958A1">
        <w:t xml:space="preserve">: hoe heb je deze opdracht aangepakt? </w:t>
      </w:r>
      <w:r w:rsidR="002E4AF4">
        <w:t>Wie heb je betrokken?</w:t>
      </w:r>
    </w:p>
    <w:p w14:paraId="4D0D5078" w14:textId="47AEAB55" w:rsidR="00FC668A" w:rsidRDefault="002E4AF4" w:rsidP="007752E7">
      <w:pPr>
        <w:pStyle w:val="Lijstalinea"/>
        <w:numPr>
          <w:ilvl w:val="0"/>
          <w:numId w:val="10"/>
        </w:numPr>
      </w:pPr>
      <w:r>
        <w:t xml:space="preserve">Wat was het resultaat? </w:t>
      </w:r>
    </w:p>
    <w:tbl>
      <w:tblPr>
        <w:tblStyle w:val="Tabelraster"/>
        <w:tblW w:w="0" w:type="auto"/>
        <w:tblLook w:val="04A0" w:firstRow="1" w:lastRow="0" w:firstColumn="1" w:lastColumn="0" w:noHBand="0" w:noVBand="1"/>
      </w:tblPr>
      <w:tblGrid>
        <w:gridCol w:w="2689"/>
        <w:gridCol w:w="5634"/>
      </w:tblGrid>
      <w:tr w:rsidR="00CB75B5" w14:paraId="62B8230F" w14:textId="77777777" w:rsidTr="009D26E4">
        <w:trPr>
          <w:trHeight w:val="1194"/>
        </w:trPr>
        <w:tc>
          <w:tcPr>
            <w:tcW w:w="2689" w:type="dxa"/>
          </w:tcPr>
          <w:p w14:paraId="5D7F9CF3" w14:textId="48050575" w:rsidR="00CB75B5" w:rsidRDefault="00CB75B5" w:rsidP="009D26E4">
            <w:pPr>
              <w:pStyle w:val="Kop1"/>
            </w:pPr>
            <w:r>
              <w:lastRenderedPageBreak/>
              <w:t>Verwezenlijking 1:</w:t>
            </w:r>
          </w:p>
        </w:tc>
        <w:tc>
          <w:tcPr>
            <w:tcW w:w="5634" w:type="dxa"/>
            <w:vAlign w:val="center"/>
          </w:tcPr>
          <w:sdt>
            <w:sdtPr>
              <w:id w:val="1938564879"/>
              <w:placeholder>
                <w:docPart w:val="DefaultPlaceholder_-1854013440"/>
              </w:placeholder>
              <w:showingPlcHdr/>
            </w:sdtPr>
            <w:sdtEndPr/>
            <w:sdtContent>
              <w:p w14:paraId="6BDEF05D" w14:textId="0EC23645" w:rsidR="00CB75B5" w:rsidRDefault="00F93A24" w:rsidP="009D26E4">
                <w:pPr>
                  <w:jc w:val="left"/>
                </w:pPr>
                <w:r w:rsidRPr="00012BD8">
                  <w:rPr>
                    <w:rStyle w:val="Tekstvantijdelijkeaanduiding"/>
                  </w:rPr>
                  <w:t>Klik of tik om tekst in te voeren.</w:t>
                </w:r>
              </w:p>
            </w:sdtContent>
          </w:sdt>
        </w:tc>
      </w:tr>
      <w:tr w:rsidR="00BF377D" w14:paraId="23103620" w14:textId="77777777" w:rsidTr="00C351BF">
        <w:trPr>
          <w:trHeight w:val="778"/>
        </w:trPr>
        <w:tc>
          <w:tcPr>
            <w:tcW w:w="8323" w:type="dxa"/>
            <w:gridSpan w:val="2"/>
          </w:tcPr>
          <w:p w14:paraId="546F06B4" w14:textId="77777777" w:rsidR="00F93A24" w:rsidRDefault="00BF377D" w:rsidP="00C351BF">
            <w:pPr>
              <w:spacing w:before="240" w:after="240"/>
            </w:pPr>
            <w:r>
              <w:t xml:space="preserve">Ingezette competenties: </w:t>
            </w:r>
          </w:p>
          <w:sdt>
            <w:sdtPr>
              <w:id w:val="-2067708786"/>
              <w:placeholder>
                <w:docPart w:val="634211EDB95247B5ADFDB548177EB682"/>
              </w:placeholder>
              <w:showingPlcHdr/>
            </w:sdtPr>
            <w:sdtEndPr/>
            <w:sdtContent>
              <w:p w14:paraId="0E8F1B1F" w14:textId="5AC469AB" w:rsidR="00C351BF" w:rsidRDefault="00C351BF" w:rsidP="00954F4C">
                <w:pPr>
                  <w:spacing w:after="240"/>
                </w:pPr>
                <w:r w:rsidRPr="00012BD8">
                  <w:rPr>
                    <w:rStyle w:val="Tekstvantijdelijkeaanduiding"/>
                  </w:rPr>
                  <w:t>Klik of tik om tekst in te voeren.</w:t>
                </w:r>
              </w:p>
            </w:sdtContent>
          </w:sdt>
        </w:tc>
      </w:tr>
      <w:tr w:rsidR="00FC668A" w14:paraId="5A8F7E49" w14:textId="77777777" w:rsidTr="27871775">
        <w:trPr>
          <w:trHeight w:val="300"/>
        </w:trPr>
        <w:tc>
          <w:tcPr>
            <w:tcW w:w="8323" w:type="dxa"/>
            <w:gridSpan w:val="2"/>
          </w:tcPr>
          <w:p w14:paraId="59582AE9" w14:textId="77777777" w:rsidR="00FC668A" w:rsidRDefault="00FC668A" w:rsidP="002A6A24">
            <w:pPr>
              <w:spacing w:before="240" w:after="240"/>
            </w:pPr>
            <w:r>
              <w:t>Situatieomschrijving:</w:t>
            </w:r>
          </w:p>
          <w:sdt>
            <w:sdtPr>
              <w:id w:val="-1881936884"/>
              <w:placeholder>
                <w:docPart w:val="DefaultPlaceholder_-1854013440"/>
              </w:placeholder>
              <w:showingPlcHdr/>
            </w:sdtPr>
            <w:sdtEndPr/>
            <w:sdtContent>
              <w:p w14:paraId="0CA61565" w14:textId="192EFB9E" w:rsidR="00FC668A" w:rsidRDefault="00F93A24" w:rsidP="002A6A24">
                <w:pPr>
                  <w:spacing w:after="240"/>
                </w:pPr>
                <w:r w:rsidRPr="00012BD8">
                  <w:rPr>
                    <w:rStyle w:val="Tekstvantijdelijkeaanduiding"/>
                  </w:rPr>
                  <w:t>Klik of tik om tekst in te voeren.</w:t>
                </w:r>
              </w:p>
            </w:sdtContent>
          </w:sdt>
        </w:tc>
      </w:tr>
      <w:tr w:rsidR="00FC668A" w14:paraId="25D6EAB4" w14:textId="77777777" w:rsidTr="27871775">
        <w:trPr>
          <w:trHeight w:val="300"/>
        </w:trPr>
        <w:tc>
          <w:tcPr>
            <w:tcW w:w="8323" w:type="dxa"/>
            <w:gridSpan w:val="2"/>
          </w:tcPr>
          <w:p w14:paraId="50BE8CC9" w14:textId="77777777" w:rsidR="00C351BF" w:rsidRDefault="00FC668A" w:rsidP="002A6A24">
            <w:pPr>
              <w:spacing w:before="240" w:after="240"/>
            </w:pPr>
            <w:r>
              <w:t>Doel:</w:t>
            </w:r>
          </w:p>
          <w:p w14:paraId="07AA2841" w14:textId="392BE3B2" w:rsidR="00FC668A" w:rsidRDefault="004C24E1" w:rsidP="002A6A24">
            <w:pPr>
              <w:spacing w:before="240" w:after="240"/>
            </w:pPr>
            <w:sdt>
              <w:sdtPr>
                <w:id w:val="1344126027"/>
                <w:placeholder>
                  <w:docPart w:val="DefaultPlaceholder_-1854013440"/>
                </w:placeholder>
                <w:showingPlcHdr/>
              </w:sdtPr>
              <w:sdtEndPr/>
              <w:sdtContent>
                <w:r w:rsidR="00F93A24" w:rsidRPr="00012BD8">
                  <w:rPr>
                    <w:rStyle w:val="Tekstvantijdelijkeaanduiding"/>
                  </w:rPr>
                  <w:t>Klik of tik om tekst in te voeren.</w:t>
                </w:r>
              </w:sdtContent>
            </w:sdt>
          </w:p>
        </w:tc>
      </w:tr>
      <w:tr w:rsidR="00FC668A" w14:paraId="6EB2EA1E" w14:textId="77777777" w:rsidTr="27871775">
        <w:trPr>
          <w:trHeight w:val="300"/>
        </w:trPr>
        <w:tc>
          <w:tcPr>
            <w:tcW w:w="8323" w:type="dxa"/>
            <w:gridSpan w:val="2"/>
          </w:tcPr>
          <w:p w14:paraId="7BFEFFF5" w14:textId="77777777" w:rsidR="00C351BF" w:rsidRDefault="000511FC" w:rsidP="002A6A24">
            <w:pPr>
              <w:spacing w:before="240" w:after="240"/>
            </w:pPr>
            <w:r>
              <w:t>Aanpak:</w:t>
            </w:r>
          </w:p>
          <w:p w14:paraId="57DDAFED" w14:textId="00AE4C0D" w:rsidR="00FC668A" w:rsidRDefault="004C24E1" w:rsidP="002A6A24">
            <w:pPr>
              <w:spacing w:before="240" w:after="240"/>
            </w:pPr>
            <w:sdt>
              <w:sdtPr>
                <w:id w:val="1702831283"/>
                <w:placeholder>
                  <w:docPart w:val="DefaultPlaceholder_-1854013440"/>
                </w:placeholder>
                <w:showingPlcHdr/>
              </w:sdtPr>
              <w:sdtEndPr/>
              <w:sdtContent>
                <w:r w:rsidR="00F93A24" w:rsidRPr="00012BD8">
                  <w:rPr>
                    <w:rStyle w:val="Tekstvantijdelijkeaanduiding"/>
                  </w:rPr>
                  <w:t>Klik of tik om tekst in te voeren.</w:t>
                </w:r>
              </w:sdtContent>
            </w:sdt>
          </w:p>
        </w:tc>
      </w:tr>
      <w:tr w:rsidR="00FC668A" w14:paraId="7599CDB4" w14:textId="77777777" w:rsidTr="27871775">
        <w:trPr>
          <w:trHeight w:val="300"/>
        </w:trPr>
        <w:tc>
          <w:tcPr>
            <w:tcW w:w="8323" w:type="dxa"/>
            <w:gridSpan w:val="2"/>
          </w:tcPr>
          <w:p w14:paraId="03E713E6" w14:textId="77777777" w:rsidR="00C351BF" w:rsidRDefault="00FC668A" w:rsidP="002A6A24">
            <w:pPr>
              <w:spacing w:before="240" w:after="240"/>
            </w:pPr>
            <w:r>
              <w:t>Resultaat:</w:t>
            </w:r>
          </w:p>
          <w:p w14:paraId="1C3D4557" w14:textId="52F30F8F" w:rsidR="00FC668A" w:rsidRDefault="004C24E1" w:rsidP="002A6A24">
            <w:pPr>
              <w:spacing w:before="240" w:after="240"/>
            </w:pPr>
            <w:sdt>
              <w:sdtPr>
                <w:id w:val="2127804440"/>
                <w:placeholder>
                  <w:docPart w:val="DefaultPlaceholder_-1854013440"/>
                </w:placeholder>
                <w:showingPlcHdr/>
              </w:sdtPr>
              <w:sdtEndPr/>
              <w:sdtContent>
                <w:r w:rsidR="00F93A24" w:rsidRPr="00012BD8">
                  <w:rPr>
                    <w:rStyle w:val="Tekstvantijdelijkeaanduiding"/>
                  </w:rPr>
                  <w:t>Klik of tik om tekst in te voeren.</w:t>
                </w:r>
              </w:sdtContent>
            </w:sdt>
          </w:p>
        </w:tc>
      </w:tr>
    </w:tbl>
    <w:p w14:paraId="0F3CF1E2" w14:textId="77777777" w:rsidR="00FC668A" w:rsidRDefault="00FC668A" w:rsidP="007752E7"/>
    <w:tbl>
      <w:tblPr>
        <w:tblStyle w:val="Tabelraster"/>
        <w:tblW w:w="0" w:type="auto"/>
        <w:tblLook w:val="04A0" w:firstRow="1" w:lastRow="0" w:firstColumn="1" w:lastColumn="0" w:noHBand="0" w:noVBand="1"/>
      </w:tblPr>
      <w:tblGrid>
        <w:gridCol w:w="2689"/>
        <w:gridCol w:w="5634"/>
      </w:tblGrid>
      <w:tr w:rsidR="00F93A24" w14:paraId="0E43C8EE" w14:textId="77777777" w:rsidTr="002A6A24">
        <w:trPr>
          <w:trHeight w:val="1194"/>
        </w:trPr>
        <w:tc>
          <w:tcPr>
            <w:tcW w:w="2689" w:type="dxa"/>
          </w:tcPr>
          <w:p w14:paraId="127B8232" w14:textId="2DCF74A0" w:rsidR="00F93A24" w:rsidRDefault="00F93A24" w:rsidP="002A6A24">
            <w:pPr>
              <w:pStyle w:val="Kop1"/>
            </w:pPr>
            <w:r>
              <w:t>Verwezenlijking 2 :</w:t>
            </w:r>
          </w:p>
        </w:tc>
        <w:tc>
          <w:tcPr>
            <w:tcW w:w="5634" w:type="dxa"/>
            <w:vAlign w:val="center"/>
          </w:tcPr>
          <w:sdt>
            <w:sdtPr>
              <w:rPr>
                <w:rStyle w:val="Tekstvantijdelijkeaanduiding"/>
              </w:rPr>
              <w:id w:val="1141392114"/>
              <w:placeholder>
                <w:docPart w:val="5BB87BC0DEE14E61868B055EE7162B33"/>
              </w:placeholder>
              <w:showingPlcHdr/>
            </w:sdtPr>
            <w:sdtEndPr>
              <w:rPr>
                <w:rStyle w:val="Tekstvantijdelijkeaanduiding"/>
              </w:rPr>
            </w:sdtEndPr>
            <w:sdtContent>
              <w:p w14:paraId="67785438" w14:textId="38F59147" w:rsidR="00F93A24" w:rsidRPr="002A6A24" w:rsidRDefault="00F93A24" w:rsidP="002A6A24">
                <w:pPr>
                  <w:jc w:val="left"/>
                  <w:rPr>
                    <w:rStyle w:val="Tekstvantijdelijkeaanduiding"/>
                  </w:rPr>
                </w:pPr>
                <w:r w:rsidRPr="00012BD8">
                  <w:rPr>
                    <w:rStyle w:val="Tekstvantijdelijkeaanduiding"/>
                  </w:rPr>
                  <w:t>Klik of tik om tekst in te voeren.</w:t>
                </w:r>
              </w:p>
            </w:sdtContent>
          </w:sdt>
        </w:tc>
      </w:tr>
      <w:tr w:rsidR="00F93A24" w14:paraId="76C5F0C4" w14:textId="77777777" w:rsidTr="00F424DF">
        <w:trPr>
          <w:trHeight w:val="1162"/>
        </w:trPr>
        <w:tc>
          <w:tcPr>
            <w:tcW w:w="8323" w:type="dxa"/>
            <w:gridSpan w:val="2"/>
          </w:tcPr>
          <w:p w14:paraId="59800B1B" w14:textId="62F51BD5" w:rsidR="00F93A24" w:rsidRPr="002A6A24" w:rsidRDefault="00F93A24" w:rsidP="00F424DF">
            <w:pPr>
              <w:spacing w:before="240" w:after="240"/>
              <w:rPr>
                <w:rStyle w:val="Tekstvantijdelijkeaanduiding"/>
                <w:b/>
                <w:bCs/>
              </w:rPr>
            </w:pPr>
            <w:r w:rsidRPr="002A6A24">
              <w:rPr>
                <w:rStyle w:val="Tekstvantijdelijkeaanduiding"/>
                <w:b/>
                <w:bCs/>
                <w:color w:val="auto"/>
              </w:rPr>
              <w:t>Ingezette competenties</w:t>
            </w:r>
            <w:r w:rsidRPr="002A6A24">
              <w:rPr>
                <w:rStyle w:val="Tekstvantijdelijkeaanduiding"/>
                <w:b/>
                <w:bCs/>
              </w:rPr>
              <w:t xml:space="preserve">: </w:t>
            </w:r>
          </w:p>
          <w:sdt>
            <w:sdtPr>
              <w:rPr>
                <w:rStyle w:val="Tekstvantijdelijkeaanduiding"/>
              </w:rPr>
              <w:id w:val="-1660458765"/>
              <w:placeholder>
                <w:docPart w:val="5BB87BC0DEE14E61868B055EE7162B33"/>
              </w:placeholder>
              <w:showingPlcHdr/>
            </w:sdtPr>
            <w:sdtEndPr>
              <w:rPr>
                <w:rStyle w:val="Tekstvantijdelijkeaanduiding"/>
              </w:rPr>
            </w:sdtEndPr>
            <w:sdtContent>
              <w:p w14:paraId="2036F0F0" w14:textId="77777777" w:rsidR="00F93A24" w:rsidRPr="002A6A24" w:rsidRDefault="00F93A24" w:rsidP="00F424DF">
                <w:pPr>
                  <w:spacing w:before="240" w:after="240"/>
                  <w:rPr>
                    <w:rStyle w:val="Tekstvantijdelijkeaanduiding"/>
                  </w:rPr>
                </w:pPr>
                <w:r w:rsidRPr="00012BD8">
                  <w:rPr>
                    <w:rStyle w:val="Tekstvantijdelijkeaanduiding"/>
                  </w:rPr>
                  <w:t>Klik of tik om tekst in te voeren.</w:t>
                </w:r>
              </w:p>
            </w:sdtContent>
          </w:sdt>
        </w:tc>
      </w:tr>
      <w:tr w:rsidR="00F93A24" w14:paraId="3A3447DA" w14:textId="77777777" w:rsidTr="00F424DF">
        <w:trPr>
          <w:trHeight w:val="1124"/>
        </w:trPr>
        <w:tc>
          <w:tcPr>
            <w:tcW w:w="8323" w:type="dxa"/>
            <w:gridSpan w:val="2"/>
          </w:tcPr>
          <w:p w14:paraId="22B27748" w14:textId="77777777" w:rsidR="00F93A24" w:rsidRPr="002A6A24" w:rsidRDefault="00F93A24" w:rsidP="00F424DF">
            <w:pPr>
              <w:spacing w:before="240" w:after="240"/>
              <w:rPr>
                <w:rStyle w:val="Tekstvantijdelijkeaanduiding"/>
                <w:color w:val="auto"/>
              </w:rPr>
            </w:pPr>
            <w:r w:rsidRPr="002A6A24">
              <w:rPr>
                <w:rStyle w:val="Tekstvantijdelijkeaanduiding"/>
                <w:color w:val="auto"/>
              </w:rPr>
              <w:t>Situatieomschrijving:</w:t>
            </w:r>
          </w:p>
          <w:sdt>
            <w:sdtPr>
              <w:rPr>
                <w:rStyle w:val="Tekstvantijdelijkeaanduiding"/>
              </w:rPr>
              <w:id w:val="-1782868153"/>
              <w:placeholder>
                <w:docPart w:val="5BB87BC0DEE14E61868B055EE7162B33"/>
              </w:placeholder>
              <w:showingPlcHdr/>
            </w:sdtPr>
            <w:sdtEndPr>
              <w:rPr>
                <w:rStyle w:val="Tekstvantijdelijkeaanduiding"/>
              </w:rPr>
            </w:sdtEndPr>
            <w:sdtContent>
              <w:p w14:paraId="7D1C1A92" w14:textId="0FD4DAC9" w:rsidR="00F93A24" w:rsidRPr="002A6A24" w:rsidRDefault="00F93A24" w:rsidP="00F424DF">
                <w:pPr>
                  <w:spacing w:before="240" w:after="240"/>
                  <w:rPr>
                    <w:rStyle w:val="Tekstvantijdelijkeaanduiding"/>
                  </w:rPr>
                </w:pPr>
                <w:r w:rsidRPr="00012BD8">
                  <w:rPr>
                    <w:rStyle w:val="Tekstvantijdelijkeaanduiding"/>
                  </w:rPr>
                  <w:t>Klik of tik om tekst in te voeren.</w:t>
                </w:r>
              </w:p>
            </w:sdtContent>
          </w:sdt>
        </w:tc>
      </w:tr>
      <w:tr w:rsidR="00F93A24" w14:paraId="1D16BD6E" w14:textId="77777777">
        <w:tc>
          <w:tcPr>
            <w:tcW w:w="8323" w:type="dxa"/>
            <w:gridSpan w:val="2"/>
          </w:tcPr>
          <w:p w14:paraId="0C767C35" w14:textId="77777777" w:rsidR="002A6A24" w:rsidRPr="002A6A24" w:rsidRDefault="00F93A24" w:rsidP="00F424DF">
            <w:pPr>
              <w:spacing w:before="240" w:after="240"/>
              <w:rPr>
                <w:rStyle w:val="Tekstvantijdelijkeaanduiding"/>
                <w:color w:val="auto"/>
              </w:rPr>
            </w:pPr>
            <w:r w:rsidRPr="002A6A24">
              <w:rPr>
                <w:rStyle w:val="Tekstvantijdelijkeaanduiding"/>
                <w:color w:val="auto"/>
              </w:rPr>
              <w:t>Doel:</w:t>
            </w:r>
          </w:p>
          <w:p w14:paraId="574C16E2" w14:textId="508EF430" w:rsidR="00F93A24" w:rsidRPr="002A6A24" w:rsidRDefault="004C24E1" w:rsidP="00F424DF">
            <w:pPr>
              <w:spacing w:before="240" w:after="240"/>
              <w:rPr>
                <w:rStyle w:val="Tekstvantijdelijkeaanduiding"/>
              </w:rPr>
            </w:pPr>
            <w:sdt>
              <w:sdtPr>
                <w:rPr>
                  <w:rStyle w:val="Tekstvantijdelijkeaanduiding"/>
                </w:rPr>
                <w:id w:val="-745418362"/>
                <w:placeholder>
                  <w:docPart w:val="5BB87BC0DEE14E61868B055EE7162B33"/>
                </w:placeholder>
                <w:showingPlcHdr/>
              </w:sdtPr>
              <w:sdtEndPr>
                <w:rPr>
                  <w:rStyle w:val="Tekstvantijdelijkeaanduiding"/>
                </w:rPr>
              </w:sdtEndPr>
              <w:sdtContent>
                <w:r w:rsidR="00F93A24" w:rsidRPr="00012BD8">
                  <w:rPr>
                    <w:rStyle w:val="Tekstvantijdelijkeaanduiding"/>
                  </w:rPr>
                  <w:t>Klik of tik om tekst in te voeren.</w:t>
                </w:r>
              </w:sdtContent>
            </w:sdt>
          </w:p>
        </w:tc>
      </w:tr>
      <w:tr w:rsidR="00F93A24" w14:paraId="5477079A" w14:textId="77777777">
        <w:tc>
          <w:tcPr>
            <w:tcW w:w="8323" w:type="dxa"/>
            <w:gridSpan w:val="2"/>
          </w:tcPr>
          <w:p w14:paraId="3D7BAE0C" w14:textId="77777777" w:rsidR="00F424DF" w:rsidRPr="00F424DF" w:rsidRDefault="00F93A24" w:rsidP="00F424DF">
            <w:pPr>
              <w:spacing w:before="240" w:after="240"/>
              <w:rPr>
                <w:rStyle w:val="Tekstvantijdelijkeaanduiding"/>
                <w:color w:val="auto"/>
              </w:rPr>
            </w:pPr>
            <w:r w:rsidRPr="00F424DF">
              <w:rPr>
                <w:rStyle w:val="Tekstvantijdelijkeaanduiding"/>
                <w:color w:val="auto"/>
              </w:rPr>
              <w:t>Aanpak:</w:t>
            </w:r>
          </w:p>
          <w:p w14:paraId="3600B6F1" w14:textId="3BEC8726" w:rsidR="00F93A24" w:rsidRPr="002A6A24" w:rsidRDefault="00F93A24" w:rsidP="00F424DF">
            <w:pPr>
              <w:spacing w:before="240" w:after="240"/>
              <w:rPr>
                <w:rStyle w:val="Tekstvantijdelijkeaanduiding"/>
              </w:rPr>
            </w:pPr>
            <w:r w:rsidRPr="002A6A24">
              <w:rPr>
                <w:rStyle w:val="Tekstvantijdelijkeaanduiding"/>
              </w:rPr>
              <w:t xml:space="preserve"> </w:t>
            </w:r>
            <w:sdt>
              <w:sdtPr>
                <w:rPr>
                  <w:rStyle w:val="Tekstvantijdelijkeaanduiding"/>
                </w:rPr>
                <w:id w:val="1973548657"/>
                <w:placeholder>
                  <w:docPart w:val="5BB87BC0DEE14E61868B055EE7162B33"/>
                </w:placeholder>
                <w:showingPlcHdr/>
              </w:sdtPr>
              <w:sdtEndPr>
                <w:rPr>
                  <w:rStyle w:val="Tekstvantijdelijkeaanduiding"/>
                </w:rPr>
              </w:sdtEndPr>
              <w:sdtContent>
                <w:r w:rsidRPr="00012BD8">
                  <w:rPr>
                    <w:rStyle w:val="Tekstvantijdelijkeaanduiding"/>
                  </w:rPr>
                  <w:t>Klik of tik om tekst in te voeren.</w:t>
                </w:r>
              </w:sdtContent>
            </w:sdt>
          </w:p>
        </w:tc>
      </w:tr>
      <w:tr w:rsidR="00F93A24" w14:paraId="062B92DF" w14:textId="77777777">
        <w:tc>
          <w:tcPr>
            <w:tcW w:w="8323" w:type="dxa"/>
            <w:gridSpan w:val="2"/>
          </w:tcPr>
          <w:p w14:paraId="0476D860" w14:textId="77777777" w:rsidR="00F424DF" w:rsidRPr="00F424DF" w:rsidRDefault="00F93A24" w:rsidP="00F424DF">
            <w:pPr>
              <w:spacing w:before="240" w:after="240"/>
              <w:rPr>
                <w:rStyle w:val="Tekstvantijdelijkeaanduiding"/>
                <w:color w:val="auto"/>
              </w:rPr>
            </w:pPr>
            <w:r w:rsidRPr="00F424DF">
              <w:rPr>
                <w:rStyle w:val="Tekstvantijdelijkeaanduiding"/>
                <w:color w:val="auto"/>
              </w:rPr>
              <w:t>Resultaat:</w:t>
            </w:r>
          </w:p>
          <w:p w14:paraId="560E85B0" w14:textId="1CDDAEE6" w:rsidR="00F93A24" w:rsidRPr="002A6A24" w:rsidRDefault="004C24E1" w:rsidP="00F424DF">
            <w:pPr>
              <w:spacing w:before="240" w:after="240"/>
              <w:rPr>
                <w:rStyle w:val="Tekstvantijdelijkeaanduiding"/>
              </w:rPr>
            </w:pPr>
            <w:sdt>
              <w:sdtPr>
                <w:rPr>
                  <w:rStyle w:val="Tekstvantijdelijkeaanduiding"/>
                </w:rPr>
                <w:id w:val="-1352099010"/>
                <w:placeholder>
                  <w:docPart w:val="5BB87BC0DEE14E61868B055EE7162B33"/>
                </w:placeholder>
                <w:showingPlcHdr/>
              </w:sdtPr>
              <w:sdtEndPr>
                <w:rPr>
                  <w:rStyle w:val="Tekstvantijdelijkeaanduiding"/>
                </w:rPr>
              </w:sdtEndPr>
              <w:sdtContent>
                <w:r w:rsidR="00F93A24" w:rsidRPr="00012BD8">
                  <w:rPr>
                    <w:rStyle w:val="Tekstvantijdelijkeaanduiding"/>
                  </w:rPr>
                  <w:t>Klik of tik om tekst in te voeren.</w:t>
                </w:r>
              </w:sdtContent>
            </w:sdt>
          </w:p>
        </w:tc>
      </w:tr>
    </w:tbl>
    <w:p w14:paraId="409B5479" w14:textId="77777777" w:rsidR="00F93A24" w:rsidRDefault="00F93A24" w:rsidP="007752E7"/>
    <w:p w14:paraId="6AC7BC87" w14:textId="77777777" w:rsidR="0090552D" w:rsidRDefault="0090552D" w:rsidP="00675A0D">
      <w:pPr>
        <w:pStyle w:val="Kop2"/>
      </w:pPr>
      <w:r>
        <w:br w:type="page"/>
      </w:r>
    </w:p>
    <w:p w14:paraId="1298F8AB" w14:textId="1E37F69C" w:rsidR="002E290C" w:rsidRDefault="002E290C" w:rsidP="00675A0D">
      <w:pPr>
        <w:pStyle w:val="Kop2"/>
      </w:pPr>
      <w:r>
        <w:lastRenderedPageBreak/>
        <w:t xml:space="preserve">Rangschik </w:t>
      </w:r>
      <w:r w:rsidR="00F424DF">
        <w:t xml:space="preserve">de </w:t>
      </w:r>
      <w:r>
        <w:t xml:space="preserve">volgende </w:t>
      </w:r>
      <w:r w:rsidR="008D174C">
        <w:t>opdrachten</w:t>
      </w:r>
      <w:r>
        <w:t xml:space="preserve"> in de tabel</w:t>
      </w:r>
    </w:p>
    <w:p w14:paraId="4F0333BD" w14:textId="77777777" w:rsidR="00D53BAD" w:rsidRDefault="00D53BAD" w:rsidP="00D53BAD">
      <w:r>
        <w:t>In welke van volgend opdrachten ben je sterk of wil je je nog bekwamen? En welke laat je liever over aan een collega? Zet ze in de tabel in de betreffende kolom.</w:t>
      </w:r>
    </w:p>
    <w:p w14:paraId="662FB36C" w14:textId="77777777" w:rsidR="00D53BAD" w:rsidRPr="00D53BAD" w:rsidRDefault="00D53BAD" w:rsidP="00D53BAD"/>
    <w:p w14:paraId="5D0028F8" w14:textId="77777777" w:rsidR="00C33C38" w:rsidRDefault="00C33C38" w:rsidP="00675A0D">
      <w:pPr>
        <w:pStyle w:val="Kop2"/>
        <w:sectPr w:rsidR="00C33C38" w:rsidSect="00F93A24">
          <w:footerReference w:type="default" r:id="rId11"/>
          <w:pgSz w:w="11906" w:h="16838"/>
          <w:pgMar w:top="568" w:right="1418" w:bottom="426" w:left="2155" w:header="709" w:footer="493" w:gutter="0"/>
          <w:pgNumType w:start="1"/>
          <w:cols w:space="708"/>
        </w:sectPr>
      </w:pPr>
    </w:p>
    <w:p w14:paraId="47002DEA" w14:textId="66596147" w:rsidR="0AE0B49D" w:rsidRDefault="003D046C" w:rsidP="003D046C">
      <w:pPr>
        <w:pStyle w:val="lijstopsomming1"/>
        <w:numPr>
          <w:ilvl w:val="0"/>
          <w:numId w:val="8"/>
        </w:numPr>
        <w:ind w:left="255" w:hanging="255"/>
        <w:jc w:val="left"/>
      </w:pPr>
      <w:r>
        <w:t>Wervingskanalen</w:t>
      </w:r>
      <w:r w:rsidRPr="003D046C">
        <w:t xml:space="preserve"> </w:t>
      </w:r>
      <w:r>
        <w:t>uitbouwen</w:t>
      </w:r>
    </w:p>
    <w:p w14:paraId="647EB7B2" w14:textId="2810FE7F" w:rsidR="0AE0B49D" w:rsidRDefault="003D046C" w:rsidP="003D046C">
      <w:pPr>
        <w:pStyle w:val="lijstopsomming1"/>
        <w:numPr>
          <w:ilvl w:val="0"/>
          <w:numId w:val="8"/>
        </w:numPr>
        <w:ind w:left="255" w:hanging="255"/>
        <w:jc w:val="left"/>
      </w:pPr>
      <w:r>
        <w:t xml:space="preserve">Een </w:t>
      </w:r>
      <w:r w:rsidR="0AE0B49D">
        <w:t>selectie voor een vacature</w:t>
      </w:r>
      <w:r w:rsidRPr="003D046C">
        <w:t xml:space="preserve"> </w:t>
      </w:r>
      <w:r>
        <w:t>uitvoeren</w:t>
      </w:r>
    </w:p>
    <w:p w14:paraId="76174647" w14:textId="3104C079" w:rsidR="0AE0B49D" w:rsidRDefault="003D046C" w:rsidP="003D046C">
      <w:pPr>
        <w:pStyle w:val="lijstopsomming1"/>
        <w:numPr>
          <w:ilvl w:val="0"/>
          <w:numId w:val="8"/>
        </w:numPr>
        <w:ind w:left="255" w:hanging="255"/>
        <w:jc w:val="left"/>
      </w:pPr>
      <w:r>
        <w:t>Een HR</w:t>
      </w:r>
      <w:r w:rsidR="6C2D7A8F">
        <w:t>-</w:t>
      </w:r>
      <w:r>
        <w:t xml:space="preserve">proces </w:t>
      </w:r>
      <w:r w:rsidR="0AE0B49D">
        <w:t xml:space="preserve">uitbouwen en implementeren </w:t>
      </w:r>
    </w:p>
    <w:p w14:paraId="664D583F" w14:textId="47E4ACFB" w:rsidR="115C8A9D" w:rsidRDefault="115C8A9D" w:rsidP="003D046C">
      <w:pPr>
        <w:pStyle w:val="lijstopsomming1"/>
        <w:numPr>
          <w:ilvl w:val="0"/>
          <w:numId w:val="8"/>
        </w:numPr>
        <w:ind w:left="255" w:hanging="255"/>
        <w:jc w:val="left"/>
      </w:pPr>
      <w:r>
        <w:t>Werken met rollen in een zelfsturende organisatie</w:t>
      </w:r>
    </w:p>
    <w:p w14:paraId="66380DEF" w14:textId="082B0349" w:rsidR="498599CE" w:rsidRDefault="003D046C" w:rsidP="003D046C">
      <w:pPr>
        <w:pStyle w:val="lijstopsomming1"/>
        <w:numPr>
          <w:ilvl w:val="0"/>
          <w:numId w:val="8"/>
        </w:numPr>
        <w:ind w:left="255" w:hanging="255"/>
        <w:jc w:val="left"/>
      </w:pPr>
      <w:r>
        <w:t>Leerbeleid</w:t>
      </w:r>
      <w:r w:rsidRPr="003D046C">
        <w:t xml:space="preserve"> </w:t>
      </w:r>
      <w:r>
        <w:t>ontwikkelen</w:t>
      </w:r>
    </w:p>
    <w:p w14:paraId="4166DA9A" w14:textId="1BF62CA2" w:rsidR="498599CE" w:rsidRDefault="498599CE" w:rsidP="003D046C">
      <w:pPr>
        <w:pStyle w:val="lijstopsomming1"/>
        <w:numPr>
          <w:ilvl w:val="0"/>
          <w:numId w:val="8"/>
        </w:numPr>
        <w:ind w:left="255" w:hanging="255"/>
        <w:jc w:val="left"/>
      </w:pPr>
      <w:r>
        <w:t>Strategisch nadenken over HR bij organisatieveranderingen</w:t>
      </w:r>
    </w:p>
    <w:p w14:paraId="394106BF" w14:textId="3FBE6E8E" w:rsidR="498599CE" w:rsidRDefault="498599CE" w:rsidP="003D046C">
      <w:pPr>
        <w:pStyle w:val="lijstopsomming1"/>
        <w:numPr>
          <w:ilvl w:val="0"/>
          <w:numId w:val="8"/>
        </w:numPr>
        <w:ind w:left="255" w:hanging="255"/>
        <w:jc w:val="left"/>
      </w:pPr>
      <w:r>
        <w:t xml:space="preserve">Werken </w:t>
      </w:r>
      <w:r w:rsidR="4FA6DF11">
        <w:t xml:space="preserve">in </w:t>
      </w:r>
      <w:r>
        <w:t>een zelfsturende organisatie</w:t>
      </w:r>
    </w:p>
    <w:p w14:paraId="536EDA92" w14:textId="6521157D" w:rsidR="498599CE" w:rsidRDefault="498599CE" w:rsidP="003D046C">
      <w:pPr>
        <w:pStyle w:val="lijstopsomming1"/>
        <w:numPr>
          <w:ilvl w:val="0"/>
          <w:numId w:val="8"/>
        </w:numPr>
        <w:ind w:left="255" w:hanging="255"/>
        <w:jc w:val="left"/>
      </w:pPr>
      <w:r>
        <w:t>Nieuwe technologieën gebruiken</w:t>
      </w:r>
    </w:p>
    <w:p w14:paraId="0DC0485D" w14:textId="036238F7" w:rsidR="498599CE" w:rsidRDefault="498599CE" w:rsidP="003D046C">
      <w:pPr>
        <w:pStyle w:val="lijstopsomming1"/>
        <w:numPr>
          <w:ilvl w:val="0"/>
          <w:numId w:val="8"/>
        </w:numPr>
        <w:ind w:left="255" w:hanging="255"/>
        <w:jc w:val="left"/>
      </w:pPr>
      <w:r>
        <w:t>Vergaderingen leiden</w:t>
      </w:r>
    </w:p>
    <w:p w14:paraId="2D897251" w14:textId="488907A3" w:rsidR="498599CE" w:rsidRDefault="498599CE" w:rsidP="003D046C">
      <w:pPr>
        <w:pStyle w:val="lijstopsomming1"/>
        <w:numPr>
          <w:ilvl w:val="0"/>
          <w:numId w:val="8"/>
        </w:numPr>
        <w:ind w:left="255" w:hanging="255"/>
        <w:jc w:val="left"/>
      </w:pPr>
      <w:r>
        <w:t xml:space="preserve">Medewerkers motiveren </w:t>
      </w:r>
    </w:p>
    <w:p w14:paraId="60CE26BB" w14:textId="009341E6" w:rsidR="498599CE" w:rsidRDefault="498599CE" w:rsidP="003D046C">
      <w:pPr>
        <w:pStyle w:val="lijstopsomming1"/>
        <w:numPr>
          <w:ilvl w:val="0"/>
          <w:numId w:val="8"/>
        </w:numPr>
        <w:ind w:left="255" w:hanging="255"/>
        <w:jc w:val="left"/>
      </w:pPr>
      <w:r>
        <w:t>Nieuwe sociale wetgeving implementeren</w:t>
      </w:r>
    </w:p>
    <w:p w14:paraId="73D6053F" w14:textId="5B79D14F" w:rsidR="00851399" w:rsidRDefault="72E08215" w:rsidP="003D046C">
      <w:pPr>
        <w:pStyle w:val="lijstopsomming1"/>
        <w:numPr>
          <w:ilvl w:val="0"/>
          <w:numId w:val="8"/>
        </w:numPr>
        <w:ind w:left="255" w:hanging="255"/>
        <w:jc w:val="left"/>
      </w:pPr>
      <w:r>
        <w:t>I</w:t>
      </w:r>
      <w:r w:rsidR="2B0C95B2">
        <w:t>nformatie</w:t>
      </w:r>
      <w:r w:rsidR="42F22FEF">
        <w:t xml:space="preserve"> </w:t>
      </w:r>
      <w:r w:rsidR="30A3983F">
        <w:t>a</w:t>
      </w:r>
      <w:r w:rsidR="42F22FEF">
        <w:t>nalyseren</w:t>
      </w:r>
    </w:p>
    <w:p w14:paraId="66AA3181" w14:textId="1C2133A3" w:rsidR="147379A6" w:rsidRDefault="147379A6" w:rsidP="003D046C">
      <w:pPr>
        <w:pStyle w:val="lijstopsomming1"/>
        <w:numPr>
          <w:ilvl w:val="0"/>
          <w:numId w:val="8"/>
        </w:numPr>
        <w:ind w:left="255" w:hanging="255"/>
        <w:jc w:val="left"/>
      </w:pPr>
      <w:r>
        <w:t>Een activiteit voor medewerkers organiseren</w:t>
      </w:r>
    </w:p>
    <w:p w14:paraId="423820CC" w14:textId="5EE8BF7F" w:rsidR="43566E53" w:rsidRDefault="43566E53" w:rsidP="003D046C">
      <w:pPr>
        <w:pStyle w:val="lijstopsomming1"/>
        <w:numPr>
          <w:ilvl w:val="0"/>
          <w:numId w:val="8"/>
        </w:numPr>
        <w:ind w:left="255" w:hanging="255"/>
        <w:jc w:val="left"/>
      </w:pPr>
      <w:r>
        <w:t>Presentaties geven</w:t>
      </w:r>
    </w:p>
    <w:p w14:paraId="208E990B" w14:textId="1444397C" w:rsidR="147379A6" w:rsidRDefault="147379A6" w:rsidP="003D046C">
      <w:pPr>
        <w:pStyle w:val="lijstopsomming1"/>
        <w:numPr>
          <w:ilvl w:val="0"/>
          <w:numId w:val="8"/>
        </w:numPr>
        <w:ind w:left="255" w:hanging="255"/>
        <w:jc w:val="left"/>
      </w:pPr>
      <w:r>
        <w:t>Gesprekken met individuele medewerkers voeren</w:t>
      </w:r>
    </w:p>
    <w:p w14:paraId="44137AF7" w14:textId="5FE1A83E" w:rsidR="147379A6" w:rsidRDefault="147379A6" w:rsidP="003D046C">
      <w:pPr>
        <w:pStyle w:val="lijstopsomming1"/>
        <w:numPr>
          <w:ilvl w:val="0"/>
          <w:numId w:val="8"/>
        </w:numPr>
        <w:ind w:left="255" w:hanging="255"/>
        <w:jc w:val="left"/>
      </w:pPr>
      <w:r>
        <w:t>Exitgesprekken houden</w:t>
      </w:r>
    </w:p>
    <w:p w14:paraId="67187798" w14:textId="29D3EE33" w:rsidR="00102866" w:rsidRDefault="00102866" w:rsidP="008D174C">
      <w:pPr>
        <w:sectPr w:rsidR="00102866" w:rsidSect="00C33C38">
          <w:type w:val="continuous"/>
          <w:pgSz w:w="11906" w:h="16838"/>
          <w:pgMar w:top="851" w:right="1418" w:bottom="426" w:left="2155" w:header="709" w:footer="493" w:gutter="0"/>
          <w:pgNumType w:start="1"/>
          <w:cols w:num="2" w:space="708"/>
        </w:sectPr>
      </w:pPr>
    </w:p>
    <w:p w14:paraId="320B2D9F" w14:textId="77777777" w:rsidR="002E290C" w:rsidRDefault="002E290C" w:rsidP="002E290C"/>
    <w:tbl>
      <w:tblPr>
        <w:tblStyle w:val="Tabelraster"/>
        <w:tblW w:w="0" w:type="auto"/>
        <w:tblLook w:val="04A0" w:firstRow="1" w:lastRow="0" w:firstColumn="1" w:lastColumn="0" w:noHBand="0" w:noVBand="1"/>
      </w:tblPr>
      <w:tblGrid>
        <w:gridCol w:w="2774"/>
        <w:gridCol w:w="2774"/>
        <w:gridCol w:w="2775"/>
      </w:tblGrid>
      <w:tr w:rsidR="004E0DCA" w:rsidRPr="004E0DCA" w14:paraId="70B33293" w14:textId="77777777" w:rsidTr="004E0DCA">
        <w:trPr>
          <w:tblHeader/>
        </w:trPr>
        <w:tc>
          <w:tcPr>
            <w:tcW w:w="2774" w:type="dxa"/>
          </w:tcPr>
          <w:p w14:paraId="292F27EA" w14:textId="5D5180DE" w:rsidR="002E290C" w:rsidRPr="004E0DCA" w:rsidRDefault="00CB1B1A" w:rsidP="00447200">
            <w:pPr>
              <w:jc w:val="left"/>
              <w:rPr>
                <w:b/>
                <w:bCs/>
                <w:color w:val="C7502E"/>
              </w:rPr>
            </w:pPr>
            <w:r w:rsidRPr="004E0DCA">
              <w:rPr>
                <w:b/>
                <w:bCs/>
                <w:color w:val="C7502E"/>
              </w:rPr>
              <w:t xml:space="preserve">Hier ben ik sterk in </w:t>
            </w:r>
          </w:p>
        </w:tc>
        <w:tc>
          <w:tcPr>
            <w:tcW w:w="2774" w:type="dxa"/>
          </w:tcPr>
          <w:p w14:paraId="111B10D4" w14:textId="48D4CEBB" w:rsidR="002E290C" w:rsidRPr="004E0DCA" w:rsidRDefault="00CB1B1A" w:rsidP="00447200">
            <w:pPr>
              <w:jc w:val="left"/>
              <w:rPr>
                <w:b/>
                <w:bCs/>
                <w:color w:val="C7502E"/>
              </w:rPr>
            </w:pPr>
            <w:r w:rsidRPr="004E0DCA">
              <w:rPr>
                <w:b/>
                <w:bCs/>
                <w:color w:val="C7502E"/>
              </w:rPr>
              <w:t>Dit wil ik nog wat verder ontwikkelen</w:t>
            </w:r>
          </w:p>
        </w:tc>
        <w:tc>
          <w:tcPr>
            <w:tcW w:w="2775" w:type="dxa"/>
          </w:tcPr>
          <w:p w14:paraId="5661602B" w14:textId="7B3B3FFF" w:rsidR="002E290C" w:rsidRPr="004E0DCA" w:rsidRDefault="00EC62B6" w:rsidP="00447200">
            <w:pPr>
              <w:jc w:val="left"/>
              <w:rPr>
                <w:b/>
                <w:bCs/>
                <w:color w:val="C7502E"/>
              </w:rPr>
            </w:pPr>
            <w:r w:rsidRPr="004E0DCA">
              <w:rPr>
                <w:b/>
                <w:bCs/>
                <w:color w:val="C7502E"/>
              </w:rPr>
              <w:t>Dit laat ik liever over aan een collega</w:t>
            </w:r>
            <w:r w:rsidR="00CB1B1A" w:rsidRPr="004E0DCA">
              <w:rPr>
                <w:b/>
                <w:bCs/>
                <w:color w:val="C7502E"/>
              </w:rPr>
              <w:t xml:space="preserve"> </w:t>
            </w:r>
          </w:p>
        </w:tc>
      </w:tr>
      <w:sdt>
        <w:sdtPr>
          <w:id w:val="887840920"/>
          <w:placeholder>
            <w:docPart w:val="DefaultPlaceholder_-1854013440"/>
          </w:placeholder>
        </w:sdtPr>
        <w:sdtEndPr/>
        <w:sdtContent>
          <w:tr w:rsidR="002E290C" w14:paraId="56CD99FA" w14:textId="77777777" w:rsidTr="00E31F78">
            <w:trPr>
              <w:cantSplit/>
              <w:trHeight w:val="567"/>
            </w:trPr>
            <w:tc>
              <w:tcPr>
                <w:tcW w:w="2774" w:type="dxa"/>
                <w:vAlign w:val="center"/>
              </w:tcPr>
              <w:p w14:paraId="25A83341" w14:textId="30E9F556" w:rsidR="002E290C" w:rsidRDefault="002E290C" w:rsidP="00E31F78">
                <w:pPr>
                  <w:jc w:val="left"/>
                </w:pPr>
              </w:p>
            </w:tc>
            <w:tc>
              <w:tcPr>
                <w:tcW w:w="2774" w:type="dxa"/>
                <w:vAlign w:val="center"/>
              </w:tcPr>
              <w:p w14:paraId="40C31636" w14:textId="77777777" w:rsidR="002E290C" w:rsidRDefault="002E290C" w:rsidP="00E31F78">
                <w:pPr>
                  <w:jc w:val="left"/>
                </w:pPr>
              </w:p>
            </w:tc>
            <w:tc>
              <w:tcPr>
                <w:tcW w:w="2775" w:type="dxa"/>
                <w:vAlign w:val="center"/>
              </w:tcPr>
              <w:p w14:paraId="1737E80B" w14:textId="536DA89A" w:rsidR="002E290C" w:rsidRDefault="002E290C" w:rsidP="00E31F78">
                <w:pPr>
                  <w:jc w:val="left"/>
                </w:pPr>
              </w:p>
            </w:tc>
          </w:tr>
        </w:sdtContent>
      </w:sdt>
      <w:sdt>
        <w:sdtPr>
          <w:id w:val="-1218966875"/>
          <w:placeholder>
            <w:docPart w:val="DefaultPlaceholder_-1854013440"/>
          </w:placeholder>
        </w:sdtPr>
        <w:sdtEndPr/>
        <w:sdtContent>
          <w:tr w:rsidR="002E290C" w14:paraId="66F8B095" w14:textId="77777777" w:rsidTr="00E31F78">
            <w:trPr>
              <w:cantSplit/>
              <w:trHeight w:val="567"/>
            </w:trPr>
            <w:tc>
              <w:tcPr>
                <w:tcW w:w="2774" w:type="dxa"/>
                <w:vAlign w:val="center"/>
              </w:tcPr>
              <w:p w14:paraId="2898FD90" w14:textId="7F14CA94" w:rsidR="002E290C" w:rsidRDefault="002E290C" w:rsidP="00E31F78">
                <w:pPr>
                  <w:jc w:val="left"/>
                </w:pPr>
              </w:p>
            </w:tc>
            <w:tc>
              <w:tcPr>
                <w:tcW w:w="2774" w:type="dxa"/>
                <w:vAlign w:val="center"/>
              </w:tcPr>
              <w:p w14:paraId="10444CD1" w14:textId="77777777" w:rsidR="002E290C" w:rsidRDefault="002E290C" w:rsidP="00E31F78">
                <w:pPr>
                  <w:jc w:val="left"/>
                </w:pPr>
              </w:p>
            </w:tc>
            <w:tc>
              <w:tcPr>
                <w:tcW w:w="2775" w:type="dxa"/>
                <w:vAlign w:val="center"/>
              </w:tcPr>
              <w:p w14:paraId="274396B0" w14:textId="7FA52F4E" w:rsidR="002E290C" w:rsidRDefault="002E290C" w:rsidP="00E31F78">
                <w:pPr>
                  <w:jc w:val="left"/>
                </w:pPr>
              </w:p>
            </w:tc>
          </w:tr>
        </w:sdtContent>
      </w:sdt>
      <w:sdt>
        <w:sdtPr>
          <w:id w:val="-1461254621"/>
          <w:placeholder>
            <w:docPart w:val="DefaultPlaceholder_-1854013440"/>
          </w:placeholder>
        </w:sdtPr>
        <w:sdtEndPr/>
        <w:sdtContent>
          <w:tr w:rsidR="002E290C" w14:paraId="4B6585AF" w14:textId="77777777" w:rsidTr="00E31F78">
            <w:trPr>
              <w:cantSplit/>
              <w:trHeight w:val="567"/>
            </w:trPr>
            <w:tc>
              <w:tcPr>
                <w:tcW w:w="2774" w:type="dxa"/>
                <w:vAlign w:val="center"/>
              </w:tcPr>
              <w:p w14:paraId="6D9B2B61" w14:textId="41D64724" w:rsidR="002E290C" w:rsidRDefault="002E290C" w:rsidP="00E31F78">
                <w:pPr>
                  <w:jc w:val="left"/>
                </w:pPr>
              </w:p>
            </w:tc>
            <w:tc>
              <w:tcPr>
                <w:tcW w:w="2774" w:type="dxa"/>
                <w:vAlign w:val="center"/>
              </w:tcPr>
              <w:p w14:paraId="74DC0D9D" w14:textId="77777777" w:rsidR="002E290C" w:rsidRDefault="002E290C" w:rsidP="00E31F78">
                <w:pPr>
                  <w:jc w:val="left"/>
                </w:pPr>
              </w:p>
            </w:tc>
            <w:tc>
              <w:tcPr>
                <w:tcW w:w="2775" w:type="dxa"/>
                <w:vAlign w:val="center"/>
              </w:tcPr>
              <w:p w14:paraId="39033719" w14:textId="51659A1E" w:rsidR="002E290C" w:rsidRDefault="002E290C" w:rsidP="00E31F78">
                <w:pPr>
                  <w:jc w:val="left"/>
                </w:pPr>
              </w:p>
            </w:tc>
          </w:tr>
        </w:sdtContent>
      </w:sdt>
      <w:sdt>
        <w:sdtPr>
          <w:id w:val="-875156366"/>
          <w:placeholder>
            <w:docPart w:val="DefaultPlaceholder_-1854013440"/>
          </w:placeholder>
        </w:sdtPr>
        <w:sdtEndPr/>
        <w:sdtContent>
          <w:tr w:rsidR="002E290C" w14:paraId="34E62E43" w14:textId="77777777" w:rsidTr="00E31F78">
            <w:trPr>
              <w:cantSplit/>
              <w:trHeight w:val="567"/>
            </w:trPr>
            <w:tc>
              <w:tcPr>
                <w:tcW w:w="2774" w:type="dxa"/>
                <w:vAlign w:val="center"/>
              </w:tcPr>
              <w:p w14:paraId="10C66EFB" w14:textId="4850FC4A" w:rsidR="002E290C" w:rsidRDefault="002E290C" w:rsidP="00E31F78">
                <w:pPr>
                  <w:jc w:val="left"/>
                </w:pPr>
              </w:p>
            </w:tc>
            <w:tc>
              <w:tcPr>
                <w:tcW w:w="2774" w:type="dxa"/>
                <w:vAlign w:val="center"/>
              </w:tcPr>
              <w:p w14:paraId="279C55F2" w14:textId="77777777" w:rsidR="002E290C" w:rsidRDefault="002E290C" w:rsidP="00E31F78">
                <w:pPr>
                  <w:jc w:val="left"/>
                </w:pPr>
              </w:p>
            </w:tc>
            <w:tc>
              <w:tcPr>
                <w:tcW w:w="2775" w:type="dxa"/>
                <w:vAlign w:val="center"/>
              </w:tcPr>
              <w:p w14:paraId="3399F8AF" w14:textId="61384F8F" w:rsidR="002E290C" w:rsidRDefault="002E290C" w:rsidP="00E31F78">
                <w:pPr>
                  <w:jc w:val="left"/>
                </w:pPr>
              </w:p>
            </w:tc>
          </w:tr>
        </w:sdtContent>
      </w:sdt>
      <w:sdt>
        <w:sdtPr>
          <w:id w:val="1163359589"/>
          <w:placeholder>
            <w:docPart w:val="DefaultPlaceholder_-1854013440"/>
          </w:placeholder>
        </w:sdtPr>
        <w:sdtEndPr/>
        <w:sdtContent>
          <w:tr w:rsidR="002E290C" w14:paraId="79D83E20" w14:textId="77777777" w:rsidTr="00E31F78">
            <w:trPr>
              <w:cantSplit/>
              <w:trHeight w:val="567"/>
            </w:trPr>
            <w:tc>
              <w:tcPr>
                <w:tcW w:w="2774" w:type="dxa"/>
                <w:vAlign w:val="center"/>
              </w:tcPr>
              <w:p w14:paraId="7D898E43" w14:textId="66AD553D" w:rsidR="002E290C" w:rsidRDefault="002E290C" w:rsidP="00E31F78">
                <w:pPr>
                  <w:jc w:val="left"/>
                </w:pPr>
              </w:p>
            </w:tc>
            <w:tc>
              <w:tcPr>
                <w:tcW w:w="2774" w:type="dxa"/>
                <w:vAlign w:val="center"/>
              </w:tcPr>
              <w:p w14:paraId="21239CF3" w14:textId="77777777" w:rsidR="002E290C" w:rsidRDefault="002E290C" w:rsidP="00E31F78">
                <w:pPr>
                  <w:jc w:val="left"/>
                </w:pPr>
              </w:p>
            </w:tc>
            <w:tc>
              <w:tcPr>
                <w:tcW w:w="2775" w:type="dxa"/>
                <w:vAlign w:val="center"/>
              </w:tcPr>
              <w:p w14:paraId="6E48CC73" w14:textId="30953209" w:rsidR="002E290C" w:rsidRDefault="002E290C" w:rsidP="00E31F78">
                <w:pPr>
                  <w:jc w:val="left"/>
                </w:pPr>
              </w:p>
            </w:tc>
          </w:tr>
        </w:sdtContent>
      </w:sdt>
      <w:sdt>
        <w:sdtPr>
          <w:id w:val="-559708947"/>
          <w:placeholder>
            <w:docPart w:val="DefaultPlaceholder_-1854013440"/>
          </w:placeholder>
        </w:sdtPr>
        <w:sdtEndPr/>
        <w:sdtContent>
          <w:tr w:rsidR="002E290C" w14:paraId="3059CB7B" w14:textId="77777777" w:rsidTr="00E31F78">
            <w:trPr>
              <w:cantSplit/>
              <w:trHeight w:val="567"/>
            </w:trPr>
            <w:tc>
              <w:tcPr>
                <w:tcW w:w="2774" w:type="dxa"/>
                <w:vAlign w:val="center"/>
              </w:tcPr>
              <w:p w14:paraId="77D4569F" w14:textId="4DDB40D0" w:rsidR="002E290C" w:rsidRDefault="002E290C" w:rsidP="00E31F78">
                <w:pPr>
                  <w:jc w:val="left"/>
                </w:pPr>
              </w:p>
            </w:tc>
            <w:tc>
              <w:tcPr>
                <w:tcW w:w="2774" w:type="dxa"/>
                <w:vAlign w:val="center"/>
              </w:tcPr>
              <w:p w14:paraId="280BFB7D" w14:textId="77777777" w:rsidR="002E290C" w:rsidRDefault="002E290C" w:rsidP="00E31F78">
                <w:pPr>
                  <w:jc w:val="left"/>
                </w:pPr>
              </w:p>
            </w:tc>
            <w:tc>
              <w:tcPr>
                <w:tcW w:w="2775" w:type="dxa"/>
                <w:vAlign w:val="center"/>
              </w:tcPr>
              <w:p w14:paraId="6EBBA946" w14:textId="7C1507DA" w:rsidR="002E290C" w:rsidRDefault="002E290C" w:rsidP="00E31F78">
                <w:pPr>
                  <w:jc w:val="left"/>
                </w:pPr>
              </w:p>
            </w:tc>
          </w:tr>
        </w:sdtContent>
      </w:sdt>
      <w:sdt>
        <w:sdtPr>
          <w:id w:val="198357546"/>
          <w:placeholder>
            <w:docPart w:val="DefaultPlaceholder_-1854013440"/>
          </w:placeholder>
        </w:sdtPr>
        <w:sdtEndPr/>
        <w:sdtContent>
          <w:tr w:rsidR="00827B55" w14:paraId="4A9CB668" w14:textId="77777777" w:rsidTr="00E31F78">
            <w:trPr>
              <w:cantSplit/>
              <w:trHeight w:val="567"/>
            </w:trPr>
            <w:tc>
              <w:tcPr>
                <w:tcW w:w="2774" w:type="dxa"/>
                <w:vAlign w:val="center"/>
              </w:tcPr>
              <w:p w14:paraId="74D6FBE1" w14:textId="12E21269" w:rsidR="00827B55" w:rsidRDefault="00827B55" w:rsidP="00E31F78">
                <w:pPr>
                  <w:jc w:val="left"/>
                </w:pPr>
              </w:p>
            </w:tc>
            <w:tc>
              <w:tcPr>
                <w:tcW w:w="2774" w:type="dxa"/>
                <w:vAlign w:val="center"/>
              </w:tcPr>
              <w:p w14:paraId="7689D58E" w14:textId="77777777" w:rsidR="00827B55" w:rsidRDefault="00827B55" w:rsidP="00E31F78">
                <w:pPr>
                  <w:jc w:val="left"/>
                </w:pPr>
              </w:p>
            </w:tc>
            <w:tc>
              <w:tcPr>
                <w:tcW w:w="2775" w:type="dxa"/>
                <w:vAlign w:val="center"/>
              </w:tcPr>
              <w:p w14:paraId="20D29B4E" w14:textId="63035BB5" w:rsidR="00827B55" w:rsidRDefault="00827B55" w:rsidP="00E31F78">
                <w:pPr>
                  <w:jc w:val="left"/>
                </w:pPr>
              </w:p>
            </w:tc>
          </w:tr>
        </w:sdtContent>
      </w:sdt>
      <w:sdt>
        <w:sdtPr>
          <w:id w:val="-1524466962"/>
          <w:placeholder>
            <w:docPart w:val="DefaultPlaceholder_-1854013440"/>
          </w:placeholder>
        </w:sdtPr>
        <w:sdtEndPr/>
        <w:sdtContent>
          <w:tr w:rsidR="00827B55" w14:paraId="165F3C18" w14:textId="77777777" w:rsidTr="00E31F78">
            <w:trPr>
              <w:cantSplit/>
              <w:trHeight w:val="567"/>
            </w:trPr>
            <w:tc>
              <w:tcPr>
                <w:tcW w:w="2774" w:type="dxa"/>
                <w:vAlign w:val="center"/>
              </w:tcPr>
              <w:p w14:paraId="790EA106" w14:textId="7FA0B020" w:rsidR="00827B55" w:rsidRDefault="00827B55" w:rsidP="00E31F78">
                <w:pPr>
                  <w:jc w:val="left"/>
                </w:pPr>
              </w:p>
            </w:tc>
            <w:tc>
              <w:tcPr>
                <w:tcW w:w="2774" w:type="dxa"/>
                <w:vAlign w:val="center"/>
              </w:tcPr>
              <w:p w14:paraId="41445CF0" w14:textId="77777777" w:rsidR="00827B55" w:rsidRDefault="00827B55" w:rsidP="00E31F78">
                <w:pPr>
                  <w:jc w:val="left"/>
                </w:pPr>
              </w:p>
            </w:tc>
            <w:tc>
              <w:tcPr>
                <w:tcW w:w="2775" w:type="dxa"/>
                <w:vAlign w:val="center"/>
              </w:tcPr>
              <w:p w14:paraId="76AE4378" w14:textId="30A33122" w:rsidR="00827B55" w:rsidRDefault="00827B55" w:rsidP="00E31F78">
                <w:pPr>
                  <w:jc w:val="left"/>
                </w:pPr>
              </w:p>
            </w:tc>
          </w:tr>
        </w:sdtContent>
      </w:sdt>
      <w:sdt>
        <w:sdtPr>
          <w:id w:val="1103692624"/>
          <w:placeholder>
            <w:docPart w:val="DefaultPlaceholder_-1854013440"/>
          </w:placeholder>
        </w:sdtPr>
        <w:sdtEndPr/>
        <w:sdtContent>
          <w:tr w:rsidR="00827B55" w14:paraId="45981270" w14:textId="77777777" w:rsidTr="00E31F78">
            <w:trPr>
              <w:cantSplit/>
              <w:trHeight w:val="567"/>
            </w:trPr>
            <w:tc>
              <w:tcPr>
                <w:tcW w:w="2774" w:type="dxa"/>
                <w:vAlign w:val="center"/>
              </w:tcPr>
              <w:p w14:paraId="5E9134F7" w14:textId="501A6D6C" w:rsidR="00827B55" w:rsidRDefault="00827B55" w:rsidP="00E31F78">
                <w:pPr>
                  <w:jc w:val="left"/>
                </w:pPr>
              </w:p>
            </w:tc>
            <w:tc>
              <w:tcPr>
                <w:tcW w:w="2774" w:type="dxa"/>
                <w:vAlign w:val="center"/>
              </w:tcPr>
              <w:p w14:paraId="03A9D62E" w14:textId="77777777" w:rsidR="00827B55" w:rsidRDefault="00827B55" w:rsidP="00E31F78">
                <w:pPr>
                  <w:jc w:val="left"/>
                </w:pPr>
              </w:p>
            </w:tc>
            <w:tc>
              <w:tcPr>
                <w:tcW w:w="2775" w:type="dxa"/>
                <w:vAlign w:val="center"/>
              </w:tcPr>
              <w:p w14:paraId="258A4C26" w14:textId="342A26AC" w:rsidR="00827B55" w:rsidRDefault="00827B55" w:rsidP="00E31F78">
                <w:pPr>
                  <w:jc w:val="left"/>
                </w:pPr>
              </w:p>
            </w:tc>
          </w:tr>
        </w:sdtContent>
      </w:sdt>
      <w:sdt>
        <w:sdtPr>
          <w:id w:val="854545361"/>
          <w:placeholder>
            <w:docPart w:val="DefaultPlaceholder_-1854013440"/>
          </w:placeholder>
        </w:sdtPr>
        <w:sdtEndPr/>
        <w:sdtContent>
          <w:tr w:rsidR="00934305" w14:paraId="0F5A0AC3" w14:textId="77777777" w:rsidTr="00E31F78">
            <w:trPr>
              <w:cantSplit/>
              <w:trHeight w:val="567"/>
            </w:trPr>
            <w:tc>
              <w:tcPr>
                <w:tcW w:w="2774" w:type="dxa"/>
                <w:vAlign w:val="center"/>
              </w:tcPr>
              <w:p w14:paraId="63DD10ED" w14:textId="14A1AD09" w:rsidR="00934305" w:rsidRDefault="00934305" w:rsidP="00E31F78">
                <w:pPr>
                  <w:jc w:val="left"/>
                </w:pPr>
              </w:p>
            </w:tc>
            <w:tc>
              <w:tcPr>
                <w:tcW w:w="2774" w:type="dxa"/>
                <w:vAlign w:val="center"/>
              </w:tcPr>
              <w:p w14:paraId="32DF40D2" w14:textId="77777777" w:rsidR="00934305" w:rsidRDefault="00934305" w:rsidP="00E31F78">
                <w:pPr>
                  <w:jc w:val="left"/>
                </w:pPr>
              </w:p>
            </w:tc>
            <w:tc>
              <w:tcPr>
                <w:tcW w:w="2775" w:type="dxa"/>
                <w:vAlign w:val="center"/>
              </w:tcPr>
              <w:p w14:paraId="39C68145" w14:textId="37B778CA" w:rsidR="00934305" w:rsidRDefault="00934305" w:rsidP="00E31F78">
                <w:pPr>
                  <w:jc w:val="left"/>
                </w:pPr>
              </w:p>
            </w:tc>
          </w:tr>
        </w:sdtContent>
      </w:sdt>
      <w:sdt>
        <w:sdtPr>
          <w:id w:val="1985357410"/>
          <w:placeholder>
            <w:docPart w:val="DefaultPlaceholder_-1854013440"/>
          </w:placeholder>
        </w:sdtPr>
        <w:sdtEndPr/>
        <w:sdtContent>
          <w:tr w:rsidR="00934305" w14:paraId="3F0EAB9B" w14:textId="77777777" w:rsidTr="00E31F78">
            <w:trPr>
              <w:cantSplit/>
              <w:trHeight w:val="567"/>
            </w:trPr>
            <w:tc>
              <w:tcPr>
                <w:tcW w:w="2774" w:type="dxa"/>
                <w:vAlign w:val="center"/>
              </w:tcPr>
              <w:p w14:paraId="0C5B9463" w14:textId="57DC5812" w:rsidR="00934305" w:rsidRDefault="00934305" w:rsidP="00E31F78">
                <w:pPr>
                  <w:jc w:val="left"/>
                </w:pPr>
              </w:p>
            </w:tc>
            <w:tc>
              <w:tcPr>
                <w:tcW w:w="2774" w:type="dxa"/>
                <w:vAlign w:val="center"/>
              </w:tcPr>
              <w:p w14:paraId="305860A0" w14:textId="77777777" w:rsidR="00934305" w:rsidRDefault="00934305" w:rsidP="00E31F78">
                <w:pPr>
                  <w:jc w:val="left"/>
                </w:pPr>
              </w:p>
            </w:tc>
            <w:tc>
              <w:tcPr>
                <w:tcW w:w="2775" w:type="dxa"/>
                <w:vAlign w:val="center"/>
              </w:tcPr>
              <w:p w14:paraId="497F989D" w14:textId="6C000568" w:rsidR="00934305" w:rsidRDefault="00934305" w:rsidP="00E31F78">
                <w:pPr>
                  <w:jc w:val="left"/>
                </w:pPr>
              </w:p>
            </w:tc>
          </w:tr>
        </w:sdtContent>
      </w:sdt>
      <w:sdt>
        <w:sdtPr>
          <w:id w:val="-2019233888"/>
          <w:placeholder>
            <w:docPart w:val="DefaultPlaceholder_-1854013440"/>
          </w:placeholder>
        </w:sdtPr>
        <w:sdtEndPr/>
        <w:sdtContent>
          <w:tr w:rsidR="00934305" w14:paraId="7FD38FD1" w14:textId="77777777" w:rsidTr="00E31F78">
            <w:trPr>
              <w:cantSplit/>
              <w:trHeight w:val="567"/>
            </w:trPr>
            <w:tc>
              <w:tcPr>
                <w:tcW w:w="2774" w:type="dxa"/>
                <w:vAlign w:val="center"/>
              </w:tcPr>
              <w:p w14:paraId="30DA3AB7" w14:textId="5F2C5C00" w:rsidR="00934305" w:rsidRDefault="00934305" w:rsidP="00E31F78">
                <w:pPr>
                  <w:jc w:val="left"/>
                </w:pPr>
              </w:p>
            </w:tc>
            <w:tc>
              <w:tcPr>
                <w:tcW w:w="2774" w:type="dxa"/>
                <w:vAlign w:val="center"/>
              </w:tcPr>
              <w:p w14:paraId="3F0B5D6A" w14:textId="77777777" w:rsidR="00934305" w:rsidRDefault="00934305" w:rsidP="00E31F78">
                <w:pPr>
                  <w:jc w:val="left"/>
                </w:pPr>
              </w:p>
            </w:tc>
            <w:tc>
              <w:tcPr>
                <w:tcW w:w="2775" w:type="dxa"/>
                <w:vAlign w:val="center"/>
              </w:tcPr>
              <w:p w14:paraId="320B8AAB" w14:textId="5F51C62B" w:rsidR="00934305" w:rsidRDefault="00934305" w:rsidP="00E31F78">
                <w:pPr>
                  <w:jc w:val="left"/>
                </w:pPr>
              </w:p>
            </w:tc>
          </w:tr>
        </w:sdtContent>
      </w:sdt>
      <w:sdt>
        <w:sdtPr>
          <w:id w:val="-1346783859"/>
          <w:placeholder>
            <w:docPart w:val="DefaultPlaceholder_-1854013440"/>
          </w:placeholder>
        </w:sdtPr>
        <w:sdtEndPr/>
        <w:sdtContent>
          <w:tr w:rsidR="00934305" w14:paraId="77D132A0" w14:textId="77777777" w:rsidTr="00E31F78">
            <w:trPr>
              <w:cantSplit/>
              <w:trHeight w:val="567"/>
            </w:trPr>
            <w:tc>
              <w:tcPr>
                <w:tcW w:w="2774" w:type="dxa"/>
                <w:vAlign w:val="center"/>
              </w:tcPr>
              <w:p w14:paraId="724152FD" w14:textId="07F18738" w:rsidR="00934305" w:rsidRDefault="00934305" w:rsidP="00E31F78">
                <w:pPr>
                  <w:jc w:val="left"/>
                </w:pPr>
              </w:p>
            </w:tc>
            <w:tc>
              <w:tcPr>
                <w:tcW w:w="2774" w:type="dxa"/>
                <w:vAlign w:val="center"/>
              </w:tcPr>
              <w:p w14:paraId="4F199CBC" w14:textId="77777777" w:rsidR="00934305" w:rsidRDefault="00934305" w:rsidP="00E31F78">
                <w:pPr>
                  <w:jc w:val="left"/>
                </w:pPr>
              </w:p>
            </w:tc>
            <w:tc>
              <w:tcPr>
                <w:tcW w:w="2775" w:type="dxa"/>
                <w:vAlign w:val="center"/>
              </w:tcPr>
              <w:p w14:paraId="249EB6A2" w14:textId="139CF862" w:rsidR="00934305" w:rsidRDefault="00934305" w:rsidP="00E31F78">
                <w:pPr>
                  <w:jc w:val="left"/>
                </w:pPr>
              </w:p>
            </w:tc>
          </w:tr>
        </w:sdtContent>
      </w:sdt>
      <w:sdt>
        <w:sdtPr>
          <w:id w:val="892851674"/>
          <w:placeholder>
            <w:docPart w:val="DefaultPlaceholder_-1854013440"/>
          </w:placeholder>
        </w:sdtPr>
        <w:sdtEndPr/>
        <w:sdtContent>
          <w:tr w:rsidR="00934305" w14:paraId="2C20ABB0" w14:textId="77777777" w:rsidTr="00E31F78">
            <w:trPr>
              <w:cantSplit/>
              <w:trHeight w:val="567"/>
            </w:trPr>
            <w:tc>
              <w:tcPr>
                <w:tcW w:w="2774" w:type="dxa"/>
                <w:vAlign w:val="center"/>
              </w:tcPr>
              <w:p w14:paraId="2F9012CC" w14:textId="43471FCE" w:rsidR="00934305" w:rsidRDefault="00934305" w:rsidP="00E31F78">
                <w:pPr>
                  <w:jc w:val="left"/>
                </w:pPr>
              </w:p>
            </w:tc>
            <w:tc>
              <w:tcPr>
                <w:tcW w:w="2774" w:type="dxa"/>
                <w:vAlign w:val="center"/>
              </w:tcPr>
              <w:p w14:paraId="452DDA86" w14:textId="77777777" w:rsidR="00934305" w:rsidRDefault="00934305" w:rsidP="00E31F78">
                <w:pPr>
                  <w:jc w:val="left"/>
                </w:pPr>
              </w:p>
            </w:tc>
            <w:tc>
              <w:tcPr>
                <w:tcW w:w="2775" w:type="dxa"/>
                <w:vAlign w:val="center"/>
              </w:tcPr>
              <w:p w14:paraId="0B252C49" w14:textId="1DD303D7" w:rsidR="00934305" w:rsidRDefault="00934305" w:rsidP="00E31F78">
                <w:pPr>
                  <w:jc w:val="left"/>
                </w:pPr>
              </w:p>
            </w:tc>
          </w:tr>
        </w:sdtContent>
      </w:sdt>
      <w:sdt>
        <w:sdtPr>
          <w:id w:val="1546175195"/>
          <w:placeholder>
            <w:docPart w:val="DefaultPlaceholder_-1854013440"/>
          </w:placeholder>
        </w:sdtPr>
        <w:sdtEndPr/>
        <w:sdtContent>
          <w:tr w:rsidR="00934305" w14:paraId="38BCA451" w14:textId="77777777" w:rsidTr="00E31F78">
            <w:trPr>
              <w:cantSplit/>
              <w:trHeight w:val="567"/>
            </w:trPr>
            <w:tc>
              <w:tcPr>
                <w:tcW w:w="2774" w:type="dxa"/>
                <w:vAlign w:val="center"/>
              </w:tcPr>
              <w:p w14:paraId="7C673721" w14:textId="4D7F7766" w:rsidR="00934305" w:rsidRDefault="00934305" w:rsidP="00E31F78">
                <w:pPr>
                  <w:jc w:val="left"/>
                </w:pPr>
              </w:p>
            </w:tc>
            <w:tc>
              <w:tcPr>
                <w:tcW w:w="2774" w:type="dxa"/>
                <w:vAlign w:val="center"/>
              </w:tcPr>
              <w:p w14:paraId="1EBAF609" w14:textId="77777777" w:rsidR="00934305" w:rsidRDefault="00934305" w:rsidP="00E31F78">
                <w:pPr>
                  <w:jc w:val="left"/>
                </w:pPr>
              </w:p>
            </w:tc>
            <w:tc>
              <w:tcPr>
                <w:tcW w:w="2775" w:type="dxa"/>
                <w:vAlign w:val="center"/>
              </w:tcPr>
              <w:p w14:paraId="057D734A" w14:textId="43A5DF97" w:rsidR="00934305" w:rsidRDefault="00934305" w:rsidP="00E31F78">
                <w:pPr>
                  <w:jc w:val="left"/>
                </w:pPr>
              </w:p>
            </w:tc>
          </w:tr>
        </w:sdtContent>
      </w:sdt>
      <w:sdt>
        <w:sdtPr>
          <w:id w:val="943664163"/>
          <w:placeholder>
            <w:docPart w:val="DefaultPlaceholder_-1854013440"/>
          </w:placeholder>
        </w:sdtPr>
        <w:sdtEndPr/>
        <w:sdtContent>
          <w:tr w:rsidR="00934305" w14:paraId="5737D729" w14:textId="77777777" w:rsidTr="00E31F78">
            <w:trPr>
              <w:cantSplit/>
              <w:trHeight w:val="567"/>
            </w:trPr>
            <w:tc>
              <w:tcPr>
                <w:tcW w:w="2774" w:type="dxa"/>
                <w:vAlign w:val="center"/>
              </w:tcPr>
              <w:p w14:paraId="37F88760" w14:textId="4375E006" w:rsidR="00934305" w:rsidRDefault="00934305" w:rsidP="00E31F78">
                <w:pPr>
                  <w:jc w:val="left"/>
                </w:pPr>
              </w:p>
            </w:tc>
            <w:tc>
              <w:tcPr>
                <w:tcW w:w="2774" w:type="dxa"/>
                <w:vAlign w:val="center"/>
              </w:tcPr>
              <w:p w14:paraId="546E4072" w14:textId="77777777" w:rsidR="00934305" w:rsidRDefault="00934305" w:rsidP="00E31F78">
                <w:pPr>
                  <w:jc w:val="left"/>
                </w:pPr>
              </w:p>
            </w:tc>
            <w:tc>
              <w:tcPr>
                <w:tcW w:w="2775" w:type="dxa"/>
                <w:vAlign w:val="center"/>
              </w:tcPr>
              <w:p w14:paraId="24AB35B3" w14:textId="50896F0B" w:rsidR="00934305" w:rsidRDefault="00934305" w:rsidP="00E31F78">
                <w:pPr>
                  <w:jc w:val="left"/>
                </w:pPr>
              </w:p>
            </w:tc>
          </w:tr>
        </w:sdtContent>
      </w:sdt>
    </w:tbl>
    <w:p w14:paraId="07A84DAC" w14:textId="77777777" w:rsidR="002E290C" w:rsidRDefault="002E290C" w:rsidP="002E290C"/>
    <w:p w14:paraId="1078B824" w14:textId="77777777" w:rsidR="004903CC" w:rsidRPr="004903CC" w:rsidRDefault="004903CC" w:rsidP="004903CC"/>
    <w:p w14:paraId="1496D01C" w14:textId="77777777" w:rsidR="004903CC" w:rsidRPr="004903CC" w:rsidRDefault="004903CC" w:rsidP="004903CC"/>
    <w:p w14:paraId="23012155" w14:textId="77777777" w:rsidR="004903CC" w:rsidRDefault="004903CC" w:rsidP="004903CC"/>
    <w:p w14:paraId="2F795135" w14:textId="77777777" w:rsidR="004903CC" w:rsidRPr="004903CC" w:rsidRDefault="004903CC" w:rsidP="004903CC"/>
    <w:p w14:paraId="65F953B5" w14:textId="617B77B1" w:rsidR="00837240" w:rsidRPr="00837240" w:rsidRDefault="003614EC" w:rsidP="003E7A6A">
      <w:pPr>
        <w:pStyle w:val="Kop1"/>
      </w:pPr>
      <w:r>
        <w:lastRenderedPageBreak/>
        <w:t>E</w:t>
      </w:r>
      <w:r w:rsidR="002622D1">
        <w:t>rvaring</w:t>
      </w:r>
    </w:p>
    <w:p w14:paraId="70C30217" w14:textId="28C2E283" w:rsidR="00424360" w:rsidRDefault="00424360" w:rsidP="00864885">
      <w:r>
        <w:t>Voerde</w:t>
      </w:r>
      <w:r w:rsidR="00F141B8">
        <w:t xml:space="preserve"> je in een vorige functie één van </w:t>
      </w:r>
      <w:r>
        <w:t>onderstaande</w:t>
      </w:r>
      <w:r w:rsidR="00F141B8">
        <w:t xml:space="preserve"> taken </w:t>
      </w:r>
      <w:r>
        <w:t>uit? G</w:t>
      </w:r>
      <w:r w:rsidR="00F141B8">
        <w:t>eef dan kort een voorbeeld</w:t>
      </w:r>
      <w:r w:rsidR="001D3CDD">
        <w:t xml:space="preserve">. </w:t>
      </w:r>
    </w:p>
    <w:p w14:paraId="3E1F573F" w14:textId="6F03683E" w:rsidR="00EE503D" w:rsidRDefault="001D3CDD" w:rsidP="003E7A6A">
      <w:pPr>
        <w:spacing w:after="240"/>
      </w:pPr>
      <w:r>
        <w:t>Voor meer informatie over deze opdrachten kan je naar de vacature kijken.</w:t>
      </w:r>
    </w:p>
    <w:p w14:paraId="4278DBB5" w14:textId="25135123" w:rsidR="00F141B8" w:rsidRPr="00A74392" w:rsidRDefault="073134CE" w:rsidP="00735B68">
      <w:pPr>
        <w:pStyle w:val="Lijstalinea"/>
        <w:numPr>
          <w:ilvl w:val="0"/>
          <w:numId w:val="9"/>
        </w:numPr>
        <w:spacing w:after="120"/>
        <w:ind w:left="714" w:hanging="357"/>
        <w:contextualSpacing w:val="0"/>
        <w:rPr>
          <w:b/>
          <w:bCs/>
        </w:rPr>
      </w:pPr>
      <w:r w:rsidRPr="078FB93E">
        <w:rPr>
          <w:b/>
          <w:bCs/>
        </w:rPr>
        <w:t>Talentmanagement</w:t>
      </w:r>
      <w:r w:rsidR="00AF1A4F" w:rsidRPr="078FB93E">
        <w:rPr>
          <w:b/>
          <w:bCs/>
        </w:rPr>
        <w:t xml:space="preserve">: </w:t>
      </w:r>
      <w:sdt>
        <w:sdtPr>
          <w:rPr>
            <w:b/>
            <w:bCs/>
          </w:rPr>
          <w:id w:val="1214623941"/>
          <w:placeholder>
            <w:docPart w:val="DefaultPlaceholder_-1854013440"/>
          </w:placeholder>
          <w:showingPlcHdr/>
        </w:sdtPr>
        <w:sdtEndPr/>
        <w:sdtContent>
          <w:r w:rsidR="00401D18" w:rsidRPr="078FB93E">
            <w:rPr>
              <w:rStyle w:val="Tekstvantijdelijkeaanduiding"/>
              <w:b/>
              <w:bCs/>
            </w:rPr>
            <w:t>Klik of tik om tekst in te voeren.</w:t>
          </w:r>
        </w:sdtContent>
      </w:sdt>
    </w:p>
    <w:p w14:paraId="358EA753" w14:textId="51ECADB0" w:rsidR="00F141B8" w:rsidRPr="00A74392" w:rsidRDefault="00424360" w:rsidP="00735B68">
      <w:pPr>
        <w:pStyle w:val="Lijstalinea"/>
        <w:numPr>
          <w:ilvl w:val="0"/>
          <w:numId w:val="9"/>
        </w:numPr>
        <w:spacing w:after="120"/>
        <w:ind w:left="714" w:hanging="357"/>
        <w:contextualSpacing w:val="0"/>
        <w:rPr>
          <w:b/>
          <w:bCs/>
        </w:rPr>
      </w:pPr>
      <w:r>
        <w:rPr>
          <w:b/>
          <w:bCs/>
        </w:rPr>
        <w:t>W</w:t>
      </w:r>
      <w:r w:rsidR="7F5424AA" w:rsidRPr="078FB93E">
        <w:rPr>
          <w:b/>
          <w:bCs/>
        </w:rPr>
        <w:t>erkgroepen</w:t>
      </w:r>
      <w:r w:rsidRPr="00424360">
        <w:rPr>
          <w:b/>
          <w:bCs/>
        </w:rPr>
        <w:t xml:space="preserve"> </w:t>
      </w:r>
      <w:r>
        <w:rPr>
          <w:b/>
          <w:bCs/>
        </w:rPr>
        <w:t>v</w:t>
      </w:r>
      <w:r w:rsidRPr="078FB93E">
        <w:rPr>
          <w:b/>
          <w:bCs/>
        </w:rPr>
        <w:t>oorzitten</w:t>
      </w:r>
      <w:r w:rsidR="00AF1A4F" w:rsidRPr="078FB93E">
        <w:rPr>
          <w:b/>
          <w:bCs/>
        </w:rPr>
        <w:t xml:space="preserve">: </w:t>
      </w:r>
      <w:sdt>
        <w:sdtPr>
          <w:rPr>
            <w:b/>
            <w:bCs/>
          </w:rPr>
          <w:id w:val="1735582547"/>
          <w:placeholder>
            <w:docPart w:val="DefaultPlaceholder_-1854013440"/>
          </w:placeholder>
          <w:showingPlcHdr/>
        </w:sdtPr>
        <w:sdtEndPr/>
        <w:sdtContent>
          <w:r w:rsidR="00401D18" w:rsidRPr="078FB93E">
            <w:rPr>
              <w:rStyle w:val="Tekstvantijdelijkeaanduiding"/>
              <w:b/>
              <w:bCs/>
            </w:rPr>
            <w:t>Klik of tik om tekst in te voeren.</w:t>
          </w:r>
        </w:sdtContent>
      </w:sdt>
    </w:p>
    <w:p w14:paraId="26C2E6CB" w14:textId="55046BDE" w:rsidR="00F141B8" w:rsidRPr="00A74392" w:rsidRDefault="00424360" w:rsidP="00735B68">
      <w:pPr>
        <w:pStyle w:val="Lijstalinea"/>
        <w:numPr>
          <w:ilvl w:val="0"/>
          <w:numId w:val="9"/>
        </w:numPr>
        <w:spacing w:after="120"/>
        <w:ind w:left="714" w:hanging="357"/>
        <w:contextualSpacing w:val="0"/>
        <w:rPr>
          <w:b/>
          <w:bCs/>
        </w:rPr>
      </w:pPr>
      <w:r>
        <w:rPr>
          <w:b/>
          <w:bCs/>
        </w:rPr>
        <w:t>L</w:t>
      </w:r>
      <w:r w:rsidR="1C19F9B1" w:rsidRPr="078FB93E">
        <w:rPr>
          <w:b/>
          <w:bCs/>
        </w:rPr>
        <w:t xml:space="preserve">eer- en ontmoetingsactiviteiten </w:t>
      </w:r>
      <w:r>
        <w:rPr>
          <w:b/>
          <w:bCs/>
        </w:rPr>
        <w:t>o</w:t>
      </w:r>
      <w:r w:rsidRPr="078FB93E">
        <w:rPr>
          <w:b/>
          <w:bCs/>
        </w:rPr>
        <w:t xml:space="preserve">rganiseren </w:t>
      </w:r>
      <w:r w:rsidR="1C19F9B1" w:rsidRPr="078FB93E">
        <w:rPr>
          <w:b/>
          <w:bCs/>
        </w:rPr>
        <w:t>voor medewerkers:</w:t>
      </w:r>
      <w:r w:rsidR="00AF1A4F" w:rsidRPr="078FB93E">
        <w:rPr>
          <w:b/>
          <w:bCs/>
        </w:rPr>
        <w:t xml:space="preserve"> </w:t>
      </w:r>
      <w:sdt>
        <w:sdtPr>
          <w:rPr>
            <w:b/>
            <w:bCs/>
          </w:rPr>
          <w:id w:val="-1350107169"/>
          <w:placeholder>
            <w:docPart w:val="DefaultPlaceholder_-1854013440"/>
          </w:placeholder>
          <w:showingPlcHdr/>
        </w:sdtPr>
        <w:sdtEndPr/>
        <w:sdtContent/>
      </w:sdt>
      <w:r w:rsidR="00401D18" w:rsidRPr="078FB93E">
        <w:rPr>
          <w:rStyle w:val="Tekstvantijdelijkeaanduiding"/>
          <w:b/>
          <w:bCs/>
        </w:rPr>
        <w:t>Klik of tik om tekst in te voeren.</w:t>
      </w:r>
    </w:p>
    <w:p w14:paraId="701B8AB6" w14:textId="5798D341" w:rsidR="16D62508" w:rsidRDefault="16D62508" w:rsidP="00735B68">
      <w:pPr>
        <w:pStyle w:val="Lijstalinea"/>
        <w:numPr>
          <w:ilvl w:val="0"/>
          <w:numId w:val="9"/>
        </w:numPr>
        <w:spacing w:after="120"/>
        <w:ind w:left="714" w:hanging="357"/>
        <w:contextualSpacing w:val="0"/>
        <w:rPr>
          <w:b/>
          <w:bCs/>
        </w:rPr>
      </w:pPr>
      <w:r w:rsidRPr="078FB93E">
        <w:rPr>
          <w:rStyle w:val="Tekstvantijdelijkeaanduiding"/>
          <w:b/>
          <w:bCs/>
          <w:color w:val="auto"/>
        </w:rPr>
        <w:t xml:space="preserve">Sociale wetgeving opvolgen en toepassen: </w:t>
      </w:r>
      <w:r w:rsidR="0083024D" w:rsidRPr="27871775">
        <w:rPr>
          <w:rStyle w:val="Tekstvantijdelijkeaanduiding"/>
        </w:rPr>
        <w:t>Klik of tik om tekst in te voeren.</w:t>
      </w:r>
    </w:p>
    <w:p w14:paraId="1D7C07F2" w14:textId="406DDDDA" w:rsidR="00F141B8" w:rsidRPr="001F3BDC" w:rsidRDefault="00424360" w:rsidP="00735B68">
      <w:pPr>
        <w:pStyle w:val="Lijstalinea"/>
        <w:numPr>
          <w:ilvl w:val="0"/>
          <w:numId w:val="9"/>
        </w:numPr>
        <w:spacing w:after="120"/>
        <w:ind w:left="714" w:hanging="357"/>
        <w:contextualSpacing w:val="0"/>
        <w:rPr>
          <w:rStyle w:val="Tekstvantijdelijkeaanduiding"/>
        </w:rPr>
      </w:pPr>
      <w:r>
        <w:rPr>
          <w:b/>
          <w:bCs/>
        </w:rPr>
        <w:t>Z</w:t>
      </w:r>
      <w:r w:rsidR="4E6F6E6A" w:rsidRPr="27871775">
        <w:rPr>
          <w:b/>
          <w:bCs/>
        </w:rPr>
        <w:t>elfsturing</w:t>
      </w:r>
      <w:r w:rsidRPr="00424360">
        <w:rPr>
          <w:b/>
          <w:bCs/>
        </w:rPr>
        <w:t xml:space="preserve"> </w:t>
      </w:r>
      <w:r>
        <w:rPr>
          <w:b/>
          <w:bCs/>
        </w:rPr>
        <w:t>v</w:t>
      </w:r>
      <w:r w:rsidRPr="27871775">
        <w:rPr>
          <w:b/>
          <w:bCs/>
        </w:rPr>
        <w:t>ormgeven</w:t>
      </w:r>
      <w:r w:rsidR="00AF1A4F" w:rsidRPr="27871775">
        <w:rPr>
          <w:b/>
          <w:bCs/>
        </w:rPr>
        <w:t xml:space="preserve">: </w:t>
      </w:r>
      <w:sdt>
        <w:sdtPr>
          <w:id w:val="-67044298"/>
          <w:placeholder>
            <w:docPart w:val="DefaultPlaceholder_-1854013440"/>
          </w:placeholder>
          <w:showingPlcHdr/>
        </w:sdtPr>
        <w:sdtEndPr/>
        <w:sdtContent/>
      </w:sdt>
      <w:r w:rsidR="00401D18" w:rsidRPr="27871775">
        <w:rPr>
          <w:rStyle w:val="Tekstvantijdelijkeaanduiding"/>
        </w:rPr>
        <w:t>Klik of tik om tekst in te voeren.</w:t>
      </w:r>
    </w:p>
    <w:p w14:paraId="6DD22819" w14:textId="359B807E" w:rsidR="00F141B8" w:rsidRDefault="6AB109F1" w:rsidP="27871775">
      <w:pPr>
        <w:pStyle w:val="Lijstalinea"/>
        <w:numPr>
          <w:ilvl w:val="0"/>
          <w:numId w:val="9"/>
        </w:numPr>
        <w:rPr>
          <w:rStyle w:val="Tekstvantijdelijkeaanduiding"/>
        </w:rPr>
      </w:pPr>
      <w:r w:rsidRPr="005825C7">
        <w:rPr>
          <w:b/>
          <w:bCs/>
        </w:rPr>
        <w:t>Verandering</w:t>
      </w:r>
      <w:r w:rsidRPr="078FB93E">
        <w:rPr>
          <w:b/>
          <w:bCs/>
        </w:rPr>
        <w:t xml:space="preserve"> mee leiden: </w:t>
      </w:r>
      <w:r w:rsidRPr="078FB93E">
        <w:rPr>
          <w:rStyle w:val="Tekstvantijdelijkeaanduiding"/>
        </w:rPr>
        <w:t>Klik of tik om tekst in te voeren.</w:t>
      </w:r>
    </w:p>
    <w:p w14:paraId="5095D7A1" w14:textId="77777777" w:rsidR="000E7C0D" w:rsidRDefault="000E7C0D" w:rsidP="00864885"/>
    <w:p w14:paraId="347285FF" w14:textId="37750845" w:rsidR="00C11C78" w:rsidRDefault="00C11C78" w:rsidP="00846DF5">
      <w:pPr>
        <w:pStyle w:val="Kop2"/>
      </w:pPr>
      <w:r>
        <w:t>Overzicht van je werkervaringen</w:t>
      </w:r>
      <w:r w:rsidR="2B8F22FC">
        <w:t xml:space="preserve"> (of voeg je CV toe)</w:t>
      </w:r>
    </w:p>
    <w:p w14:paraId="4C12968F" w14:textId="77777777" w:rsidR="00846DF5" w:rsidRDefault="00846DF5" w:rsidP="00864885"/>
    <w:tbl>
      <w:tblPr>
        <w:tblStyle w:val="Tabelraster"/>
        <w:tblW w:w="0" w:type="auto"/>
        <w:tblLook w:val="04A0" w:firstRow="1" w:lastRow="0" w:firstColumn="1" w:lastColumn="0" w:noHBand="0" w:noVBand="1"/>
      </w:tblPr>
      <w:tblGrid>
        <w:gridCol w:w="1413"/>
        <w:gridCol w:w="1984"/>
        <w:gridCol w:w="1418"/>
        <w:gridCol w:w="3508"/>
      </w:tblGrid>
      <w:tr w:rsidR="00735A39" w:rsidRPr="00735A39" w14:paraId="02C4B365" w14:textId="0417BB95" w:rsidTr="00735A39">
        <w:trPr>
          <w:trHeight w:val="300"/>
          <w:tblHeader/>
        </w:trPr>
        <w:tc>
          <w:tcPr>
            <w:tcW w:w="1413" w:type="dxa"/>
          </w:tcPr>
          <w:p w14:paraId="52275C8E" w14:textId="75BD82F0" w:rsidR="00652695" w:rsidRPr="00735A39" w:rsidRDefault="00652695" w:rsidP="00864885">
            <w:pPr>
              <w:rPr>
                <w:b/>
                <w:bCs/>
                <w:color w:val="C7502E"/>
              </w:rPr>
            </w:pPr>
            <w:r w:rsidRPr="00735A39">
              <w:rPr>
                <w:b/>
                <w:bCs/>
                <w:color w:val="C7502E"/>
              </w:rPr>
              <w:t>Werkgever</w:t>
            </w:r>
          </w:p>
        </w:tc>
        <w:tc>
          <w:tcPr>
            <w:tcW w:w="1984" w:type="dxa"/>
          </w:tcPr>
          <w:p w14:paraId="4B1685EF" w14:textId="32BED7F6" w:rsidR="00652695" w:rsidRPr="00735A39" w:rsidRDefault="00652695" w:rsidP="00864885">
            <w:pPr>
              <w:rPr>
                <w:b/>
                <w:bCs/>
                <w:color w:val="C7502E"/>
              </w:rPr>
            </w:pPr>
            <w:r w:rsidRPr="00735A39">
              <w:rPr>
                <w:b/>
                <w:bCs/>
                <w:color w:val="C7502E"/>
              </w:rPr>
              <w:t>Periode</w:t>
            </w:r>
          </w:p>
        </w:tc>
        <w:tc>
          <w:tcPr>
            <w:tcW w:w="1418" w:type="dxa"/>
          </w:tcPr>
          <w:p w14:paraId="3A1CED34" w14:textId="508FB63A" w:rsidR="00652695" w:rsidRPr="00735A39" w:rsidRDefault="00652695" w:rsidP="00864885">
            <w:pPr>
              <w:rPr>
                <w:b/>
                <w:bCs/>
                <w:color w:val="C7502E"/>
              </w:rPr>
            </w:pPr>
            <w:r w:rsidRPr="00735A39">
              <w:rPr>
                <w:b/>
                <w:bCs/>
                <w:color w:val="C7502E"/>
              </w:rPr>
              <w:t>Functie</w:t>
            </w:r>
          </w:p>
        </w:tc>
        <w:tc>
          <w:tcPr>
            <w:tcW w:w="3508" w:type="dxa"/>
          </w:tcPr>
          <w:p w14:paraId="1D84079E" w14:textId="3665ACC2" w:rsidR="00652695" w:rsidRPr="00735A39" w:rsidRDefault="00652695" w:rsidP="00864885">
            <w:pPr>
              <w:rPr>
                <w:b/>
                <w:bCs/>
                <w:color w:val="C7502E"/>
              </w:rPr>
            </w:pPr>
            <w:r w:rsidRPr="00735A39">
              <w:rPr>
                <w:b/>
                <w:bCs/>
                <w:color w:val="C7502E"/>
              </w:rPr>
              <w:t>Opdrachten</w:t>
            </w:r>
          </w:p>
        </w:tc>
      </w:tr>
      <w:sdt>
        <w:sdtPr>
          <w:id w:val="-1289351795"/>
          <w:placeholder>
            <w:docPart w:val="DefaultPlaceholder_-1854013440"/>
          </w:placeholder>
        </w:sdtPr>
        <w:sdtEndPr/>
        <w:sdtContent>
          <w:tr w:rsidR="00652695" w14:paraId="18E7D0BE" w14:textId="74D642A7" w:rsidTr="0027118E">
            <w:trPr>
              <w:trHeight w:val="624"/>
            </w:trPr>
            <w:tc>
              <w:tcPr>
                <w:tcW w:w="1413" w:type="dxa"/>
              </w:tcPr>
              <w:p w14:paraId="4F22D274" w14:textId="18E8B528" w:rsidR="00652695" w:rsidRDefault="00652695" w:rsidP="00864885"/>
            </w:tc>
            <w:tc>
              <w:tcPr>
                <w:tcW w:w="1984" w:type="dxa"/>
              </w:tcPr>
              <w:p w14:paraId="05F07ECB" w14:textId="77777777" w:rsidR="00652695" w:rsidRDefault="00652695" w:rsidP="00864885"/>
            </w:tc>
            <w:tc>
              <w:tcPr>
                <w:tcW w:w="1418" w:type="dxa"/>
              </w:tcPr>
              <w:p w14:paraId="763CE345" w14:textId="77777777" w:rsidR="00652695" w:rsidRDefault="00652695" w:rsidP="00864885"/>
            </w:tc>
            <w:tc>
              <w:tcPr>
                <w:tcW w:w="3508" w:type="dxa"/>
              </w:tcPr>
              <w:p w14:paraId="5AC7F900" w14:textId="41642A80" w:rsidR="00652695" w:rsidRDefault="00652695" w:rsidP="00864885"/>
            </w:tc>
          </w:tr>
        </w:sdtContent>
      </w:sdt>
      <w:sdt>
        <w:sdtPr>
          <w:id w:val="732281033"/>
          <w:placeholder>
            <w:docPart w:val="DefaultPlaceholder_-1854013440"/>
          </w:placeholder>
        </w:sdtPr>
        <w:sdtEndPr/>
        <w:sdtContent>
          <w:tr w:rsidR="00652695" w14:paraId="776D3B47" w14:textId="0AD06673" w:rsidTr="0027118E">
            <w:trPr>
              <w:trHeight w:val="624"/>
            </w:trPr>
            <w:tc>
              <w:tcPr>
                <w:tcW w:w="1413" w:type="dxa"/>
              </w:tcPr>
              <w:p w14:paraId="103FDA79" w14:textId="1F08207D" w:rsidR="00652695" w:rsidRDefault="00652695" w:rsidP="00864885"/>
            </w:tc>
            <w:tc>
              <w:tcPr>
                <w:tcW w:w="1984" w:type="dxa"/>
              </w:tcPr>
              <w:p w14:paraId="7CAD1870" w14:textId="77777777" w:rsidR="00652695" w:rsidRDefault="00652695" w:rsidP="00864885"/>
            </w:tc>
            <w:tc>
              <w:tcPr>
                <w:tcW w:w="1418" w:type="dxa"/>
              </w:tcPr>
              <w:p w14:paraId="178F81A4" w14:textId="77777777" w:rsidR="00652695" w:rsidRDefault="00652695" w:rsidP="00864885"/>
            </w:tc>
            <w:tc>
              <w:tcPr>
                <w:tcW w:w="3508" w:type="dxa"/>
              </w:tcPr>
              <w:p w14:paraId="77F7086A" w14:textId="327A75DB" w:rsidR="00652695" w:rsidRDefault="00652695" w:rsidP="00864885"/>
            </w:tc>
          </w:tr>
        </w:sdtContent>
      </w:sdt>
      <w:sdt>
        <w:sdtPr>
          <w:id w:val="-1337615651"/>
          <w:placeholder>
            <w:docPart w:val="DefaultPlaceholder_-1854013440"/>
          </w:placeholder>
        </w:sdtPr>
        <w:sdtEndPr/>
        <w:sdtContent>
          <w:tr w:rsidR="00652695" w14:paraId="69752C84" w14:textId="57DB83F4" w:rsidTr="0027118E">
            <w:trPr>
              <w:trHeight w:val="624"/>
            </w:trPr>
            <w:tc>
              <w:tcPr>
                <w:tcW w:w="1413" w:type="dxa"/>
              </w:tcPr>
              <w:p w14:paraId="348816AB" w14:textId="6DAE709B" w:rsidR="00652695" w:rsidRDefault="00652695" w:rsidP="00864885"/>
            </w:tc>
            <w:tc>
              <w:tcPr>
                <w:tcW w:w="1984" w:type="dxa"/>
              </w:tcPr>
              <w:p w14:paraId="63DA6BF8" w14:textId="77777777" w:rsidR="00652695" w:rsidRDefault="00652695" w:rsidP="00864885"/>
            </w:tc>
            <w:tc>
              <w:tcPr>
                <w:tcW w:w="1418" w:type="dxa"/>
              </w:tcPr>
              <w:p w14:paraId="4D6CFEBB" w14:textId="77777777" w:rsidR="00652695" w:rsidRDefault="00652695" w:rsidP="00864885"/>
            </w:tc>
            <w:tc>
              <w:tcPr>
                <w:tcW w:w="3508" w:type="dxa"/>
              </w:tcPr>
              <w:p w14:paraId="1B61FBA3" w14:textId="5595C4DF" w:rsidR="00652695" w:rsidRDefault="00652695" w:rsidP="00864885"/>
            </w:tc>
          </w:tr>
        </w:sdtContent>
      </w:sdt>
      <w:sdt>
        <w:sdtPr>
          <w:id w:val="1756396953"/>
          <w:placeholder>
            <w:docPart w:val="DefaultPlaceholder_-1854013440"/>
          </w:placeholder>
        </w:sdtPr>
        <w:sdtEndPr/>
        <w:sdtContent>
          <w:tr w:rsidR="00652695" w14:paraId="5B7686B4" w14:textId="6B5FEB2F" w:rsidTr="0027118E">
            <w:trPr>
              <w:trHeight w:val="624"/>
            </w:trPr>
            <w:tc>
              <w:tcPr>
                <w:tcW w:w="1413" w:type="dxa"/>
              </w:tcPr>
              <w:p w14:paraId="4F39A2F6" w14:textId="71B7D44C" w:rsidR="00652695" w:rsidRDefault="00652695" w:rsidP="00864885"/>
            </w:tc>
            <w:tc>
              <w:tcPr>
                <w:tcW w:w="1984" w:type="dxa"/>
              </w:tcPr>
              <w:p w14:paraId="712D9D7E" w14:textId="77777777" w:rsidR="00652695" w:rsidRDefault="00652695" w:rsidP="00864885"/>
            </w:tc>
            <w:tc>
              <w:tcPr>
                <w:tcW w:w="1418" w:type="dxa"/>
              </w:tcPr>
              <w:p w14:paraId="7DFFDAB6" w14:textId="77777777" w:rsidR="00652695" w:rsidRDefault="00652695" w:rsidP="00864885"/>
            </w:tc>
            <w:tc>
              <w:tcPr>
                <w:tcW w:w="3508" w:type="dxa"/>
              </w:tcPr>
              <w:p w14:paraId="59CE6255" w14:textId="27B1F95B" w:rsidR="00652695" w:rsidRDefault="00652695" w:rsidP="00864885"/>
            </w:tc>
          </w:tr>
        </w:sdtContent>
      </w:sdt>
      <w:sdt>
        <w:sdtPr>
          <w:id w:val="-709262134"/>
          <w:placeholder>
            <w:docPart w:val="DefaultPlaceholder_-1854013440"/>
          </w:placeholder>
        </w:sdtPr>
        <w:sdtEndPr/>
        <w:sdtContent>
          <w:tr w:rsidR="00652695" w14:paraId="55A91E6F" w14:textId="576EFB62" w:rsidTr="0027118E">
            <w:trPr>
              <w:trHeight w:val="624"/>
            </w:trPr>
            <w:tc>
              <w:tcPr>
                <w:tcW w:w="1413" w:type="dxa"/>
              </w:tcPr>
              <w:p w14:paraId="6D1A9AB4" w14:textId="7D882415" w:rsidR="00652695" w:rsidRDefault="00652695" w:rsidP="00864885"/>
            </w:tc>
            <w:tc>
              <w:tcPr>
                <w:tcW w:w="1984" w:type="dxa"/>
              </w:tcPr>
              <w:p w14:paraId="30ADDA23" w14:textId="77777777" w:rsidR="00652695" w:rsidRDefault="00652695" w:rsidP="00864885"/>
            </w:tc>
            <w:tc>
              <w:tcPr>
                <w:tcW w:w="1418" w:type="dxa"/>
              </w:tcPr>
              <w:p w14:paraId="1896362D" w14:textId="77777777" w:rsidR="00652695" w:rsidRDefault="00652695" w:rsidP="00864885"/>
            </w:tc>
            <w:tc>
              <w:tcPr>
                <w:tcW w:w="3508" w:type="dxa"/>
              </w:tcPr>
              <w:p w14:paraId="57AEC6C0" w14:textId="31E3718E" w:rsidR="00652695" w:rsidRDefault="00652695" w:rsidP="00864885"/>
            </w:tc>
          </w:tr>
        </w:sdtContent>
      </w:sdt>
      <w:sdt>
        <w:sdtPr>
          <w:id w:val="577406290"/>
          <w:placeholder>
            <w:docPart w:val="DefaultPlaceholder_-1854013440"/>
          </w:placeholder>
        </w:sdtPr>
        <w:sdtEndPr/>
        <w:sdtContent>
          <w:tr w:rsidR="00652695" w14:paraId="4D1C2BEA" w14:textId="53C1F489" w:rsidTr="0027118E">
            <w:trPr>
              <w:trHeight w:val="624"/>
            </w:trPr>
            <w:tc>
              <w:tcPr>
                <w:tcW w:w="1413" w:type="dxa"/>
              </w:tcPr>
              <w:p w14:paraId="54016A1B" w14:textId="451351C8" w:rsidR="00652695" w:rsidRDefault="00652695" w:rsidP="00864885"/>
            </w:tc>
            <w:tc>
              <w:tcPr>
                <w:tcW w:w="1984" w:type="dxa"/>
              </w:tcPr>
              <w:p w14:paraId="55506938" w14:textId="77777777" w:rsidR="00652695" w:rsidRDefault="00652695" w:rsidP="00864885"/>
            </w:tc>
            <w:tc>
              <w:tcPr>
                <w:tcW w:w="1418" w:type="dxa"/>
              </w:tcPr>
              <w:p w14:paraId="08E17A44" w14:textId="77777777" w:rsidR="00652695" w:rsidRDefault="00652695" w:rsidP="00864885"/>
            </w:tc>
            <w:tc>
              <w:tcPr>
                <w:tcW w:w="3508" w:type="dxa"/>
              </w:tcPr>
              <w:p w14:paraId="52CF096E" w14:textId="681D3F53" w:rsidR="00652695" w:rsidRDefault="00652695" w:rsidP="00864885"/>
            </w:tc>
          </w:tr>
        </w:sdtContent>
      </w:sdt>
      <w:sdt>
        <w:sdtPr>
          <w:id w:val="1904636203"/>
          <w:placeholder>
            <w:docPart w:val="DefaultPlaceholder_-1854013440"/>
          </w:placeholder>
        </w:sdtPr>
        <w:sdtEndPr/>
        <w:sdtContent>
          <w:tr w:rsidR="00652695" w14:paraId="0ED5CAB4" w14:textId="486231FD" w:rsidTr="0027118E">
            <w:trPr>
              <w:trHeight w:val="624"/>
            </w:trPr>
            <w:tc>
              <w:tcPr>
                <w:tcW w:w="1413" w:type="dxa"/>
              </w:tcPr>
              <w:p w14:paraId="4CCD861A" w14:textId="109ED7A3" w:rsidR="00652695" w:rsidRDefault="00652695" w:rsidP="00864885"/>
            </w:tc>
            <w:tc>
              <w:tcPr>
                <w:tcW w:w="1984" w:type="dxa"/>
              </w:tcPr>
              <w:p w14:paraId="039E61F9" w14:textId="77777777" w:rsidR="00652695" w:rsidRDefault="00652695" w:rsidP="00864885"/>
            </w:tc>
            <w:tc>
              <w:tcPr>
                <w:tcW w:w="1418" w:type="dxa"/>
              </w:tcPr>
              <w:p w14:paraId="6E214EB8" w14:textId="77777777" w:rsidR="00652695" w:rsidRDefault="00652695" w:rsidP="00864885"/>
            </w:tc>
            <w:tc>
              <w:tcPr>
                <w:tcW w:w="3508" w:type="dxa"/>
              </w:tcPr>
              <w:p w14:paraId="7A248EDF" w14:textId="46CF0FD2" w:rsidR="00652695" w:rsidRDefault="00652695" w:rsidP="00864885"/>
            </w:tc>
          </w:tr>
        </w:sdtContent>
      </w:sdt>
    </w:tbl>
    <w:p w14:paraId="434A0615" w14:textId="77777777" w:rsidR="000E7C0D" w:rsidRDefault="000E7C0D" w:rsidP="00864885"/>
    <w:p w14:paraId="091C9F07" w14:textId="3B4ECE9C" w:rsidR="005B55EC" w:rsidRDefault="003614EC" w:rsidP="00CE6B55">
      <w:pPr>
        <w:pStyle w:val="Kop1"/>
      </w:pPr>
      <w:r>
        <w:t>P</w:t>
      </w:r>
      <w:r w:rsidR="005B55EC">
        <w:t>raktische vragen</w:t>
      </w:r>
    </w:p>
    <w:p w14:paraId="5CB085E3" w14:textId="77777777" w:rsidR="0027118E" w:rsidRDefault="005B55EC" w:rsidP="00735A39">
      <w:pPr>
        <w:spacing w:after="240"/>
      </w:pPr>
      <w:r>
        <w:t>Welk percentage tewerkstelling is voor jou ideaal?</w:t>
      </w:r>
    </w:p>
    <w:p w14:paraId="46F5F150" w14:textId="61B2E03B" w:rsidR="0027118E" w:rsidRDefault="00F93A24" w:rsidP="005B55EC">
      <w:r w:rsidRPr="00F93A24">
        <w:t xml:space="preserve"> </w:t>
      </w:r>
      <w:sdt>
        <w:sdtPr>
          <w:id w:val="1016664416"/>
          <w:placeholder>
            <w:docPart w:val="DefaultPlaceholder_-1854013440"/>
          </w:placeholder>
          <w:showingPlcHdr/>
        </w:sdtPr>
        <w:sdtEndPr/>
        <w:sdtContent>
          <w:r w:rsidRPr="00012BD8">
            <w:rPr>
              <w:rStyle w:val="Tekstvantijdelijkeaanduiding"/>
            </w:rPr>
            <w:t>Klik of tik om tekst in te voeren.</w:t>
          </w:r>
        </w:sdtContent>
      </w:sdt>
    </w:p>
    <w:p w14:paraId="4F34F708" w14:textId="6AAF1B70" w:rsidR="00401D18" w:rsidRDefault="00D242B9" w:rsidP="00CE6B55">
      <w:pPr>
        <w:pStyle w:val="Kop1"/>
      </w:pPr>
      <w:r>
        <w:t>Interessante bijkomende informatie</w:t>
      </w:r>
    </w:p>
    <w:sdt>
      <w:sdtPr>
        <w:id w:val="-1411852557"/>
        <w:placeholder>
          <w:docPart w:val="DefaultPlaceholder_-1854013440"/>
        </w:placeholder>
        <w:showingPlcHdr/>
      </w:sdtPr>
      <w:sdtEndPr/>
      <w:sdtContent>
        <w:p w14:paraId="34BB2F63" w14:textId="5B9D88BA" w:rsidR="0083024D" w:rsidRDefault="00F93A24" w:rsidP="0083024D">
          <w:pPr>
            <w:spacing w:before="240"/>
          </w:pPr>
          <w:r w:rsidRPr="00012BD8">
            <w:rPr>
              <w:rStyle w:val="Tekstvantijdelijkeaanduiding"/>
            </w:rPr>
            <w:t>Klik of tik om tekst in te voeren.</w:t>
          </w:r>
        </w:p>
      </w:sdtContent>
    </w:sdt>
    <w:sectPr w:rsidR="0083024D" w:rsidSect="00C33C38">
      <w:type w:val="continuous"/>
      <w:pgSz w:w="11906" w:h="16838"/>
      <w:pgMar w:top="851" w:right="1418" w:bottom="426" w:left="2155" w:header="709" w:footer="49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0DF6E" w14:textId="77777777" w:rsidR="005720CB" w:rsidRDefault="005720CB">
      <w:pPr>
        <w:spacing w:line="240" w:lineRule="auto"/>
      </w:pPr>
      <w:r>
        <w:separator/>
      </w:r>
    </w:p>
  </w:endnote>
  <w:endnote w:type="continuationSeparator" w:id="0">
    <w:p w14:paraId="05C7144F" w14:textId="77777777" w:rsidR="005720CB" w:rsidRDefault="005720CB">
      <w:pPr>
        <w:spacing w:line="240" w:lineRule="auto"/>
      </w:pPr>
      <w:r>
        <w:continuationSeparator/>
      </w:r>
    </w:p>
  </w:endnote>
  <w:endnote w:type="continuationNotice" w:id="1">
    <w:p w14:paraId="0963A54E" w14:textId="77777777" w:rsidR="005720CB" w:rsidRDefault="005720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512374"/>
      <w:docPartObj>
        <w:docPartGallery w:val="Page Numbers (Bottom of Page)"/>
        <w:docPartUnique/>
      </w:docPartObj>
    </w:sdtPr>
    <w:sdtContent>
      <w:p w14:paraId="021DBA34" w14:textId="3E2A405E" w:rsidR="002A760E" w:rsidRPr="002A760E" w:rsidRDefault="002A760E" w:rsidP="004903CC">
        <w:pPr>
          <w:pStyle w:val="Voettekst"/>
        </w:pPr>
        <w:r>
          <w:fldChar w:fldCharType="begin"/>
        </w:r>
        <w:r>
          <w:instrText>PAGE   \* MERGEFORMAT</w:instrText>
        </w:r>
        <w:r>
          <w:fldChar w:fldCharType="separate"/>
        </w:r>
        <w:r>
          <w:rPr>
            <w:lang w:val="nl-NL"/>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B1F41" w14:textId="77777777" w:rsidR="005720CB" w:rsidRDefault="005720CB">
      <w:pPr>
        <w:spacing w:line="240" w:lineRule="auto"/>
      </w:pPr>
      <w:r>
        <w:separator/>
      </w:r>
    </w:p>
  </w:footnote>
  <w:footnote w:type="continuationSeparator" w:id="0">
    <w:p w14:paraId="58E7C318" w14:textId="77777777" w:rsidR="005720CB" w:rsidRDefault="005720CB">
      <w:pPr>
        <w:spacing w:line="240" w:lineRule="auto"/>
      </w:pPr>
      <w:r>
        <w:continuationSeparator/>
      </w:r>
    </w:p>
  </w:footnote>
  <w:footnote w:type="continuationNotice" w:id="1">
    <w:p w14:paraId="4B2CB420" w14:textId="77777777" w:rsidR="005720CB" w:rsidRDefault="005720C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75958"/>
    <w:multiLevelType w:val="hybridMultilevel"/>
    <w:tmpl w:val="A86002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AE51AB4"/>
    <w:multiLevelType w:val="hybridMultilevel"/>
    <w:tmpl w:val="3790EDCC"/>
    <w:lvl w:ilvl="0" w:tplc="8A2AF4D2">
      <w:start w:val="1"/>
      <w:numFmt w:val="bullet"/>
      <w:lvlText w:val="•"/>
      <w:lvlJc w:val="left"/>
      <w:pPr>
        <w:ind w:left="720" w:hanging="360"/>
      </w:pPr>
      <w:rPr>
        <w:rFonts w:ascii="Trebuchet MS" w:eastAsia="Trebuchet MS" w:hAnsi="Trebuchet MS" w:cs="Trebuchet MS" w:hint="default"/>
        <w:b w:val="0"/>
        <w:i w:val="0"/>
        <w:strike w:val="0"/>
        <w:dstrike w:val="0"/>
        <w:color w:val="00A183"/>
        <w:sz w:val="18"/>
        <w:szCs w:val="18"/>
        <w:u w:val="none" w:color="000000"/>
        <w:bdr w:val="none" w:sz="0" w:space="0" w:color="auto"/>
        <w:shd w:val="clear" w:color="auto" w:fill="auto"/>
        <w:vertAlign w:val="baselin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68107B6"/>
    <w:multiLevelType w:val="multilevel"/>
    <w:tmpl w:val="79005E0E"/>
    <w:lvl w:ilvl="0">
      <w:start w:val="1"/>
      <w:numFmt w:val="bullet"/>
      <w:lvlText w:val=""/>
      <w:lvlJc w:val="left"/>
      <w:pPr>
        <w:tabs>
          <w:tab w:val="num" w:pos="720"/>
        </w:tabs>
        <w:ind w:left="720" w:hanging="360"/>
      </w:pPr>
      <w:rPr>
        <w:rFonts w:ascii="Symbol" w:hAnsi="Symbol" w:cs="Symbol" w:hint="default"/>
        <w:sz w:val="20"/>
      </w:rPr>
    </w:lvl>
    <w:lvl w:ilvl="1">
      <w:numFmt w:val="bullet"/>
      <w:lvlText w:val="-"/>
      <w:lvlJc w:val="left"/>
      <w:pPr>
        <w:ind w:left="1440" w:hanging="360"/>
      </w:pPr>
      <w:rPr>
        <w:rFonts w:ascii="Trebuchet MS" w:eastAsia="Trebuchet MS" w:hAnsi="Trebuchet MS" w:cs="Trebuchet M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04563C"/>
    <w:multiLevelType w:val="hybridMultilevel"/>
    <w:tmpl w:val="1B107F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94E3E60"/>
    <w:multiLevelType w:val="hybridMultilevel"/>
    <w:tmpl w:val="43EAD5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BFD1221"/>
    <w:multiLevelType w:val="hybridMultilevel"/>
    <w:tmpl w:val="5BF429AC"/>
    <w:lvl w:ilvl="0" w:tplc="08130001">
      <w:start w:val="1"/>
      <w:numFmt w:val="bullet"/>
      <w:lvlText w:val=""/>
      <w:lvlJc w:val="left"/>
      <w:pPr>
        <w:ind w:left="720" w:hanging="360"/>
      </w:pPr>
      <w:rPr>
        <w:rFonts w:ascii="Symbol" w:hAnsi="Symbol" w:cs="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6130358"/>
    <w:multiLevelType w:val="hybridMultilevel"/>
    <w:tmpl w:val="F8A4775A"/>
    <w:lvl w:ilvl="0" w:tplc="8A2AF4D2">
      <w:start w:val="1"/>
      <w:numFmt w:val="bullet"/>
      <w:lvlText w:val="•"/>
      <w:lvlJc w:val="left"/>
      <w:pPr>
        <w:ind w:left="720" w:hanging="360"/>
      </w:pPr>
      <w:rPr>
        <w:rFonts w:ascii="Trebuchet MS" w:eastAsia="Trebuchet MS" w:hAnsi="Trebuchet MS" w:cs="Trebuchet MS" w:hint="default"/>
        <w:b w:val="0"/>
        <w:i w:val="0"/>
        <w:strike w:val="0"/>
        <w:dstrike w:val="0"/>
        <w:color w:val="00A183"/>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E6A616F"/>
    <w:multiLevelType w:val="hybridMultilevel"/>
    <w:tmpl w:val="7ED6570E"/>
    <w:lvl w:ilvl="0" w:tplc="8A2AF4D2">
      <w:start w:val="1"/>
      <w:numFmt w:val="bullet"/>
      <w:lvlText w:val="•"/>
      <w:lvlJc w:val="left"/>
      <w:pPr>
        <w:ind w:left="720" w:hanging="360"/>
      </w:pPr>
      <w:rPr>
        <w:rFonts w:ascii="Trebuchet MS" w:eastAsia="Trebuchet MS" w:hAnsi="Trebuchet MS" w:cs="Trebuchet MS" w:hint="default"/>
        <w:b w:val="0"/>
        <w:i w:val="0"/>
        <w:strike w:val="0"/>
        <w:dstrike w:val="0"/>
        <w:color w:val="00A183"/>
        <w:sz w:val="18"/>
        <w:szCs w:val="18"/>
        <w:u w:val="none" w:color="000000"/>
        <w:bdr w:val="none" w:sz="0" w:space="0" w:color="auto"/>
        <w:shd w:val="clear" w:color="auto" w:fill="auto"/>
        <w:vertAlign w:val="baselin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A1B1F4E"/>
    <w:multiLevelType w:val="hybridMultilevel"/>
    <w:tmpl w:val="18A01B36"/>
    <w:lvl w:ilvl="0" w:tplc="08130001">
      <w:start w:val="1"/>
      <w:numFmt w:val="bullet"/>
      <w:lvlText w:val=""/>
      <w:lvlJc w:val="left"/>
      <w:pPr>
        <w:ind w:left="720" w:hanging="360"/>
      </w:pPr>
      <w:rPr>
        <w:rFonts w:ascii="Symbol" w:hAnsi="Symbol" w:cs="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C936CFB"/>
    <w:multiLevelType w:val="hybridMultilevel"/>
    <w:tmpl w:val="3DBA99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031367983">
    <w:abstractNumId w:val="3"/>
  </w:num>
  <w:num w:numId="2" w16cid:durableId="1841313571">
    <w:abstractNumId w:val="0"/>
  </w:num>
  <w:num w:numId="3" w16cid:durableId="1206060321">
    <w:abstractNumId w:val="4"/>
  </w:num>
  <w:num w:numId="4" w16cid:durableId="62803569">
    <w:abstractNumId w:val="5"/>
  </w:num>
  <w:num w:numId="5" w16cid:durableId="308094201">
    <w:abstractNumId w:val="9"/>
  </w:num>
  <w:num w:numId="6" w16cid:durableId="1663317844">
    <w:abstractNumId w:val="2"/>
  </w:num>
  <w:num w:numId="7" w16cid:durableId="1961376424">
    <w:abstractNumId w:val="8"/>
  </w:num>
  <w:num w:numId="8" w16cid:durableId="2068722768">
    <w:abstractNumId w:val="7"/>
  </w:num>
  <w:num w:numId="9" w16cid:durableId="1214467959">
    <w:abstractNumId w:val="1"/>
  </w:num>
  <w:num w:numId="10" w16cid:durableId="19433408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A78"/>
    <w:rsid w:val="00012969"/>
    <w:rsid w:val="00012ABD"/>
    <w:rsid w:val="00017093"/>
    <w:rsid w:val="000511FC"/>
    <w:rsid w:val="00062332"/>
    <w:rsid w:val="00082D60"/>
    <w:rsid w:val="000E7C0D"/>
    <w:rsid w:val="000F220F"/>
    <w:rsid w:val="000F2FAD"/>
    <w:rsid w:val="00102866"/>
    <w:rsid w:val="0012752B"/>
    <w:rsid w:val="00143D0D"/>
    <w:rsid w:val="0016656B"/>
    <w:rsid w:val="00166E29"/>
    <w:rsid w:val="00184B09"/>
    <w:rsid w:val="001A3207"/>
    <w:rsid w:val="001D3CDD"/>
    <w:rsid w:val="001F3BDC"/>
    <w:rsid w:val="001F7D69"/>
    <w:rsid w:val="0023080E"/>
    <w:rsid w:val="00235498"/>
    <w:rsid w:val="002622D1"/>
    <w:rsid w:val="00266282"/>
    <w:rsid w:val="0027118E"/>
    <w:rsid w:val="002A6A24"/>
    <w:rsid w:val="002A760E"/>
    <w:rsid w:val="002B7CE8"/>
    <w:rsid w:val="002D6900"/>
    <w:rsid w:val="002E290C"/>
    <w:rsid w:val="002E4699"/>
    <w:rsid w:val="002E4AF4"/>
    <w:rsid w:val="002F095B"/>
    <w:rsid w:val="002F159D"/>
    <w:rsid w:val="003335C5"/>
    <w:rsid w:val="00347739"/>
    <w:rsid w:val="003614EC"/>
    <w:rsid w:val="003617BA"/>
    <w:rsid w:val="0039174F"/>
    <w:rsid w:val="003C66A2"/>
    <w:rsid w:val="003D046C"/>
    <w:rsid w:val="003E6A80"/>
    <w:rsid w:val="003E7A6A"/>
    <w:rsid w:val="00401D18"/>
    <w:rsid w:val="00424360"/>
    <w:rsid w:val="0042560B"/>
    <w:rsid w:val="00447200"/>
    <w:rsid w:val="00467CC5"/>
    <w:rsid w:val="004833FC"/>
    <w:rsid w:val="004903CC"/>
    <w:rsid w:val="004A47CD"/>
    <w:rsid w:val="004B35E0"/>
    <w:rsid w:val="004C24E1"/>
    <w:rsid w:val="004C3AA0"/>
    <w:rsid w:val="004E0DCA"/>
    <w:rsid w:val="005363C8"/>
    <w:rsid w:val="00566BE3"/>
    <w:rsid w:val="005720CB"/>
    <w:rsid w:val="005825C7"/>
    <w:rsid w:val="005B55EC"/>
    <w:rsid w:val="005E603D"/>
    <w:rsid w:val="00621EA7"/>
    <w:rsid w:val="00652695"/>
    <w:rsid w:val="006569AC"/>
    <w:rsid w:val="006624EC"/>
    <w:rsid w:val="00675A0D"/>
    <w:rsid w:val="006801B7"/>
    <w:rsid w:val="00687C2B"/>
    <w:rsid w:val="00695A19"/>
    <w:rsid w:val="006E16B6"/>
    <w:rsid w:val="006E3063"/>
    <w:rsid w:val="006E59B0"/>
    <w:rsid w:val="00714229"/>
    <w:rsid w:val="00717BFF"/>
    <w:rsid w:val="00735A39"/>
    <w:rsid w:val="00735B68"/>
    <w:rsid w:val="00751B6B"/>
    <w:rsid w:val="00754764"/>
    <w:rsid w:val="007752E7"/>
    <w:rsid w:val="00782BC7"/>
    <w:rsid w:val="007A5FF0"/>
    <w:rsid w:val="007B0A64"/>
    <w:rsid w:val="007B1A4C"/>
    <w:rsid w:val="007C325E"/>
    <w:rsid w:val="007F636C"/>
    <w:rsid w:val="007F639C"/>
    <w:rsid w:val="0080199F"/>
    <w:rsid w:val="008143E4"/>
    <w:rsid w:val="00827B55"/>
    <w:rsid w:val="0083024D"/>
    <w:rsid w:val="00837240"/>
    <w:rsid w:val="00840419"/>
    <w:rsid w:val="00846DF5"/>
    <w:rsid w:val="00851399"/>
    <w:rsid w:val="00856BFB"/>
    <w:rsid w:val="00862E29"/>
    <w:rsid w:val="00864885"/>
    <w:rsid w:val="00867F9E"/>
    <w:rsid w:val="008855F9"/>
    <w:rsid w:val="008C3CF8"/>
    <w:rsid w:val="008C71D9"/>
    <w:rsid w:val="008D0922"/>
    <w:rsid w:val="008D174C"/>
    <w:rsid w:val="008D7E71"/>
    <w:rsid w:val="0090552D"/>
    <w:rsid w:val="00923A8B"/>
    <w:rsid w:val="00934305"/>
    <w:rsid w:val="00935F09"/>
    <w:rsid w:val="00954F4C"/>
    <w:rsid w:val="009A6C6A"/>
    <w:rsid w:val="009C4F45"/>
    <w:rsid w:val="009D26E4"/>
    <w:rsid w:val="009E1567"/>
    <w:rsid w:val="009F26CC"/>
    <w:rsid w:val="00A21DA6"/>
    <w:rsid w:val="00A36704"/>
    <w:rsid w:val="00A53D33"/>
    <w:rsid w:val="00A55012"/>
    <w:rsid w:val="00A63C32"/>
    <w:rsid w:val="00A66E60"/>
    <w:rsid w:val="00A74392"/>
    <w:rsid w:val="00A930A6"/>
    <w:rsid w:val="00A95B09"/>
    <w:rsid w:val="00AA133C"/>
    <w:rsid w:val="00AD2D07"/>
    <w:rsid w:val="00AF1A4F"/>
    <w:rsid w:val="00B010E1"/>
    <w:rsid w:val="00B3048F"/>
    <w:rsid w:val="00B34F0E"/>
    <w:rsid w:val="00B464B2"/>
    <w:rsid w:val="00B4651E"/>
    <w:rsid w:val="00B46657"/>
    <w:rsid w:val="00B90F93"/>
    <w:rsid w:val="00BA6D96"/>
    <w:rsid w:val="00BA7EF3"/>
    <w:rsid w:val="00BC4F99"/>
    <w:rsid w:val="00BF1FC0"/>
    <w:rsid w:val="00BF377D"/>
    <w:rsid w:val="00C11C78"/>
    <w:rsid w:val="00C33C38"/>
    <w:rsid w:val="00C351BF"/>
    <w:rsid w:val="00C43174"/>
    <w:rsid w:val="00C60444"/>
    <w:rsid w:val="00C62990"/>
    <w:rsid w:val="00C73BAF"/>
    <w:rsid w:val="00CA6F44"/>
    <w:rsid w:val="00CB1B1A"/>
    <w:rsid w:val="00CB4634"/>
    <w:rsid w:val="00CB75B5"/>
    <w:rsid w:val="00CE49BD"/>
    <w:rsid w:val="00CE6B55"/>
    <w:rsid w:val="00D170A3"/>
    <w:rsid w:val="00D242B9"/>
    <w:rsid w:val="00D36DEC"/>
    <w:rsid w:val="00D46C7D"/>
    <w:rsid w:val="00D53BAD"/>
    <w:rsid w:val="00D8344D"/>
    <w:rsid w:val="00D84E13"/>
    <w:rsid w:val="00D958A1"/>
    <w:rsid w:val="00DC72FE"/>
    <w:rsid w:val="00DD0F78"/>
    <w:rsid w:val="00DD6267"/>
    <w:rsid w:val="00DE6437"/>
    <w:rsid w:val="00DF5500"/>
    <w:rsid w:val="00E03D90"/>
    <w:rsid w:val="00E31F78"/>
    <w:rsid w:val="00E45A0B"/>
    <w:rsid w:val="00E53569"/>
    <w:rsid w:val="00E552F1"/>
    <w:rsid w:val="00E55CD7"/>
    <w:rsid w:val="00E868D8"/>
    <w:rsid w:val="00EC15F5"/>
    <w:rsid w:val="00EC2A78"/>
    <w:rsid w:val="00EC62B6"/>
    <w:rsid w:val="00ED1AAA"/>
    <w:rsid w:val="00EE503D"/>
    <w:rsid w:val="00EF2DBF"/>
    <w:rsid w:val="00F07C57"/>
    <w:rsid w:val="00F141B8"/>
    <w:rsid w:val="00F25AB4"/>
    <w:rsid w:val="00F424DF"/>
    <w:rsid w:val="00F45775"/>
    <w:rsid w:val="00F51CB7"/>
    <w:rsid w:val="00F93A24"/>
    <w:rsid w:val="00F947AE"/>
    <w:rsid w:val="00F94C58"/>
    <w:rsid w:val="00FB65DD"/>
    <w:rsid w:val="00FC668A"/>
    <w:rsid w:val="00FD655A"/>
    <w:rsid w:val="00FF19C8"/>
    <w:rsid w:val="073134CE"/>
    <w:rsid w:val="078FB93E"/>
    <w:rsid w:val="0892207B"/>
    <w:rsid w:val="0A20F1C2"/>
    <w:rsid w:val="0AE0B49D"/>
    <w:rsid w:val="0C362D8F"/>
    <w:rsid w:val="0C5EEAD9"/>
    <w:rsid w:val="115C8A9D"/>
    <w:rsid w:val="147379A6"/>
    <w:rsid w:val="152BDF65"/>
    <w:rsid w:val="168D0AC9"/>
    <w:rsid w:val="16D62508"/>
    <w:rsid w:val="1828DB2A"/>
    <w:rsid w:val="1845354D"/>
    <w:rsid w:val="1C19F9B1"/>
    <w:rsid w:val="1CDBFA27"/>
    <w:rsid w:val="1D18A670"/>
    <w:rsid w:val="27871775"/>
    <w:rsid w:val="294F1C0A"/>
    <w:rsid w:val="29550E2B"/>
    <w:rsid w:val="2B0C95B2"/>
    <w:rsid w:val="2B8F22FC"/>
    <w:rsid w:val="2E228D2D"/>
    <w:rsid w:val="30A3983F"/>
    <w:rsid w:val="31D4A663"/>
    <w:rsid w:val="32C07BD0"/>
    <w:rsid w:val="3A8C51B6"/>
    <w:rsid w:val="3AD1B4D3"/>
    <w:rsid w:val="3E0B1BFD"/>
    <w:rsid w:val="42F22FEF"/>
    <w:rsid w:val="43566E53"/>
    <w:rsid w:val="498599CE"/>
    <w:rsid w:val="4E6F6E6A"/>
    <w:rsid w:val="4FA6DF11"/>
    <w:rsid w:val="5307B53A"/>
    <w:rsid w:val="53332501"/>
    <w:rsid w:val="53A7DDA4"/>
    <w:rsid w:val="54CEF562"/>
    <w:rsid w:val="5AAF51D5"/>
    <w:rsid w:val="5B6AC217"/>
    <w:rsid w:val="5C8A5859"/>
    <w:rsid w:val="6276F87A"/>
    <w:rsid w:val="62F999DD"/>
    <w:rsid w:val="63FFA743"/>
    <w:rsid w:val="659D99CE"/>
    <w:rsid w:val="6625C4DC"/>
    <w:rsid w:val="6AB109F1"/>
    <w:rsid w:val="6C2D7A8F"/>
    <w:rsid w:val="6EE81921"/>
    <w:rsid w:val="72E08215"/>
    <w:rsid w:val="74F287CD"/>
    <w:rsid w:val="7589270F"/>
    <w:rsid w:val="76819393"/>
    <w:rsid w:val="792E8E31"/>
    <w:rsid w:val="7DAD94A6"/>
    <w:rsid w:val="7F5424A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F287"/>
  <w15:docId w15:val="{E9B605A6-28D2-4A15-8EE9-51426B81F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rebuchet MS" w:hAnsi="Trebuchet MS" w:cs="Trebuchet MS"/>
        <w:sz w:val="18"/>
        <w:szCs w:val="18"/>
        <w:lang w:val="nl-BE" w:eastAsia="nl-BE" w:bidi="ar-SA"/>
      </w:rPr>
    </w:rPrDefault>
    <w:pPrDefault>
      <w:pPr>
        <w:spacing w:line="29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520" w:after="74" w:line="274" w:lineRule="auto"/>
      <w:jc w:val="left"/>
      <w:outlineLvl w:val="0"/>
    </w:pPr>
    <w:rPr>
      <w:b/>
      <w:smallCaps/>
      <w:color w:val="00A183"/>
      <w:sz w:val="26"/>
      <w:szCs w:val="26"/>
    </w:rPr>
  </w:style>
  <w:style w:type="paragraph" w:styleId="Kop2">
    <w:name w:val="heading 2"/>
    <w:basedOn w:val="Standaard"/>
    <w:next w:val="Standaard"/>
    <w:link w:val="Kop2Char"/>
    <w:uiPriority w:val="9"/>
    <w:unhideWhenUsed/>
    <w:qFormat/>
    <w:pPr>
      <w:keepNext/>
      <w:keepLines/>
      <w:spacing w:before="142" w:after="74" w:line="264" w:lineRule="auto"/>
      <w:jc w:val="left"/>
      <w:outlineLvl w:val="1"/>
    </w:pPr>
    <w:rPr>
      <w:b/>
      <w:color w:val="C7502E"/>
      <w:sz w:val="24"/>
      <w:szCs w:val="24"/>
    </w:rPr>
  </w:style>
  <w:style w:type="paragraph" w:styleId="Kop3">
    <w:name w:val="heading 3"/>
    <w:basedOn w:val="Standaard"/>
    <w:next w:val="Standaard"/>
    <w:uiPriority w:val="9"/>
    <w:semiHidden/>
    <w:unhideWhenUsed/>
    <w:qFormat/>
    <w:pPr>
      <w:keepNext/>
      <w:keepLines/>
      <w:spacing w:before="140" w:after="74" w:line="286" w:lineRule="auto"/>
      <w:jc w:val="left"/>
      <w:outlineLvl w:val="2"/>
    </w:pPr>
    <w:rPr>
      <w:b/>
      <w:smallCaps/>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ard"/>
    <w:next w:val="Standaard"/>
    <w:uiPriority w:val="10"/>
    <w:qFormat/>
    <w:pPr>
      <w:spacing w:line="520" w:lineRule="auto"/>
      <w:jc w:val="center"/>
    </w:pPr>
    <w:rPr>
      <w:b/>
      <w:color w:val="C7502E"/>
      <w:sz w:val="48"/>
      <w:szCs w:val="48"/>
    </w:rPr>
  </w:style>
  <w:style w:type="paragraph" w:styleId="Ondertitel">
    <w:name w:val="Subtitle"/>
    <w:basedOn w:val="Standaard"/>
    <w:next w:val="Standaard"/>
    <w:uiPriority w:val="11"/>
    <w:qFormat/>
    <w:pPr>
      <w:spacing w:before="68" w:line="320" w:lineRule="auto"/>
      <w:jc w:val="center"/>
    </w:pPr>
    <w:rPr>
      <w:color w:val="C7502E"/>
      <w:sz w:val="26"/>
      <w:szCs w:val="26"/>
    </w:rPr>
  </w:style>
  <w:style w:type="character" w:styleId="Tekstvantijdelijkeaanduiding">
    <w:name w:val="Placeholder Text"/>
    <w:basedOn w:val="Standaardalinea-lettertype"/>
    <w:uiPriority w:val="99"/>
    <w:semiHidden/>
    <w:rsid w:val="009A6C6A"/>
    <w:rPr>
      <w:color w:val="808080"/>
    </w:rPr>
  </w:style>
  <w:style w:type="paragraph" w:styleId="Lijstalinea">
    <w:name w:val="List Paragraph"/>
    <w:basedOn w:val="Standaard"/>
    <w:uiPriority w:val="34"/>
    <w:qFormat/>
    <w:rsid w:val="005363C8"/>
    <w:pPr>
      <w:ind w:left="720"/>
      <w:contextualSpacing/>
    </w:pPr>
  </w:style>
  <w:style w:type="table" w:styleId="Tabelraster">
    <w:name w:val="Table Grid"/>
    <w:basedOn w:val="Standaardtabel"/>
    <w:uiPriority w:val="39"/>
    <w:rsid w:val="00EC15F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F141B8"/>
    <w:rPr>
      <w:b/>
      <w:color w:val="C7502E"/>
      <w:sz w:val="24"/>
      <w:szCs w:val="24"/>
    </w:rPr>
  </w:style>
  <w:style w:type="paragraph" w:styleId="Koptekst">
    <w:name w:val="header"/>
    <w:basedOn w:val="Standaard"/>
    <w:link w:val="KoptekstChar"/>
    <w:uiPriority w:val="99"/>
    <w:unhideWhenUsed/>
    <w:rsid w:val="000511F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511FC"/>
  </w:style>
  <w:style w:type="paragraph" w:styleId="Voettekst">
    <w:name w:val="footer"/>
    <w:basedOn w:val="Standaard"/>
    <w:link w:val="VoettekstChar"/>
    <w:uiPriority w:val="99"/>
    <w:unhideWhenUsed/>
    <w:rsid w:val="000511F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511FC"/>
  </w:style>
  <w:style w:type="character" w:styleId="Hyperlink">
    <w:name w:val="Hyperlink"/>
    <w:basedOn w:val="Standaardalinea-lettertype"/>
    <w:uiPriority w:val="99"/>
    <w:unhideWhenUsed/>
    <w:rsid w:val="00082D60"/>
    <w:rPr>
      <w:color w:val="0000FF" w:themeColor="hyperlink"/>
      <w:u w:val="single"/>
    </w:rPr>
  </w:style>
  <w:style w:type="character" w:styleId="Onopgelostemelding">
    <w:name w:val="Unresolved Mention"/>
    <w:basedOn w:val="Standaardalinea-lettertype"/>
    <w:uiPriority w:val="99"/>
    <w:semiHidden/>
    <w:unhideWhenUsed/>
    <w:rsid w:val="00082D60"/>
    <w:rPr>
      <w:color w:val="605E5C"/>
      <w:shd w:val="clear" w:color="auto" w:fill="E1DFDD"/>
    </w:rPr>
  </w:style>
  <w:style w:type="paragraph" w:customStyle="1" w:styleId="lijstopsomming1">
    <w:name w:val="_lijst_opsomming 1"/>
    <w:basedOn w:val="Standaard"/>
    <w:uiPriority w:val="3"/>
    <w:qFormat/>
    <w:rsid w:val="003D046C"/>
    <w:pPr>
      <w:spacing w:before="40"/>
    </w:pPr>
    <w:rPr>
      <w:rFonts w:eastAsia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solliciteren@samvzw.b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na.VanWin\OneDrive\freelance\SAMvzw\documenten%20Inne\sjablonen\Leeg%20sjabloon%20met%20SAM%20stij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10112F52-7759-404D-961F-FC9DB90A01B8}"/>
      </w:docPartPr>
      <w:docPartBody>
        <w:p w:rsidR="00AA133C" w:rsidRDefault="00E03D90">
          <w:r w:rsidRPr="00012BD8">
            <w:rPr>
              <w:rStyle w:val="Tekstvantijdelijkeaanduiding"/>
            </w:rPr>
            <w:t>Klik of tik om tekst in te voeren.</w:t>
          </w:r>
        </w:p>
      </w:docPartBody>
    </w:docPart>
    <w:docPart>
      <w:docPartPr>
        <w:name w:val="402958F7DB234496A7B07E215525ED43"/>
        <w:category>
          <w:name w:val="General"/>
          <w:gallery w:val="placeholder"/>
        </w:category>
        <w:types>
          <w:type w:val="bbPlcHdr"/>
        </w:types>
        <w:behaviors>
          <w:behavior w:val="content"/>
        </w:behaviors>
        <w:guid w:val="{D133261F-0DBC-4572-A12A-37AD0D065667}"/>
      </w:docPartPr>
      <w:docPartBody>
        <w:p w:rsidR="001F7D69" w:rsidRDefault="00AA133C" w:rsidP="00AA133C">
          <w:pPr>
            <w:pStyle w:val="402958F7DB234496A7B07E215525ED43"/>
          </w:pPr>
          <w:r w:rsidRPr="00012BD8">
            <w:rPr>
              <w:rStyle w:val="Tekstvantijdelijkeaanduiding"/>
            </w:rPr>
            <w:t>Klik of tik om een datum in te voeren.</w:t>
          </w:r>
        </w:p>
      </w:docPartBody>
    </w:docPart>
    <w:docPart>
      <w:docPartPr>
        <w:name w:val="5BB87BC0DEE14E61868B055EE7162B33"/>
        <w:category>
          <w:name w:val="Algemeen"/>
          <w:gallery w:val="placeholder"/>
        </w:category>
        <w:types>
          <w:type w:val="bbPlcHdr"/>
        </w:types>
        <w:behaviors>
          <w:behavior w:val="content"/>
        </w:behaviors>
        <w:guid w:val="{A8D3E36C-E6A4-42A9-A8DA-89D59E67FAF5}"/>
      </w:docPartPr>
      <w:docPartBody>
        <w:p w:rsidR="003E3F66" w:rsidRDefault="001F7D69" w:rsidP="001F7D69">
          <w:pPr>
            <w:pStyle w:val="5BB87BC0DEE14E61868B055EE7162B33"/>
          </w:pPr>
          <w:r w:rsidRPr="00012BD8">
            <w:rPr>
              <w:rStyle w:val="Tekstvantijdelijkeaanduiding"/>
            </w:rPr>
            <w:t>Klik of tik om tekst in te voeren.</w:t>
          </w:r>
        </w:p>
      </w:docPartBody>
    </w:docPart>
    <w:docPart>
      <w:docPartPr>
        <w:name w:val="DC3EC3706F124A169E0CFBC438F1FA5C"/>
        <w:category>
          <w:name w:val="Algemeen"/>
          <w:gallery w:val="placeholder"/>
        </w:category>
        <w:types>
          <w:type w:val="bbPlcHdr"/>
        </w:types>
        <w:behaviors>
          <w:behavior w:val="content"/>
        </w:behaviors>
        <w:guid w:val="{59878198-BDB3-40BD-8A60-1A7D8B24FBB5}"/>
      </w:docPartPr>
      <w:docPartBody>
        <w:p w:rsidR="003A2C4B" w:rsidRDefault="00A36704" w:rsidP="00A36704">
          <w:pPr>
            <w:pStyle w:val="DC3EC3706F124A169E0CFBC438F1FA5C"/>
          </w:pPr>
          <w:r w:rsidRPr="00012BD8">
            <w:rPr>
              <w:rStyle w:val="Tekstvantijdelijkeaanduiding"/>
            </w:rPr>
            <w:t>Klik of tik om tekst in te voeren.</w:t>
          </w:r>
        </w:p>
      </w:docPartBody>
    </w:docPart>
    <w:docPart>
      <w:docPartPr>
        <w:name w:val="634211EDB95247B5ADFDB548177EB682"/>
        <w:category>
          <w:name w:val="Algemeen"/>
          <w:gallery w:val="placeholder"/>
        </w:category>
        <w:types>
          <w:type w:val="bbPlcHdr"/>
        </w:types>
        <w:behaviors>
          <w:behavior w:val="content"/>
        </w:behaviors>
        <w:guid w:val="{35E651D6-0B1D-472B-8CDB-B4FC79D1FF0E}"/>
      </w:docPartPr>
      <w:docPartBody>
        <w:p w:rsidR="003A2C4B" w:rsidRDefault="00A36704" w:rsidP="00A36704">
          <w:pPr>
            <w:pStyle w:val="634211EDB95247B5ADFDB548177EB682"/>
          </w:pPr>
          <w:r w:rsidRPr="00012BD8">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D90"/>
    <w:rsid w:val="00087D21"/>
    <w:rsid w:val="000B7E25"/>
    <w:rsid w:val="001C44AC"/>
    <w:rsid w:val="001F7D69"/>
    <w:rsid w:val="003A2C4B"/>
    <w:rsid w:val="003E3F66"/>
    <w:rsid w:val="005B41D2"/>
    <w:rsid w:val="006019CC"/>
    <w:rsid w:val="0099122B"/>
    <w:rsid w:val="00A36704"/>
    <w:rsid w:val="00AA133C"/>
    <w:rsid w:val="00C81BB0"/>
    <w:rsid w:val="00E03D9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36704"/>
    <w:rPr>
      <w:color w:val="808080"/>
    </w:rPr>
  </w:style>
  <w:style w:type="paragraph" w:customStyle="1" w:styleId="402958F7DB234496A7B07E215525ED43">
    <w:name w:val="402958F7DB234496A7B07E215525ED43"/>
    <w:rsid w:val="00AA133C"/>
  </w:style>
  <w:style w:type="paragraph" w:customStyle="1" w:styleId="5BB87BC0DEE14E61868B055EE7162B33">
    <w:name w:val="5BB87BC0DEE14E61868B055EE7162B33"/>
    <w:rsid w:val="001F7D69"/>
  </w:style>
  <w:style w:type="paragraph" w:customStyle="1" w:styleId="DC3EC3706F124A169E0CFBC438F1FA5C">
    <w:name w:val="DC3EC3706F124A169E0CFBC438F1FA5C"/>
    <w:rsid w:val="00A36704"/>
  </w:style>
  <w:style w:type="paragraph" w:customStyle="1" w:styleId="634211EDB95247B5ADFDB548177EB682">
    <w:name w:val="634211EDB95247B5ADFDB548177EB682"/>
    <w:rsid w:val="00A367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7A993CED5B1E4AB11DA3E1AB4D4412" ma:contentTypeVersion="11" ma:contentTypeDescription="Een nieuw document maken." ma:contentTypeScope="" ma:versionID="f70ecc40c10c4fe68abd5e6f463e88b6">
  <xsd:schema xmlns:xsd="http://www.w3.org/2001/XMLSchema" xmlns:xs="http://www.w3.org/2001/XMLSchema" xmlns:p="http://schemas.microsoft.com/office/2006/metadata/properties" xmlns:ns2="04b8c83d-83bb-4405-9ed9-2b73166176b1" xmlns:ns3="525826fe-101d-48c9-96bd-b2c34c17aa17" targetNamespace="http://schemas.microsoft.com/office/2006/metadata/properties" ma:root="true" ma:fieldsID="c9189a1b082f41082b9741f47055f9fd" ns2:_="" ns3:_="">
    <xsd:import namespace="04b8c83d-83bb-4405-9ed9-2b73166176b1"/>
    <xsd:import namespace="525826fe-101d-48c9-96bd-b2c34c17aa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Veelzijdigtalent"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8c83d-83bb-4405-9ed9-2b7316617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Veelzijdigtalent" ma:index="14" nillable="true" ma:displayName="Welke vacature?" ma:format="Dropdown" ma:internalName="Veelzijdigtalent">
      <xsd:simpleType>
        <xsd:restriction base="dms:Choice">
          <xsd:enumeration value="Veelzijdig talent"/>
          <xsd:enumeration value="projectmedewerker"/>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826fe-101d-48c9-96bd-b2c34c17aa17"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elzijdigtalent xmlns="04b8c83d-83bb-4405-9ed9-2b73166176b1" xsi:nil="true"/>
  </documentManagement>
</p:properties>
</file>

<file path=customXml/itemProps1.xml><?xml version="1.0" encoding="utf-8"?>
<ds:datastoreItem xmlns:ds="http://schemas.openxmlformats.org/officeDocument/2006/customXml" ds:itemID="{37CDB320-D746-4448-998F-85E4C50C6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8c83d-83bb-4405-9ed9-2b73166176b1"/>
    <ds:schemaRef ds:uri="525826fe-101d-48c9-96bd-b2c34c17a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9F250-ED1B-466D-93B3-7DF5A6C843F2}">
  <ds:schemaRefs>
    <ds:schemaRef ds:uri="http://schemas.microsoft.com/sharepoint/v3/contenttype/forms"/>
  </ds:schemaRefs>
</ds:datastoreItem>
</file>

<file path=customXml/itemProps3.xml><?xml version="1.0" encoding="utf-8"?>
<ds:datastoreItem xmlns:ds="http://schemas.openxmlformats.org/officeDocument/2006/customXml" ds:itemID="{705522EC-A1DF-4AD6-B05F-E1EC6157E3DB}">
  <ds:schemaRefs>
    <ds:schemaRef ds:uri="http://purl.org/dc/terms/"/>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04b8c83d-83bb-4405-9ed9-2b73166176b1"/>
    <ds:schemaRef ds:uri="http://purl.org/dc/elements/1.1/"/>
    <ds:schemaRef ds:uri="http://purl.org/dc/dcmitype/"/>
    <ds:schemaRef ds:uri="http://schemas.openxmlformats.org/package/2006/metadata/core-properties"/>
    <ds:schemaRef ds:uri="525826fe-101d-48c9-96bd-b2c34c17aa17"/>
  </ds:schemaRefs>
</ds:datastoreItem>
</file>

<file path=docProps/app.xml><?xml version="1.0" encoding="utf-8"?>
<Properties xmlns="http://schemas.openxmlformats.org/officeDocument/2006/extended-properties" xmlns:vt="http://schemas.openxmlformats.org/officeDocument/2006/docPropsVTypes">
  <Template>Leeg sjabloon met SAM stijl</Template>
  <TotalTime>1</TotalTime>
  <Pages>4</Pages>
  <Words>642</Words>
  <Characters>3537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4171</CharactersWithSpaces>
  <SharedDoc>false</SharedDoc>
  <HLinks>
    <vt:vector size="6" baseType="variant">
      <vt:variant>
        <vt:i4>4128776</vt:i4>
      </vt:variant>
      <vt:variant>
        <vt:i4>0</vt:i4>
      </vt:variant>
      <vt:variant>
        <vt:i4>0</vt:i4>
      </vt:variant>
      <vt:variant>
        <vt:i4>5</vt:i4>
      </vt:variant>
      <vt:variant>
        <vt:lpwstr>mailto:solliciteren@samvzw.be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Elina.VanWin</dc:creator>
  <cp:keywords/>
  <cp:lastModifiedBy>Els Roger</cp:lastModifiedBy>
  <cp:revision>2</cp:revision>
  <cp:lastPrinted>2021-11-24T13:24:00Z</cp:lastPrinted>
  <dcterms:created xsi:type="dcterms:W3CDTF">2023-03-24T11:30:00Z</dcterms:created>
  <dcterms:modified xsi:type="dcterms:W3CDTF">2023-03-24T11:30:00Z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0x0101007C7A993CED5B1E4AB11DA3E1AB4D4412</vt:lpwstr>
  </property>
</Properties>
</file>