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EA1CD" w14:textId="77777777" w:rsidR="00D1266E" w:rsidRPr="00CE2FA6" w:rsidRDefault="00000000" w:rsidP="00D1266E">
      <w:pPr>
        <w:rPr>
          <w:sz w:val="4"/>
          <w:szCs w:val="4"/>
        </w:rPr>
        <w:sectPr w:rsidR="00D1266E" w:rsidRPr="00CE2FA6" w:rsidSect="009F45CF">
          <w:footerReference w:type="default" r:id="rId12"/>
          <w:pgSz w:w="11906" w:h="16838" w:code="9"/>
          <w:pgMar w:top="1418" w:right="1644" w:bottom="1905" w:left="1644" w:header="709" w:footer="493" w:gutter="0"/>
          <w:cols w:space="708"/>
          <w:docGrid w:linePitch="360"/>
        </w:sectPr>
      </w:pPr>
      <w:sdt>
        <w:sdtPr>
          <w:rPr>
            <w:sz w:val="4"/>
            <w:szCs w:val="4"/>
          </w:rPr>
          <w:alias w:val="sectionblock"/>
          <w:tag w:val="sectionblock"/>
          <w:id w:val="-1993944539"/>
          <w:lock w:val="sdtContentLocked"/>
          <w:placeholder>
            <w:docPart w:val="CCE651E667984C878D74927C1D74FBE3"/>
          </w:placeholder>
          <w:showingPlcHdr/>
        </w:sdtPr>
        <w:sdtContent>
          <w:r w:rsidR="00CE2FA6" w:rsidRPr="00CE2FA6">
            <w:rPr>
              <w:sz w:val="4"/>
              <w:szCs w:val="4"/>
            </w:rPr>
            <w:t xml:space="preserve"> </w:t>
          </w:r>
        </w:sdtContent>
      </w:sdt>
    </w:p>
    <w:p w14:paraId="02B1E5A8" w14:textId="0B034A4E" w:rsidR="0030194B" w:rsidRPr="00FB1D3A" w:rsidRDefault="00000000" w:rsidP="00CE2FA6">
      <w:pPr>
        <w:pStyle w:val="Datum"/>
      </w:pPr>
      <w:sdt>
        <w:sdtPr>
          <w:alias w:val="datum"/>
          <w:tag w:val="datum"/>
          <w:id w:val="-1846469875"/>
          <w:lock w:val="sdtLocked"/>
          <w:placeholder>
            <w:docPart w:val="8F5F7185DBD34F2191287A710B96160C"/>
          </w:placeholder>
          <w:dataBinding w:xpath="/root[1]/date[1]" w:storeItemID="{0CD84D59-A803-4F8A-B62A-D1BC7C0FB093}"/>
          <w:date w:fullDate="2023-02-07T00:00:00Z">
            <w:dateFormat w:val="yyyy.MM.dd"/>
            <w:lid w:val="nl-BE"/>
            <w:storeMappedDataAs w:val="dateTime"/>
            <w:calendar w:val="gregorian"/>
          </w:date>
        </w:sdtPr>
        <w:sdtContent>
          <w:r w:rsidR="00846DD2">
            <w:t>2023.02.07</w:t>
          </w:r>
        </w:sdtContent>
      </w:sdt>
    </w:p>
    <w:p w14:paraId="7DC409A3" w14:textId="77777777" w:rsidR="0030194B" w:rsidRPr="00FB1D3A" w:rsidRDefault="00000000" w:rsidP="00D04DE3">
      <w:pPr>
        <w:pStyle w:val="documenttype"/>
      </w:pPr>
      <w:sdt>
        <w:sdtPr>
          <w:alias w:val="doctype"/>
          <w:tag w:val="doctype"/>
          <w:id w:val="-924033911"/>
          <w:lock w:val="sdtLocked"/>
          <w:placeholder>
            <w:docPart w:val="B076E2A2C01D4CE38A8F30C8404529F8"/>
          </w:placeholder>
          <w:dataBinding w:xpath="/root[1]/doctype[1]" w:storeItemID="{0CD84D59-A803-4F8A-B62A-D1BC7C0FB093}"/>
          <w:text/>
        </w:sdtPr>
        <w:sdtContent>
          <w:r w:rsidR="001D21AE">
            <w:t>formulier</w:t>
          </w:r>
        </w:sdtContent>
      </w:sdt>
    </w:p>
    <w:p w14:paraId="64B2A77A" w14:textId="07A84FFB" w:rsidR="0030194B" w:rsidRPr="00D04DE3" w:rsidRDefault="00000000" w:rsidP="00D04DE3">
      <w:pPr>
        <w:pStyle w:val="Titel"/>
      </w:pPr>
      <w:sdt>
        <w:sdtPr>
          <w:alias w:val="titel"/>
          <w:tag w:val="titel"/>
          <w:id w:val="1690022763"/>
          <w:lock w:val="sdtLocked"/>
          <w:placeholder>
            <w:docPart w:val="225972836A194FFABD185DDBD534B5C9"/>
          </w:placeholder>
          <w:dataBinding w:xpath="/root[1]/title[1]" w:storeItemID="{0CD84D59-A803-4F8A-B62A-D1BC7C0FB093}"/>
          <w:text/>
        </w:sdtPr>
        <w:sdtContent>
          <w:r w:rsidR="001D21AE">
            <w:t>Sollicitatieformulier</w:t>
          </w:r>
        </w:sdtContent>
      </w:sdt>
      <w:r w:rsidR="0030194B" w:rsidRPr="00D04DE3">
        <w:t xml:space="preserve"> </w:t>
      </w:r>
    </w:p>
    <w:p w14:paraId="34CFEE6E" w14:textId="26AF1EB3" w:rsidR="0030194B" w:rsidRPr="00B238E4" w:rsidRDefault="00846DD2" w:rsidP="00B238E4">
      <w:pPr>
        <w:pStyle w:val="Ondertitel"/>
      </w:pPr>
      <w:r>
        <w:t>Project</w:t>
      </w:r>
      <w:r w:rsidR="7203AD69">
        <w:t>medewerker Onlinehulp Vlaanderen</w:t>
      </w:r>
    </w:p>
    <w:sdt>
      <w:sdtPr>
        <w:alias w:val="sectionblock"/>
        <w:tag w:val="sectionblock"/>
        <w:id w:val="-1803680595"/>
        <w:lock w:val="sdtContentLocked"/>
        <w:placeholder>
          <w:docPart w:val="D1B80E647CF94647B1A5217DCD33674C"/>
        </w:placeholder>
        <w:showingPlcHdr/>
      </w:sdtPr>
      <w:sdtContent>
        <w:p w14:paraId="27FAB626" w14:textId="77777777" w:rsidR="00A653DB" w:rsidRPr="00A653DB" w:rsidRDefault="006E0F94" w:rsidP="006E0F94">
          <w:pPr>
            <w:spacing w:after="620"/>
          </w:pPr>
          <w:r>
            <w:t xml:space="preserve"> </w:t>
          </w:r>
        </w:p>
      </w:sdtContent>
    </w:sdt>
    <w:p w14:paraId="582A8E85" w14:textId="5C6534D8" w:rsidR="001D21AE" w:rsidRDefault="001D21AE" w:rsidP="001D21AE">
      <w:r>
        <w:t xml:space="preserve">Fijn dat je bij </w:t>
      </w:r>
      <w:r w:rsidR="00846DD2">
        <w:t xml:space="preserve">ons </w:t>
      </w:r>
      <w:r>
        <w:t>solliciteert!</w:t>
      </w:r>
    </w:p>
    <w:p w14:paraId="73AA5F6D" w14:textId="7085633C" w:rsidR="001D21AE" w:rsidRDefault="001D21AE" w:rsidP="001D21AE">
      <w:r>
        <w:t>Stuur dit ingevuld</w:t>
      </w:r>
      <w:r w:rsidR="0010307E">
        <w:t>e</w:t>
      </w:r>
      <w:r>
        <w:t xml:space="preserve"> document </w:t>
      </w:r>
      <w:r w:rsidR="00276793">
        <w:t xml:space="preserve">ten laatste op </w:t>
      </w:r>
      <w:r w:rsidR="29F3D053">
        <w:t>3</w:t>
      </w:r>
      <w:r w:rsidR="53DCFF52">
        <w:t>1</w:t>
      </w:r>
      <w:r w:rsidR="29F3D053">
        <w:t xml:space="preserve">/08/2023 </w:t>
      </w:r>
      <w:r>
        <w:t xml:space="preserve">naar </w:t>
      </w:r>
      <w:hyperlink r:id="rId13">
        <w:r w:rsidRPr="78527450">
          <w:rPr>
            <w:rStyle w:val="Hyperlink"/>
          </w:rPr>
          <w:t>solliciteren@samvzw.be</w:t>
        </w:r>
      </w:hyperlink>
      <w:r w:rsidR="0010307E" w:rsidRPr="78527450">
        <w:rPr>
          <w:rStyle w:val="Hyperlink"/>
        </w:rPr>
        <w:t>.</w:t>
      </w:r>
      <w:r w:rsidR="00E424CC">
        <w:t xml:space="preserve"> </w:t>
      </w:r>
      <w:r w:rsidR="00D64223">
        <w:t>Antwoord overal in één of enkele woorden.</w:t>
      </w:r>
      <w:r w:rsidR="0010307E">
        <w:t xml:space="preserve"> </w:t>
      </w:r>
      <w:r w:rsidR="00D64223" w:rsidRPr="78527450">
        <w:rPr>
          <w:b/>
          <w:bCs/>
        </w:rPr>
        <w:t>Voeg bij dit document een motivatiebrief en een CV of filmpje waarin je je competenties toelicht.</w:t>
      </w:r>
    </w:p>
    <w:p w14:paraId="6A1BD401" w14:textId="77777777" w:rsidR="00276793" w:rsidRDefault="00276793" w:rsidP="001D21AE"/>
    <w:p w14:paraId="3DB5F924" w14:textId="24FF6FA8" w:rsidR="001D21AE" w:rsidRDefault="001D21AE" w:rsidP="079A2DA1">
      <w:r>
        <w:t xml:space="preserve">De informatie </w:t>
      </w:r>
      <w:r w:rsidR="00431E64">
        <w:t>wordt</w:t>
      </w:r>
      <w:r>
        <w:t xml:space="preserve"> uitsluitend intern en vertrouwelijk behandeld</w:t>
      </w:r>
      <w:r w:rsidR="56E81ED7">
        <w:t>.</w:t>
      </w:r>
    </w:p>
    <w:p w14:paraId="1241FC85" w14:textId="77777777" w:rsidR="001D21AE" w:rsidRDefault="001D21AE" w:rsidP="001D21AE">
      <w:r>
        <w:t>Dankjewel!</w:t>
      </w:r>
    </w:p>
    <w:p w14:paraId="088141A7" w14:textId="77777777" w:rsidR="001D21AE" w:rsidRDefault="001D21AE" w:rsidP="001D21AE">
      <w:pPr>
        <w:rPr>
          <w:b/>
          <w:bCs/>
        </w:rPr>
      </w:pPr>
    </w:p>
    <w:p w14:paraId="61C05425" w14:textId="77777777" w:rsidR="001D21AE" w:rsidRDefault="001D21AE" w:rsidP="001D21AE">
      <w:r w:rsidRPr="00003134">
        <w:rPr>
          <w:b/>
          <w:bCs/>
        </w:rPr>
        <w:t>Datum:</w:t>
      </w:r>
      <w:r>
        <w:t xml:space="preserve"> </w:t>
      </w:r>
      <w:sdt>
        <w:sdtPr>
          <w:id w:val="-1517844745"/>
          <w:placeholder>
            <w:docPart w:val="DE276BAF32C541E384AD0E520E6EF05B"/>
          </w:placeholder>
          <w:showingPlcHdr/>
          <w:date>
            <w:dateFormat w:val="d/MM/yyyy"/>
            <w:lid w:val="nl-BE"/>
            <w:storeMappedDataAs w:val="dateTime"/>
            <w:calendar w:val="gregorian"/>
          </w:date>
        </w:sdtPr>
        <w:sdtContent>
          <w:r w:rsidRPr="0019316C">
            <w:rPr>
              <w:rStyle w:val="Tekstvantijdelijkeaanduiding"/>
            </w:rPr>
            <w:t>Klik of tik om een datum in te voeren.</w:t>
          </w:r>
        </w:sdtContent>
      </w:sdt>
    </w:p>
    <w:p w14:paraId="2A68FD4A" w14:textId="77777777" w:rsidR="001D21AE" w:rsidRPr="00003134" w:rsidRDefault="001D21AE" w:rsidP="001D21AE">
      <w:pPr>
        <w:pStyle w:val="Kop1"/>
      </w:pPr>
      <w:r w:rsidRPr="00003134">
        <w:t>IDENTITEIT EN ALGEMENE GEGEVENS</w:t>
      </w:r>
    </w:p>
    <w:p w14:paraId="18C9BE4D" w14:textId="77777777" w:rsidR="001D21AE" w:rsidRDefault="001D21AE" w:rsidP="001D21AE">
      <w:r w:rsidRPr="00D97F28">
        <w:rPr>
          <w:b/>
          <w:bCs/>
        </w:rPr>
        <w:t>Naam:</w:t>
      </w:r>
      <w:r>
        <w:rPr>
          <w:b/>
          <w:bCs/>
        </w:rPr>
        <w:t xml:space="preserve"> </w:t>
      </w:r>
      <w:sdt>
        <w:sdtPr>
          <w:alias w:val="Klik of tik om tekst in te voeren"/>
          <w:tag w:val="Klik of tik om tekst in te voeren"/>
          <w:id w:val="-454333115"/>
          <w:placeholder>
            <w:docPart w:val="5E128EE9F6054CE0B3C1A3377CACEB15"/>
          </w:placeholder>
          <w:showingPlcHdr/>
        </w:sdtPr>
        <w:sdtContent>
          <w:r w:rsidRPr="0019316C">
            <w:rPr>
              <w:rStyle w:val="Tekstvantijdelijkeaanduiding"/>
            </w:rPr>
            <w:t>Klik of tik om tekst in te voeren.</w:t>
          </w:r>
        </w:sdtContent>
      </w:sdt>
    </w:p>
    <w:p w14:paraId="0E964F37" w14:textId="77777777" w:rsidR="001D21AE" w:rsidRDefault="001D21AE" w:rsidP="001D21AE">
      <w:r w:rsidRPr="00D97F28">
        <w:rPr>
          <w:b/>
          <w:bCs/>
        </w:rPr>
        <w:t>Adres:</w:t>
      </w:r>
      <w:r>
        <w:t xml:space="preserve"> </w:t>
      </w:r>
      <w:sdt>
        <w:sdtPr>
          <w:alias w:val="Klik of tik om tekst in te voeren"/>
          <w:tag w:val="Klik of tik om tekst in te voeren"/>
          <w:id w:val="1491521754"/>
          <w:placeholder>
            <w:docPart w:val="7CBD6BC0222049518C475B867F4005FC"/>
          </w:placeholder>
          <w:showingPlcHdr/>
        </w:sdtPr>
        <w:sdtContent>
          <w:r w:rsidRPr="0019316C">
            <w:rPr>
              <w:rStyle w:val="Tekstvantijdelijkeaanduiding"/>
            </w:rPr>
            <w:t>Klik of tik om tekst in te voeren.</w:t>
          </w:r>
        </w:sdtContent>
      </w:sdt>
    </w:p>
    <w:p w14:paraId="3769B025" w14:textId="77777777" w:rsidR="001D21AE" w:rsidRDefault="001D21AE" w:rsidP="001D21AE">
      <w:r w:rsidRPr="00D97F28">
        <w:rPr>
          <w:b/>
          <w:bCs/>
        </w:rPr>
        <w:t>Geboortedatum:</w:t>
      </w:r>
      <w:r>
        <w:t xml:space="preserve"> </w:t>
      </w:r>
      <w:sdt>
        <w:sdtPr>
          <w:id w:val="654120152"/>
          <w:placeholder>
            <w:docPart w:val="DE276BAF32C541E384AD0E520E6EF05B"/>
          </w:placeholder>
          <w:showingPlcHdr/>
          <w:date w:fullDate="1964-06-20T00:00:00Z">
            <w:dateFormat w:val="d/MM/yyyy"/>
            <w:lid w:val="nl-BE"/>
            <w:storeMappedDataAs w:val="dateTime"/>
            <w:calendar w:val="gregorian"/>
          </w:date>
        </w:sdtPr>
        <w:sdtContent>
          <w:r w:rsidRPr="0019316C">
            <w:rPr>
              <w:rStyle w:val="Tekstvantijdelijkeaanduiding"/>
            </w:rPr>
            <w:t>Klik of tik om een datum in te voeren.</w:t>
          </w:r>
        </w:sdtContent>
      </w:sdt>
    </w:p>
    <w:p w14:paraId="6C975A00" w14:textId="77777777" w:rsidR="001D21AE" w:rsidRPr="0019316C" w:rsidRDefault="001D21AE" w:rsidP="001D21AE">
      <w:r w:rsidRPr="0019316C">
        <w:rPr>
          <w:b/>
          <w:bCs/>
        </w:rPr>
        <w:t>E-mailadres:</w:t>
      </w:r>
      <w:r w:rsidRPr="0019316C">
        <w:t xml:space="preserve"> </w:t>
      </w:r>
      <w:sdt>
        <w:sdtPr>
          <w:alias w:val="Klik of tik om tekst in te voeren"/>
          <w:tag w:val="Klik of tik om tekst in te voeren"/>
          <w:id w:val="986979927"/>
          <w:placeholder>
            <w:docPart w:val="0302ACDB44954CBBA88E6A64859AB7A3"/>
          </w:placeholder>
          <w:showingPlcHdr/>
        </w:sdtPr>
        <w:sdtContent>
          <w:r w:rsidRPr="0019316C">
            <w:rPr>
              <w:rStyle w:val="Tekstvantijdelijkeaanduiding"/>
            </w:rPr>
            <w:t>Klik of tik om tekst in te voeren.</w:t>
          </w:r>
        </w:sdtContent>
      </w:sdt>
    </w:p>
    <w:p w14:paraId="056494AF" w14:textId="77777777" w:rsidR="001D21AE" w:rsidRDefault="001D21AE" w:rsidP="001D21AE">
      <w:r w:rsidRPr="00D97F28">
        <w:rPr>
          <w:b/>
          <w:bCs/>
        </w:rPr>
        <w:t>Telefoonnummer:</w:t>
      </w:r>
      <w:r w:rsidRPr="0019316C">
        <w:t xml:space="preserve"> </w:t>
      </w:r>
      <w:sdt>
        <w:sdtPr>
          <w:alias w:val="Klik of tik om tekst in te voeren"/>
          <w:tag w:val="Klik of tik om tekst in te voeren"/>
          <w:id w:val="955758287"/>
          <w:placeholder>
            <w:docPart w:val="4A07CDB440314779B37E42B45AE0DF0B"/>
          </w:placeholder>
          <w:showingPlcHdr/>
        </w:sdtPr>
        <w:sdtContent>
          <w:r w:rsidRPr="0019316C">
            <w:rPr>
              <w:rStyle w:val="Tekstvantijdelijkeaanduiding"/>
            </w:rPr>
            <w:t>Klik of tik om tekst in te voeren.</w:t>
          </w:r>
        </w:sdtContent>
      </w:sdt>
    </w:p>
    <w:p w14:paraId="7EA8B997" w14:textId="77777777" w:rsidR="001D21AE" w:rsidRDefault="001D21AE" w:rsidP="001D21AE">
      <w:r w:rsidRPr="00D97F28">
        <w:rPr>
          <w:b/>
          <w:bCs/>
        </w:rPr>
        <w:t>Basisopleiding(en):</w:t>
      </w:r>
      <w:r>
        <w:t xml:space="preserve"> </w:t>
      </w:r>
      <w:sdt>
        <w:sdtPr>
          <w:alias w:val="Klik of tik om tekst in te voeren"/>
          <w:tag w:val="Klik of tik om tekst in te voeren"/>
          <w:id w:val="-280343025"/>
          <w:placeholder>
            <w:docPart w:val="D0FC8697C5EB43DFBC7B0502D05E6AF6"/>
          </w:placeholder>
          <w:showingPlcHdr/>
        </w:sdtPr>
        <w:sdtContent>
          <w:r w:rsidRPr="0019316C">
            <w:rPr>
              <w:rStyle w:val="Tekstvantijdelijkeaanduiding"/>
            </w:rPr>
            <w:t>Klik of tik om tekst in te voeren.</w:t>
          </w:r>
        </w:sdtContent>
      </w:sdt>
    </w:p>
    <w:p w14:paraId="29E4C2A7" w14:textId="77777777" w:rsidR="001D21AE" w:rsidRDefault="001D21AE" w:rsidP="001D21AE">
      <w:r w:rsidRPr="00D97F28">
        <w:rPr>
          <w:b/>
          <w:bCs/>
        </w:rPr>
        <w:t>Bijkomende opleiding</w:t>
      </w:r>
      <w:r>
        <w:rPr>
          <w:b/>
          <w:bCs/>
        </w:rPr>
        <w:t xml:space="preserve">: </w:t>
      </w:r>
      <w:sdt>
        <w:sdtPr>
          <w:alias w:val="Klik of tik om tekst in te voeren"/>
          <w:tag w:val="Klik of tik om tekst in te voeren"/>
          <w:id w:val="1173534206"/>
          <w:placeholder>
            <w:docPart w:val="FEBD0D95B6504C458E6FEBAD064C2EE7"/>
          </w:placeholder>
          <w:showingPlcHdr/>
        </w:sdtPr>
        <w:sdtContent>
          <w:r w:rsidRPr="0019316C">
            <w:rPr>
              <w:rStyle w:val="Tekstvantijdelijkeaanduiding"/>
            </w:rPr>
            <w:t>Klik of tik om tekst in te voeren.</w:t>
          </w:r>
        </w:sdtContent>
      </w:sdt>
    </w:p>
    <w:p w14:paraId="62ED355F" w14:textId="77777777" w:rsidR="001D21AE" w:rsidRPr="0019316C" w:rsidRDefault="001D21AE" w:rsidP="001D21AE">
      <w:pPr>
        <w:pStyle w:val="Kop1"/>
      </w:pPr>
      <w:r w:rsidRPr="00003134">
        <w:t>MOTIVATIE</w:t>
      </w:r>
    </w:p>
    <w:p w14:paraId="41257420" w14:textId="77777777" w:rsidR="001D21AE" w:rsidRDefault="001D21AE" w:rsidP="001D21AE">
      <w:r>
        <w:t>Wat trekt jou aan bij deze vacature?</w:t>
      </w:r>
    </w:p>
    <w:p w14:paraId="54E4B7B4" w14:textId="77777777" w:rsidR="001D21AE" w:rsidRDefault="00000000" w:rsidP="001D21AE">
      <w:sdt>
        <w:sdtPr>
          <w:alias w:val="Klik of tik om tekst in te voeren"/>
          <w:tag w:val="Klik of tik om tekst in te voeren"/>
          <w:id w:val="-1720424539"/>
          <w:placeholder>
            <w:docPart w:val="0EDE6CDA218D4270A0C25D4A7864D180"/>
          </w:placeholder>
          <w:showingPlcHdr/>
        </w:sdtPr>
        <w:sdtContent>
          <w:r w:rsidR="001D21AE" w:rsidRPr="0019316C">
            <w:rPr>
              <w:rStyle w:val="Tekstvantijdelijkeaanduiding"/>
            </w:rPr>
            <w:t>Klik of tik om tekst in te voeren.</w:t>
          </w:r>
        </w:sdtContent>
      </w:sdt>
    </w:p>
    <w:p w14:paraId="71CC8E38" w14:textId="77777777" w:rsidR="001D21AE" w:rsidRDefault="001D21AE" w:rsidP="00B845AD">
      <w:pPr>
        <w:pStyle w:val="Kop1"/>
      </w:pPr>
      <w:r w:rsidRPr="00A31925">
        <w:lastRenderedPageBreak/>
        <w:t>COMPETENTIES</w:t>
      </w:r>
    </w:p>
    <w:p w14:paraId="4F78E2DE" w14:textId="77777777" w:rsidR="001D21AE" w:rsidRPr="00A31925" w:rsidRDefault="001D21AE" w:rsidP="00B845AD">
      <w:pPr>
        <w:pStyle w:val="Kop2"/>
      </w:pPr>
      <w:r w:rsidRPr="00A31925">
        <w:t xml:space="preserve">Geef </w:t>
      </w:r>
      <w:r>
        <w:t>2</w:t>
      </w:r>
      <w:r w:rsidRPr="00A31925">
        <w:t xml:space="preserve"> voorbeelden van </w:t>
      </w:r>
      <w:r w:rsidR="00453154">
        <w:t xml:space="preserve">jouw </w:t>
      </w:r>
      <w:r w:rsidRPr="00A31925">
        <w:t>professionele verwezenlijkingen en licht beknopt toe:</w:t>
      </w:r>
    </w:p>
    <w:p w14:paraId="6BA44779" w14:textId="77777777" w:rsidR="001D21AE" w:rsidRDefault="001D21AE" w:rsidP="00B845AD">
      <w:pPr>
        <w:pStyle w:val="Lijstalinea"/>
        <w:keepNext/>
      </w:pPr>
    </w:p>
    <w:tbl>
      <w:tblPr>
        <w:tblStyle w:val="Tabelraster"/>
        <w:tblW w:w="9356" w:type="dxa"/>
        <w:tblInd w:w="-5" w:type="dxa"/>
        <w:tblLook w:val="04A0" w:firstRow="1" w:lastRow="0" w:firstColumn="1" w:lastColumn="0" w:noHBand="0" w:noVBand="1"/>
      </w:tblPr>
      <w:tblGrid>
        <w:gridCol w:w="4771"/>
        <w:gridCol w:w="4585"/>
      </w:tblGrid>
      <w:tr w:rsidR="001D21AE" w14:paraId="3B2F6656" w14:textId="77777777">
        <w:trPr>
          <w:trHeight w:val="680"/>
        </w:trPr>
        <w:tc>
          <w:tcPr>
            <w:tcW w:w="4771" w:type="dxa"/>
            <w:vAlign w:val="center"/>
          </w:tcPr>
          <w:p w14:paraId="1856CB38" w14:textId="77777777" w:rsidR="001D21AE" w:rsidRPr="008B5250" w:rsidRDefault="001D21AE" w:rsidP="00B845AD">
            <w:pPr>
              <w:pStyle w:val="Ondertitel"/>
              <w:keepNext/>
            </w:pPr>
            <w:r w:rsidRPr="00B926C2">
              <w:rPr>
                <w:sz w:val="24"/>
                <w:szCs w:val="24"/>
              </w:rPr>
              <w:t>VERWEZENLIJKING 1</w:t>
            </w:r>
          </w:p>
        </w:tc>
        <w:tc>
          <w:tcPr>
            <w:tcW w:w="4585" w:type="dxa"/>
            <w:vAlign w:val="center"/>
          </w:tcPr>
          <w:p w14:paraId="54BEEA4D" w14:textId="77777777" w:rsidR="001D21AE" w:rsidRDefault="00000000" w:rsidP="00B845AD">
            <w:pPr>
              <w:keepNext/>
            </w:pPr>
            <w:sdt>
              <w:sdtPr>
                <w:alias w:val="Klik of tik om tekst in te voeren"/>
                <w:tag w:val="Klik of tik om tekst in te voeren"/>
                <w:id w:val="10115457"/>
                <w:placeholder>
                  <w:docPart w:val="93FB6FCE3B6E4E55AA42E4EFA56AD466"/>
                </w:placeholder>
                <w:showingPlcHdr/>
              </w:sdtPr>
              <w:sdtContent>
                <w:r w:rsidR="001D21AE" w:rsidRPr="0019316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1D21AE" w14:paraId="472AEA15" w14:textId="77777777">
        <w:trPr>
          <w:trHeight w:val="680"/>
        </w:trPr>
        <w:tc>
          <w:tcPr>
            <w:tcW w:w="9356" w:type="dxa"/>
            <w:gridSpan w:val="2"/>
            <w:vAlign w:val="center"/>
          </w:tcPr>
          <w:p w14:paraId="2475CD55" w14:textId="246FF42F" w:rsidR="00276793" w:rsidRDefault="00276793" w:rsidP="00B845AD">
            <w:pPr>
              <w:keepNext/>
              <w:rPr>
                <w:b/>
                <w:bCs/>
              </w:rPr>
            </w:pPr>
            <w:r w:rsidRPr="00276793">
              <w:rPr>
                <w:b/>
                <w:bCs/>
              </w:rPr>
              <w:t>Welke competenties heb je hierbij ingezet</w:t>
            </w:r>
            <w:r>
              <w:t xml:space="preserve">? Dit kan zowel </w:t>
            </w:r>
            <w:r w:rsidR="00FE04DA">
              <w:t xml:space="preserve">gaan </w:t>
            </w:r>
            <w:r>
              <w:t xml:space="preserve">over competenties die in onze vacature vermeld staan als </w:t>
            </w:r>
            <w:r w:rsidR="007A1FC7">
              <w:t xml:space="preserve">over </w:t>
            </w:r>
            <w:r>
              <w:t>andere competenties die volgens jou relevant zijn</w:t>
            </w:r>
            <w:r w:rsidR="009B4BF0">
              <w:t>.</w:t>
            </w:r>
          </w:p>
          <w:p w14:paraId="5652F26C" w14:textId="77777777" w:rsidR="001D21AE" w:rsidRDefault="00000000" w:rsidP="00276793">
            <w:sdt>
              <w:sdtPr>
                <w:alias w:val="Klik of tik om tekst in te voeren"/>
                <w:tag w:val="Klik of tik om tekst in te voeren"/>
                <w:id w:val="563836984"/>
                <w:placeholder>
                  <w:docPart w:val="C6CB6D53B9904E4B9088AECA7C5ABCF5"/>
                </w:placeholder>
                <w:showingPlcHdr/>
              </w:sdtPr>
              <w:sdtContent>
                <w:r w:rsidR="001D21AE" w:rsidRPr="0019316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1D21AE" w14:paraId="78CE3AA3" w14:textId="77777777">
        <w:trPr>
          <w:trHeight w:val="680"/>
        </w:trPr>
        <w:tc>
          <w:tcPr>
            <w:tcW w:w="9356" w:type="dxa"/>
            <w:gridSpan w:val="2"/>
            <w:vAlign w:val="center"/>
          </w:tcPr>
          <w:p w14:paraId="54630118" w14:textId="77777777" w:rsidR="001D21AE" w:rsidRPr="006E0A80" w:rsidRDefault="00276793" w:rsidP="00276793">
            <w:pPr>
              <w:pStyle w:val="lijstopsomming1"/>
              <w:numPr>
                <w:ilvl w:val="0"/>
                <w:numId w:val="0"/>
              </w:numPr>
              <w:rPr>
                <w:b/>
                <w:bCs/>
              </w:rPr>
            </w:pPr>
            <w:r>
              <w:t xml:space="preserve">Omschrijf </w:t>
            </w:r>
            <w:r w:rsidRPr="00276793">
              <w:rPr>
                <w:b/>
                <w:bCs/>
              </w:rPr>
              <w:t>de situatie</w:t>
            </w:r>
            <w:r>
              <w:t xml:space="preserve"> (vb. voor welke werkgever, wat was jouw opdracht?)</w:t>
            </w:r>
            <w:r w:rsidR="001D21AE" w:rsidRPr="006E0A80">
              <w:rPr>
                <w:b/>
                <w:bCs/>
              </w:rPr>
              <w:t>:</w:t>
            </w:r>
          </w:p>
          <w:p w14:paraId="752DCAE9" w14:textId="77777777" w:rsidR="001D21AE" w:rsidRDefault="00000000">
            <w:sdt>
              <w:sdtPr>
                <w:alias w:val="Klik of tik om tekst in te voeren"/>
                <w:tag w:val="Klik of tik om tekst in te voeren"/>
                <w:id w:val="1663901321"/>
                <w:placeholder>
                  <w:docPart w:val="B2AE512CF1BA485C8D3A1D868FF79537"/>
                </w:placeholder>
                <w:showingPlcHdr/>
              </w:sdtPr>
              <w:sdtContent>
                <w:r w:rsidR="001D21AE" w:rsidRPr="0019316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1D21AE" w14:paraId="3FAC0270" w14:textId="77777777">
        <w:trPr>
          <w:trHeight w:val="680"/>
        </w:trPr>
        <w:tc>
          <w:tcPr>
            <w:tcW w:w="9356" w:type="dxa"/>
            <w:gridSpan w:val="2"/>
            <w:vAlign w:val="center"/>
          </w:tcPr>
          <w:p w14:paraId="1AAC71EF" w14:textId="77777777" w:rsidR="001D21AE" w:rsidRPr="006E0A80" w:rsidRDefault="009B4BF0" w:rsidP="009B4BF0">
            <w:pPr>
              <w:pStyle w:val="lijstopsomming1"/>
              <w:numPr>
                <w:ilvl w:val="0"/>
                <w:numId w:val="0"/>
              </w:numPr>
              <w:rPr>
                <w:b/>
                <w:bCs/>
              </w:rPr>
            </w:pPr>
            <w:r>
              <w:t>Wat was het doel van deze opdracht?</w:t>
            </w:r>
          </w:p>
          <w:sdt>
            <w:sdtPr>
              <w:alias w:val="Klik of tik om tekst in te voeren"/>
              <w:tag w:val="Klik of tik om tekst in te voeren"/>
              <w:id w:val="-1479600095"/>
              <w:placeholder>
                <w:docPart w:val="3D88F864F8D24200AE995B0237C3FBE4"/>
              </w:placeholder>
            </w:sdtPr>
            <w:sdtContent>
              <w:p w14:paraId="649B94E5" w14:textId="77777777" w:rsidR="001D21AE" w:rsidRDefault="00000000">
                <w:sdt>
                  <w:sdtPr>
                    <w:alias w:val="Klik of tik om tekst in te voeren"/>
                    <w:tag w:val="Klik of tik om tekst in te voeren"/>
                    <w:id w:val="-1734307829"/>
                    <w:placeholder>
                      <w:docPart w:val="B47AC29D268345DC983D11E38BCE98E8"/>
                    </w:placeholder>
                    <w:showingPlcHdr/>
                  </w:sdtPr>
                  <w:sdtContent>
                    <w:r w:rsidR="001D21AE" w:rsidRPr="0019316C">
                      <w:rPr>
                        <w:rStyle w:val="Tekstvantijdelijkeaanduiding"/>
                      </w:rPr>
                      <w:t>Klik of tik om tekst in te voeren.</w:t>
                    </w:r>
                  </w:sdtContent>
                </w:sdt>
              </w:p>
            </w:sdtContent>
          </w:sdt>
        </w:tc>
      </w:tr>
      <w:tr w:rsidR="001D21AE" w14:paraId="21144B46" w14:textId="77777777">
        <w:trPr>
          <w:trHeight w:val="680"/>
        </w:trPr>
        <w:tc>
          <w:tcPr>
            <w:tcW w:w="9356" w:type="dxa"/>
            <w:gridSpan w:val="2"/>
            <w:vAlign w:val="center"/>
          </w:tcPr>
          <w:p w14:paraId="44E65615" w14:textId="77777777" w:rsidR="001D21AE" w:rsidRPr="006E0A80" w:rsidRDefault="001D21AE">
            <w:pPr>
              <w:rPr>
                <w:b/>
                <w:bCs/>
              </w:rPr>
            </w:pPr>
            <w:r w:rsidRPr="006E0A80">
              <w:rPr>
                <w:b/>
                <w:bCs/>
              </w:rPr>
              <w:t>Aanpak:</w:t>
            </w:r>
            <w:r w:rsidR="009B4BF0">
              <w:t xml:space="preserve"> hoe heb je deze opdracht aangepakt? Wie heb je betrokken?</w:t>
            </w:r>
          </w:p>
          <w:sdt>
            <w:sdtPr>
              <w:alias w:val="Klik of tik om tekst in te voeren"/>
              <w:tag w:val="Klik of tik om tekst in te voeren"/>
              <w:id w:val="-69820761"/>
              <w:placeholder>
                <w:docPart w:val="0F9101763693470FB880885B957B0587"/>
              </w:placeholder>
              <w:showingPlcHdr/>
            </w:sdtPr>
            <w:sdtContent>
              <w:p w14:paraId="538143D6" w14:textId="77777777" w:rsidR="001D21AE" w:rsidRDefault="001D21AE">
                <w:r w:rsidRPr="0019316C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1D21AE" w14:paraId="2AFA4808" w14:textId="77777777">
        <w:trPr>
          <w:trHeight w:val="680"/>
        </w:trPr>
        <w:tc>
          <w:tcPr>
            <w:tcW w:w="9356" w:type="dxa"/>
            <w:gridSpan w:val="2"/>
            <w:vAlign w:val="center"/>
          </w:tcPr>
          <w:p w14:paraId="229890CD" w14:textId="77777777" w:rsidR="001D21AE" w:rsidRDefault="001D21AE">
            <w:pPr>
              <w:rPr>
                <w:b/>
                <w:bCs/>
              </w:rPr>
            </w:pPr>
            <w:r w:rsidRPr="006E0A80">
              <w:rPr>
                <w:b/>
                <w:bCs/>
              </w:rPr>
              <w:t>Resulta</w:t>
            </w:r>
            <w:r>
              <w:rPr>
                <w:b/>
                <w:bCs/>
              </w:rPr>
              <w:t>at</w:t>
            </w:r>
            <w:r w:rsidR="009B4BF0">
              <w:rPr>
                <w:b/>
                <w:bCs/>
              </w:rPr>
              <w:t>?</w:t>
            </w:r>
          </w:p>
          <w:p w14:paraId="51F7D02E" w14:textId="77777777" w:rsidR="001D21AE" w:rsidRPr="009E6805" w:rsidRDefault="00000000">
            <w:pPr>
              <w:rPr>
                <w:b/>
                <w:bCs/>
              </w:rPr>
            </w:pPr>
            <w:sdt>
              <w:sdtPr>
                <w:alias w:val="Klik of tik om tekst in te voeren"/>
                <w:tag w:val="Klik of tik om tekst in te voeren"/>
                <w:id w:val="-1532096109"/>
                <w:placeholder>
                  <w:docPart w:val="8BB74667A91D40F586E4956C3447DBC3"/>
                </w:placeholder>
                <w:showingPlcHdr/>
              </w:sdtPr>
              <w:sdtContent>
                <w:r w:rsidR="001D21AE" w:rsidRPr="0019316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</w:tbl>
    <w:p w14:paraId="5EAA3425" w14:textId="77777777" w:rsidR="001D21AE" w:rsidRDefault="001D21AE" w:rsidP="001D21AE">
      <w:pPr>
        <w:pStyle w:val="Lijstalinea"/>
      </w:pPr>
    </w:p>
    <w:tbl>
      <w:tblPr>
        <w:tblStyle w:val="Tabelraster"/>
        <w:tblW w:w="9356" w:type="dxa"/>
        <w:tblInd w:w="-5" w:type="dxa"/>
        <w:tblLook w:val="04A0" w:firstRow="1" w:lastRow="0" w:firstColumn="1" w:lastColumn="0" w:noHBand="0" w:noVBand="1"/>
      </w:tblPr>
      <w:tblGrid>
        <w:gridCol w:w="4771"/>
        <w:gridCol w:w="4585"/>
      </w:tblGrid>
      <w:tr w:rsidR="001D21AE" w14:paraId="7BBFF9B5" w14:textId="77777777">
        <w:trPr>
          <w:trHeight w:val="680"/>
        </w:trPr>
        <w:tc>
          <w:tcPr>
            <w:tcW w:w="4771" w:type="dxa"/>
            <w:vAlign w:val="center"/>
          </w:tcPr>
          <w:p w14:paraId="429F5618" w14:textId="77777777" w:rsidR="001D21AE" w:rsidRDefault="001D21AE" w:rsidP="00B926C2">
            <w:pPr>
              <w:pStyle w:val="Ondertitel"/>
            </w:pPr>
            <w:r w:rsidRPr="00B926C2">
              <w:rPr>
                <w:sz w:val="24"/>
                <w:szCs w:val="24"/>
              </w:rPr>
              <w:t>VERWEZENLIJKING 2</w:t>
            </w:r>
          </w:p>
        </w:tc>
        <w:tc>
          <w:tcPr>
            <w:tcW w:w="4585" w:type="dxa"/>
            <w:vAlign w:val="center"/>
          </w:tcPr>
          <w:p w14:paraId="75B6AAB6" w14:textId="77777777" w:rsidR="001D21AE" w:rsidRDefault="00000000">
            <w:sdt>
              <w:sdtPr>
                <w:alias w:val="Klik of tik om tekst in te voeren"/>
                <w:tag w:val="Klik of tik om tekst in te voeren"/>
                <w:id w:val="-827675259"/>
                <w:placeholder>
                  <w:docPart w:val="98493DD9F3604A18B1388BCD9F4828A8"/>
                </w:placeholder>
                <w:showingPlcHdr/>
              </w:sdtPr>
              <w:sdtContent>
                <w:r w:rsidR="001D21AE" w:rsidRPr="00D70EB4">
                  <w:rPr>
                    <w:color w:val="A6A6A6" w:themeColor="background1" w:themeShade="A6"/>
                  </w:rPr>
                  <w:t>Klik of tik om tekst in te voeren.</w:t>
                </w:r>
              </w:sdtContent>
            </w:sdt>
          </w:p>
        </w:tc>
      </w:tr>
      <w:tr w:rsidR="009B4BF0" w14:paraId="77E53D88" w14:textId="77777777">
        <w:trPr>
          <w:trHeight w:val="680"/>
        </w:trPr>
        <w:tc>
          <w:tcPr>
            <w:tcW w:w="9356" w:type="dxa"/>
            <w:gridSpan w:val="2"/>
            <w:vAlign w:val="center"/>
          </w:tcPr>
          <w:p w14:paraId="0EDB7CAF" w14:textId="37D2E8A9" w:rsidR="009B4BF0" w:rsidRDefault="009B4BF0">
            <w:pPr>
              <w:rPr>
                <w:b/>
                <w:bCs/>
              </w:rPr>
            </w:pPr>
            <w:r w:rsidRPr="00276793">
              <w:rPr>
                <w:b/>
                <w:bCs/>
              </w:rPr>
              <w:t>Welke competenties heb je hierbij ingezet</w:t>
            </w:r>
            <w:r>
              <w:t xml:space="preserve">? Dit kan </w:t>
            </w:r>
            <w:r w:rsidR="00CB5FB7">
              <w:t xml:space="preserve">zowel </w:t>
            </w:r>
            <w:r>
              <w:t xml:space="preserve">gaan over competenties die in onze vacature vermeld staan als </w:t>
            </w:r>
            <w:r w:rsidR="00FF4DA8">
              <w:t xml:space="preserve">over </w:t>
            </w:r>
            <w:r>
              <w:t>andere competenties die volgens jou relevant zijn.</w:t>
            </w:r>
          </w:p>
          <w:p w14:paraId="154AF6A8" w14:textId="77777777" w:rsidR="009B4BF0" w:rsidRDefault="00000000">
            <w:sdt>
              <w:sdtPr>
                <w:alias w:val="Klik of tik om tekst in te voeren"/>
                <w:tag w:val="Klik of tik om tekst in te voeren"/>
                <w:id w:val="145256336"/>
                <w:placeholder>
                  <w:docPart w:val="6A280FF288D046CB882A8F42EC274B78"/>
                </w:placeholder>
                <w:showingPlcHdr/>
              </w:sdtPr>
              <w:sdtContent>
                <w:r w:rsidR="009B4BF0" w:rsidRPr="0019316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9B4BF0" w14:paraId="38C5D160" w14:textId="77777777">
        <w:trPr>
          <w:trHeight w:val="680"/>
        </w:trPr>
        <w:tc>
          <w:tcPr>
            <w:tcW w:w="9356" w:type="dxa"/>
            <w:gridSpan w:val="2"/>
            <w:vAlign w:val="center"/>
          </w:tcPr>
          <w:p w14:paraId="30767495" w14:textId="77777777" w:rsidR="009B4BF0" w:rsidRPr="006E0A80" w:rsidRDefault="009B4BF0">
            <w:pPr>
              <w:pStyle w:val="lijstopsomming1"/>
              <w:numPr>
                <w:ilvl w:val="0"/>
                <w:numId w:val="0"/>
              </w:numPr>
              <w:rPr>
                <w:b/>
                <w:bCs/>
              </w:rPr>
            </w:pPr>
            <w:r>
              <w:t xml:space="preserve">Omschrijf </w:t>
            </w:r>
            <w:r w:rsidRPr="00276793">
              <w:rPr>
                <w:b/>
                <w:bCs/>
              </w:rPr>
              <w:t>de situatie</w:t>
            </w:r>
            <w:r>
              <w:t xml:space="preserve"> (vb. voor welke werkgever, wat was jouw opdracht?)</w:t>
            </w:r>
            <w:r w:rsidRPr="006E0A80">
              <w:rPr>
                <w:b/>
                <w:bCs/>
              </w:rPr>
              <w:t>:</w:t>
            </w:r>
          </w:p>
          <w:p w14:paraId="4B633A71" w14:textId="77777777" w:rsidR="009B4BF0" w:rsidRDefault="00000000">
            <w:sdt>
              <w:sdtPr>
                <w:alias w:val="Klik of tik om tekst in te voeren"/>
                <w:tag w:val="Klik of tik om tekst in te voeren"/>
                <w:id w:val="803659231"/>
                <w:placeholder>
                  <w:docPart w:val="ADCE962A41FA4003BD7ABC5487401BCC"/>
                </w:placeholder>
                <w:showingPlcHdr/>
              </w:sdtPr>
              <w:sdtContent>
                <w:r w:rsidR="009B4BF0" w:rsidRPr="0019316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9B4BF0" w14:paraId="7C1CD84C" w14:textId="77777777">
        <w:trPr>
          <w:trHeight w:val="680"/>
        </w:trPr>
        <w:tc>
          <w:tcPr>
            <w:tcW w:w="9356" w:type="dxa"/>
            <w:gridSpan w:val="2"/>
            <w:vAlign w:val="center"/>
          </w:tcPr>
          <w:p w14:paraId="17FE1EED" w14:textId="77777777" w:rsidR="009B4BF0" w:rsidRPr="006E0A80" w:rsidRDefault="009B4BF0">
            <w:pPr>
              <w:pStyle w:val="lijstopsomming1"/>
              <w:numPr>
                <w:ilvl w:val="0"/>
                <w:numId w:val="0"/>
              </w:numPr>
              <w:rPr>
                <w:b/>
                <w:bCs/>
              </w:rPr>
            </w:pPr>
            <w:r>
              <w:t>Wat was het doel van deze opdracht?</w:t>
            </w:r>
          </w:p>
          <w:sdt>
            <w:sdtPr>
              <w:alias w:val="Klik of tik om tekst in te voeren"/>
              <w:tag w:val="Klik of tik om tekst in te voeren"/>
              <w:id w:val="759951897"/>
              <w:placeholder>
                <w:docPart w:val="9D9942F96E20473A8031F7AAEAAC27E9"/>
              </w:placeholder>
            </w:sdtPr>
            <w:sdtContent>
              <w:p w14:paraId="0AF535C7" w14:textId="77777777" w:rsidR="009B4BF0" w:rsidRDefault="00000000">
                <w:sdt>
                  <w:sdtPr>
                    <w:alias w:val="Klik of tik om tekst in te voeren"/>
                    <w:tag w:val="Klik of tik om tekst in te voeren"/>
                    <w:id w:val="485442399"/>
                    <w:placeholder>
                      <w:docPart w:val="8E83DDEC3D9C4060905614502C3479A9"/>
                    </w:placeholder>
                    <w:showingPlcHdr/>
                  </w:sdtPr>
                  <w:sdtContent>
                    <w:r w:rsidR="009B4BF0" w:rsidRPr="0019316C">
                      <w:rPr>
                        <w:rStyle w:val="Tekstvantijdelijkeaanduiding"/>
                      </w:rPr>
                      <w:t>Klik of tik om tekst in te voeren.</w:t>
                    </w:r>
                  </w:sdtContent>
                </w:sdt>
              </w:p>
            </w:sdtContent>
          </w:sdt>
        </w:tc>
      </w:tr>
      <w:tr w:rsidR="009B4BF0" w14:paraId="522754F8" w14:textId="77777777">
        <w:trPr>
          <w:trHeight w:val="680"/>
        </w:trPr>
        <w:tc>
          <w:tcPr>
            <w:tcW w:w="9356" w:type="dxa"/>
            <w:gridSpan w:val="2"/>
            <w:vAlign w:val="center"/>
          </w:tcPr>
          <w:p w14:paraId="79A2E6F9" w14:textId="77777777" w:rsidR="009B4BF0" w:rsidRPr="006E0A80" w:rsidRDefault="009B4BF0">
            <w:pPr>
              <w:rPr>
                <w:b/>
                <w:bCs/>
              </w:rPr>
            </w:pPr>
            <w:r w:rsidRPr="006E0A80">
              <w:rPr>
                <w:b/>
                <w:bCs/>
              </w:rPr>
              <w:t>Aanpak:</w:t>
            </w:r>
            <w:r>
              <w:t xml:space="preserve"> hoe heb je deze opdracht aangepakt? Wie heb je betrokken?</w:t>
            </w:r>
          </w:p>
          <w:sdt>
            <w:sdtPr>
              <w:alias w:val="Klik of tik om tekst in te voeren"/>
              <w:tag w:val="Klik of tik om tekst in te voeren"/>
              <w:id w:val="-138338615"/>
              <w:placeholder>
                <w:docPart w:val="14E3D474C5694EE486A590B833A3B9E5"/>
              </w:placeholder>
              <w:showingPlcHdr/>
            </w:sdtPr>
            <w:sdtContent>
              <w:p w14:paraId="7983D8F6" w14:textId="77777777" w:rsidR="009B4BF0" w:rsidRDefault="009B4BF0">
                <w:r w:rsidRPr="0019316C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9B4BF0" w14:paraId="5F05DFB8" w14:textId="77777777">
        <w:trPr>
          <w:trHeight w:val="680"/>
        </w:trPr>
        <w:tc>
          <w:tcPr>
            <w:tcW w:w="9356" w:type="dxa"/>
            <w:gridSpan w:val="2"/>
            <w:vAlign w:val="center"/>
          </w:tcPr>
          <w:p w14:paraId="49F394D2" w14:textId="77777777" w:rsidR="009B4BF0" w:rsidRDefault="009B4BF0">
            <w:pPr>
              <w:rPr>
                <w:b/>
                <w:bCs/>
              </w:rPr>
            </w:pPr>
            <w:r w:rsidRPr="006E0A80">
              <w:rPr>
                <w:b/>
                <w:bCs/>
              </w:rPr>
              <w:t>Resulta</w:t>
            </w:r>
            <w:r>
              <w:rPr>
                <w:b/>
                <w:bCs/>
              </w:rPr>
              <w:t>at?</w:t>
            </w:r>
          </w:p>
          <w:p w14:paraId="20A11741" w14:textId="77777777" w:rsidR="009B4BF0" w:rsidRPr="009E6805" w:rsidRDefault="00000000">
            <w:pPr>
              <w:rPr>
                <w:b/>
                <w:bCs/>
              </w:rPr>
            </w:pPr>
            <w:sdt>
              <w:sdtPr>
                <w:alias w:val="Klik of tik om tekst in te voeren"/>
                <w:tag w:val="Klik of tik om tekst in te voeren"/>
                <w:id w:val="1679778345"/>
                <w:placeholder>
                  <w:docPart w:val="C785DD22FA4149B4B0FCE853F2974D0F"/>
                </w:placeholder>
                <w:showingPlcHdr/>
              </w:sdtPr>
              <w:sdtContent>
                <w:r w:rsidR="009B4BF0" w:rsidRPr="0019316C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</w:tbl>
    <w:p w14:paraId="7F647E24" w14:textId="77777777" w:rsidR="001D21AE" w:rsidRDefault="001D21AE" w:rsidP="001D21AE">
      <w:pPr>
        <w:pStyle w:val="Lijstalinea"/>
      </w:pPr>
    </w:p>
    <w:p w14:paraId="4D482549" w14:textId="3B8BE9B6" w:rsidR="001D21AE" w:rsidRDefault="001D21AE" w:rsidP="001D21AE"/>
    <w:p w14:paraId="63CB453F" w14:textId="77777777" w:rsidR="001D21AE" w:rsidRDefault="001D21AE" w:rsidP="001F19DF">
      <w:pPr>
        <w:pStyle w:val="Kop2"/>
      </w:pPr>
      <w:bookmarkStart w:id="0" w:name="_Hlk89729406"/>
      <w:r w:rsidRPr="0019316C">
        <w:lastRenderedPageBreak/>
        <w:t xml:space="preserve">Rangschik </w:t>
      </w:r>
      <w:r w:rsidR="00453154">
        <w:t xml:space="preserve">de </w:t>
      </w:r>
      <w:r w:rsidRPr="0019316C">
        <w:t>volgende opdrachten in de tabel</w:t>
      </w:r>
    </w:p>
    <w:p w14:paraId="082C7907" w14:textId="1C432ECA" w:rsidR="001D21AE" w:rsidRDefault="001D21AE" w:rsidP="001F19DF">
      <w:pPr>
        <w:keepNext/>
      </w:pPr>
      <w:r>
        <w:t>In welke van volgend</w:t>
      </w:r>
      <w:r w:rsidR="00A16EB9">
        <w:t>e</w:t>
      </w:r>
      <w:r>
        <w:t xml:space="preserve"> opdrachten ben je sterk of wil je je nog bekwamen? En welke laat je liever over aan een collega? Zet ze in de tabel in de betreffende kolom.</w:t>
      </w:r>
    </w:p>
    <w:p w14:paraId="2D2BADAD" w14:textId="77777777" w:rsidR="001D21AE" w:rsidRPr="00003134" w:rsidRDefault="001D21AE" w:rsidP="001F19DF">
      <w:pPr>
        <w:keepNext/>
      </w:pPr>
    </w:p>
    <w:tbl>
      <w:tblPr>
        <w:tblStyle w:val="Tabelraster"/>
        <w:tblW w:w="10490" w:type="dxa"/>
        <w:tblInd w:w="-71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2"/>
        <w:gridCol w:w="5478"/>
      </w:tblGrid>
      <w:tr w:rsidR="00992276" w14:paraId="095BF8E8" w14:textId="77777777" w:rsidTr="75C41F74">
        <w:trPr>
          <w:trHeight w:val="340"/>
        </w:trPr>
        <w:tc>
          <w:tcPr>
            <w:tcW w:w="5012" w:type="dxa"/>
          </w:tcPr>
          <w:p w14:paraId="3F26DD31" w14:textId="185FD8CB" w:rsidR="4B1612FA" w:rsidRDefault="4B1612FA" w:rsidP="00F452B4">
            <w:pPr>
              <w:pStyle w:val="tabellijstopsom1"/>
              <w:keepNext/>
              <w:rPr>
                <w:rFonts w:eastAsia="Trebuchet MS"/>
                <w:szCs w:val="18"/>
              </w:rPr>
            </w:pPr>
            <w:r>
              <w:t xml:space="preserve">Praktijkontwikkeling </w:t>
            </w:r>
          </w:p>
          <w:p w14:paraId="5DE1189C" w14:textId="6B391EE0" w:rsidR="00992276" w:rsidRDefault="56E91498" w:rsidP="00F452B4">
            <w:pPr>
              <w:pStyle w:val="tabellijstopsom1"/>
              <w:rPr>
                <w:szCs w:val="18"/>
              </w:rPr>
            </w:pPr>
            <w:r w:rsidRPr="75C41F74">
              <w:t>Een presentatie geven</w:t>
            </w:r>
          </w:p>
          <w:p w14:paraId="1A5CA47E" w14:textId="7D24CA35" w:rsidR="00992276" w:rsidRDefault="56E91498" w:rsidP="00F452B4">
            <w:pPr>
              <w:pStyle w:val="tabellijstopsom1"/>
              <w:rPr>
                <w:szCs w:val="18"/>
              </w:rPr>
            </w:pPr>
            <w:r w:rsidRPr="75C41F74">
              <w:t>Digitale toepassingen gebruiken</w:t>
            </w:r>
          </w:p>
          <w:p w14:paraId="6CB47E90" w14:textId="4A267BC3" w:rsidR="68133F9A" w:rsidRDefault="68133F9A" w:rsidP="00F452B4">
            <w:pPr>
              <w:pStyle w:val="tabellijstopsom1"/>
              <w:rPr>
                <w:szCs w:val="18"/>
              </w:rPr>
            </w:pPr>
            <w:r w:rsidRPr="75C41F74">
              <w:rPr>
                <w:szCs w:val="18"/>
              </w:rPr>
              <w:t>Implementatieprocessen begeleiden</w:t>
            </w:r>
          </w:p>
          <w:p w14:paraId="50D64B64" w14:textId="55CE4EC2" w:rsidR="74D23348" w:rsidRDefault="74D23348" w:rsidP="00F452B4">
            <w:pPr>
              <w:pStyle w:val="tabellijstopsom1"/>
              <w:rPr>
                <w:rFonts w:eastAsia="Trebuchet MS"/>
                <w:szCs w:val="18"/>
              </w:rPr>
            </w:pPr>
            <w:r w:rsidRPr="00F452B4">
              <w:rPr>
                <w:szCs w:val="18"/>
              </w:rPr>
              <w:t>Beleidswerk</w:t>
            </w:r>
            <w:r w:rsidRPr="75C41F74">
              <w:rPr>
                <w:rFonts w:eastAsia="Trebuchet MS"/>
                <w:szCs w:val="18"/>
              </w:rPr>
              <w:t xml:space="preserve"> </w:t>
            </w:r>
          </w:p>
          <w:p w14:paraId="7FB29F29" w14:textId="38328BFB" w:rsidR="00992276" w:rsidRDefault="00992276" w:rsidP="079A2DA1">
            <w:pPr>
              <w:pStyle w:val="lijstopsomming1"/>
              <w:numPr>
                <w:ilvl w:val="0"/>
                <w:numId w:val="0"/>
              </w:numPr>
              <w:jc w:val="left"/>
              <w:rPr>
                <w:rFonts w:eastAsia="Trebuchet MS"/>
                <w:szCs w:val="18"/>
              </w:rPr>
            </w:pPr>
          </w:p>
        </w:tc>
        <w:tc>
          <w:tcPr>
            <w:tcW w:w="5478" w:type="dxa"/>
          </w:tcPr>
          <w:p w14:paraId="2953820C" w14:textId="21EA0877" w:rsidR="00992276" w:rsidRDefault="3CA3615D" w:rsidP="00F452B4">
            <w:pPr>
              <w:pStyle w:val="tabellijstopsom1"/>
              <w:rPr>
                <w:rFonts w:eastAsia="Trebuchet MS"/>
                <w:szCs w:val="18"/>
              </w:rPr>
            </w:pPr>
            <w:r>
              <w:t>Vorming geven</w:t>
            </w:r>
          </w:p>
          <w:p w14:paraId="3EF3E263" w14:textId="686AD58A" w:rsidR="00992276" w:rsidRDefault="3CA3615D" w:rsidP="00F452B4">
            <w:pPr>
              <w:pStyle w:val="tabellijstopsom1"/>
              <w:rPr>
                <w:rFonts w:eastAsia="Trebuchet MS"/>
                <w:szCs w:val="18"/>
              </w:rPr>
            </w:pPr>
            <w:r w:rsidRPr="079A2DA1">
              <w:rPr>
                <w:rFonts w:eastAsia="Trebuchet MS"/>
                <w:szCs w:val="18"/>
              </w:rPr>
              <w:t>Groepsprocessen begeleiden</w:t>
            </w:r>
          </w:p>
          <w:p w14:paraId="1631599B" w14:textId="11026FD5" w:rsidR="00992276" w:rsidRDefault="3CA3615D" w:rsidP="00F452B4">
            <w:pPr>
              <w:pStyle w:val="tabellijstopsom1"/>
              <w:rPr>
                <w:rFonts w:eastAsia="Trebuchet MS"/>
                <w:szCs w:val="18"/>
              </w:rPr>
            </w:pPr>
            <w:proofErr w:type="spellStart"/>
            <w:r w:rsidRPr="079A2DA1">
              <w:rPr>
                <w:rFonts w:eastAsia="Trebuchet MS"/>
                <w:szCs w:val="18"/>
              </w:rPr>
              <w:t>Webteksten</w:t>
            </w:r>
            <w:proofErr w:type="spellEnd"/>
            <w:r w:rsidRPr="079A2DA1">
              <w:rPr>
                <w:rFonts w:eastAsia="Trebuchet MS"/>
                <w:szCs w:val="18"/>
              </w:rPr>
              <w:t xml:space="preserve"> schrijven</w:t>
            </w:r>
          </w:p>
          <w:p w14:paraId="353EBE6B" w14:textId="65FDDAAC" w:rsidR="00992276" w:rsidRDefault="3CA3615D" w:rsidP="00F452B4">
            <w:pPr>
              <w:pStyle w:val="tabellijstopsom1"/>
              <w:rPr>
                <w:rFonts w:eastAsia="Trebuchet MS"/>
                <w:szCs w:val="18"/>
              </w:rPr>
            </w:pPr>
            <w:r w:rsidRPr="079A2DA1">
              <w:rPr>
                <w:rFonts w:eastAsia="Trebuchet MS"/>
                <w:szCs w:val="18"/>
              </w:rPr>
              <w:t>Netwerken opbouwen</w:t>
            </w:r>
          </w:p>
          <w:p w14:paraId="0290D585" w14:textId="40785EC2" w:rsidR="00992276" w:rsidRDefault="3CA3615D" w:rsidP="00F452B4">
            <w:pPr>
              <w:pStyle w:val="tabellijstopsom1"/>
              <w:rPr>
                <w:rFonts w:eastAsia="Trebuchet MS"/>
                <w:szCs w:val="18"/>
              </w:rPr>
            </w:pPr>
            <w:r w:rsidRPr="079A2DA1">
              <w:rPr>
                <w:rFonts w:eastAsia="Trebuchet MS"/>
                <w:szCs w:val="18"/>
              </w:rPr>
              <w:t>Evenementen organiseren</w:t>
            </w:r>
          </w:p>
        </w:tc>
      </w:tr>
      <w:bookmarkEnd w:id="0"/>
    </w:tbl>
    <w:p w14:paraId="35C04FDB" w14:textId="77777777" w:rsidR="001D21AE" w:rsidRDefault="001D21AE" w:rsidP="001D21AE">
      <w:pPr>
        <w:pStyle w:val="Lijstalinea"/>
      </w:pPr>
    </w:p>
    <w:tbl>
      <w:tblPr>
        <w:tblStyle w:val="Tabelraster"/>
        <w:tblW w:w="10490" w:type="dxa"/>
        <w:tblInd w:w="-714" w:type="dxa"/>
        <w:tblLook w:val="04A0" w:firstRow="1" w:lastRow="0" w:firstColumn="1" w:lastColumn="0" w:noHBand="0" w:noVBand="1"/>
      </w:tblPr>
      <w:tblGrid>
        <w:gridCol w:w="3496"/>
        <w:gridCol w:w="3497"/>
        <w:gridCol w:w="3497"/>
      </w:tblGrid>
      <w:tr w:rsidR="001D21AE" w:rsidRPr="00B926C2" w14:paraId="6860EE85" w14:textId="77777777" w:rsidTr="002A1D58">
        <w:tc>
          <w:tcPr>
            <w:tcW w:w="3496" w:type="dxa"/>
          </w:tcPr>
          <w:p w14:paraId="2DC45C87" w14:textId="77777777" w:rsidR="001D21AE" w:rsidRPr="00B926C2" w:rsidRDefault="001D21AE" w:rsidP="00B926C2">
            <w:pPr>
              <w:pStyle w:val="Ondertitel"/>
              <w:rPr>
                <w:sz w:val="20"/>
                <w:szCs w:val="20"/>
              </w:rPr>
            </w:pPr>
            <w:r w:rsidRPr="00B926C2">
              <w:rPr>
                <w:sz w:val="20"/>
                <w:szCs w:val="20"/>
              </w:rPr>
              <w:t>Hier ben ik sterk in</w:t>
            </w:r>
          </w:p>
        </w:tc>
        <w:tc>
          <w:tcPr>
            <w:tcW w:w="3497" w:type="dxa"/>
          </w:tcPr>
          <w:p w14:paraId="611E63F5" w14:textId="77777777" w:rsidR="001D21AE" w:rsidRPr="00B926C2" w:rsidRDefault="001D21AE" w:rsidP="00B926C2">
            <w:pPr>
              <w:pStyle w:val="Ondertitel"/>
              <w:rPr>
                <w:sz w:val="20"/>
                <w:szCs w:val="20"/>
              </w:rPr>
            </w:pPr>
            <w:r w:rsidRPr="00B926C2">
              <w:rPr>
                <w:sz w:val="20"/>
                <w:szCs w:val="20"/>
              </w:rPr>
              <w:t>Dit wil ik nog wat verder ontwikkelen</w:t>
            </w:r>
          </w:p>
        </w:tc>
        <w:tc>
          <w:tcPr>
            <w:tcW w:w="3497" w:type="dxa"/>
          </w:tcPr>
          <w:p w14:paraId="65EDA1B1" w14:textId="77777777" w:rsidR="001D21AE" w:rsidRPr="00B926C2" w:rsidRDefault="001D21AE" w:rsidP="00B926C2">
            <w:pPr>
              <w:pStyle w:val="Ondertitel"/>
              <w:rPr>
                <w:sz w:val="20"/>
                <w:szCs w:val="20"/>
              </w:rPr>
            </w:pPr>
            <w:r w:rsidRPr="00B926C2">
              <w:rPr>
                <w:sz w:val="20"/>
                <w:szCs w:val="20"/>
              </w:rPr>
              <w:t>Dit laat ik liever over aan een collega</w:t>
            </w:r>
          </w:p>
        </w:tc>
      </w:tr>
      <w:tr w:rsidR="001D21AE" w:rsidRPr="0019316C" w14:paraId="68A582B1" w14:textId="77777777" w:rsidTr="002A1D58">
        <w:trPr>
          <w:trHeight w:val="510"/>
        </w:trPr>
        <w:tc>
          <w:tcPr>
            <w:tcW w:w="3496" w:type="dxa"/>
          </w:tcPr>
          <w:p w14:paraId="69AB61BF" w14:textId="77777777" w:rsidR="001D21AE" w:rsidRPr="0019316C" w:rsidRDefault="001D21AE"/>
        </w:tc>
        <w:tc>
          <w:tcPr>
            <w:tcW w:w="3497" w:type="dxa"/>
          </w:tcPr>
          <w:p w14:paraId="6ED1B8C5" w14:textId="77777777" w:rsidR="001D21AE" w:rsidRPr="0019316C" w:rsidRDefault="001D21AE"/>
        </w:tc>
        <w:tc>
          <w:tcPr>
            <w:tcW w:w="3497" w:type="dxa"/>
          </w:tcPr>
          <w:p w14:paraId="7EAA5C57" w14:textId="77777777" w:rsidR="001D21AE" w:rsidRPr="0019316C" w:rsidRDefault="001D21AE"/>
        </w:tc>
      </w:tr>
      <w:tr w:rsidR="001D21AE" w:rsidRPr="0019316C" w14:paraId="228CC95E" w14:textId="77777777" w:rsidTr="002A1D58">
        <w:trPr>
          <w:trHeight w:val="510"/>
        </w:trPr>
        <w:tc>
          <w:tcPr>
            <w:tcW w:w="3496" w:type="dxa"/>
          </w:tcPr>
          <w:p w14:paraId="3093C1B4" w14:textId="77777777" w:rsidR="001D21AE" w:rsidRPr="0019316C" w:rsidRDefault="001D21AE"/>
        </w:tc>
        <w:tc>
          <w:tcPr>
            <w:tcW w:w="3497" w:type="dxa"/>
          </w:tcPr>
          <w:p w14:paraId="2F7AE478" w14:textId="77777777" w:rsidR="001D21AE" w:rsidRPr="0019316C" w:rsidRDefault="001D21AE"/>
        </w:tc>
        <w:tc>
          <w:tcPr>
            <w:tcW w:w="3497" w:type="dxa"/>
          </w:tcPr>
          <w:p w14:paraId="189B8D6A" w14:textId="77777777" w:rsidR="001D21AE" w:rsidRPr="0019316C" w:rsidRDefault="001D21AE"/>
        </w:tc>
      </w:tr>
      <w:tr w:rsidR="001D21AE" w:rsidRPr="0019316C" w14:paraId="08F195D6" w14:textId="77777777" w:rsidTr="002A1D58">
        <w:trPr>
          <w:trHeight w:val="510"/>
        </w:trPr>
        <w:tc>
          <w:tcPr>
            <w:tcW w:w="3496" w:type="dxa"/>
          </w:tcPr>
          <w:p w14:paraId="0E15D4EC" w14:textId="77777777" w:rsidR="001D21AE" w:rsidRPr="0019316C" w:rsidRDefault="001D21AE"/>
        </w:tc>
        <w:tc>
          <w:tcPr>
            <w:tcW w:w="3497" w:type="dxa"/>
          </w:tcPr>
          <w:p w14:paraId="769616EE" w14:textId="77777777" w:rsidR="001D21AE" w:rsidRPr="0019316C" w:rsidRDefault="001D21AE"/>
        </w:tc>
        <w:tc>
          <w:tcPr>
            <w:tcW w:w="3497" w:type="dxa"/>
          </w:tcPr>
          <w:p w14:paraId="76FAA750" w14:textId="77777777" w:rsidR="001D21AE" w:rsidRPr="0019316C" w:rsidRDefault="001D21AE"/>
        </w:tc>
      </w:tr>
      <w:tr w:rsidR="001D21AE" w:rsidRPr="0019316C" w14:paraId="227FF0AD" w14:textId="77777777" w:rsidTr="002A1D58">
        <w:trPr>
          <w:trHeight w:val="510"/>
        </w:trPr>
        <w:tc>
          <w:tcPr>
            <w:tcW w:w="3496" w:type="dxa"/>
          </w:tcPr>
          <w:p w14:paraId="4A5A0C77" w14:textId="77777777" w:rsidR="001D21AE" w:rsidRPr="0019316C" w:rsidRDefault="001D21AE"/>
        </w:tc>
        <w:tc>
          <w:tcPr>
            <w:tcW w:w="3497" w:type="dxa"/>
          </w:tcPr>
          <w:p w14:paraId="7B9D1DCC" w14:textId="77777777" w:rsidR="001D21AE" w:rsidRPr="0019316C" w:rsidRDefault="001D21AE"/>
        </w:tc>
        <w:tc>
          <w:tcPr>
            <w:tcW w:w="3497" w:type="dxa"/>
          </w:tcPr>
          <w:p w14:paraId="558D22E1" w14:textId="77777777" w:rsidR="001D21AE" w:rsidRPr="0019316C" w:rsidRDefault="001D21AE"/>
        </w:tc>
      </w:tr>
      <w:tr w:rsidR="001D21AE" w:rsidRPr="0019316C" w14:paraId="21C5639F" w14:textId="77777777" w:rsidTr="002A1D58">
        <w:trPr>
          <w:trHeight w:val="510"/>
        </w:trPr>
        <w:tc>
          <w:tcPr>
            <w:tcW w:w="3496" w:type="dxa"/>
          </w:tcPr>
          <w:p w14:paraId="2140D5A5" w14:textId="77777777" w:rsidR="001D21AE" w:rsidRPr="0019316C" w:rsidRDefault="001D21AE"/>
        </w:tc>
        <w:tc>
          <w:tcPr>
            <w:tcW w:w="3497" w:type="dxa"/>
          </w:tcPr>
          <w:p w14:paraId="4F50E8A4" w14:textId="77777777" w:rsidR="001D21AE" w:rsidRPr="0019316C" w:rsidRDefault="001D21AE"/>
        </w:tc>
        <w:tc>
          <w:tcPr>
            <w:tcW w:w="3497" w:type="dxa"/>
          </w:tcPr>
          <w:p w14:paraId="6DF9C347" w14:textId="77777777" w:rsidR="001D21AE" w:rsidRPr="0019316C" w:rsidRDefault="001D21AE"/>
        </w:tc>
      </w:tr>
      <w:tr w:rsidR="001D21AE" w:rsidRPr="0019316C" w14:paraId="5DB02708" w14:textId="77777777" w:rsidTr="002A1D58">
        <w:trPr>
          <w:trHeight w:val="510"/>
        </w:trPr>
        <w:tc>
          <w:tcPr>
            <w:tcW w:w="3496" w:type="dxa"/>
          </w:tcPr>
          <w:p w14:paraId="2C8B82BC" w14:textId="77777777" w:rsidR="001D21AE" w:rsidRPr="0019316C" w:rsidRDefault="001D21AE"/>
        </w:tc>
        <w:tc>
          <w:tcPr>
            <w:tcW w:w="3497" w:type="dxa"/>
          </w:tcPr>
          <w:p w14:paraId="7F233412" w14:textId="77777777" w:rsidR="001D21AE" w:rsidRPr="0019316C" w:rsidRDefault="001D21AE"/>
        </w:tc>
        <w:tc>
          <w:tcPr>
            <w:tcW w:w="3497" w:type="dxa"/>
          </w:tcPr>
          <w:p w14:paraId="04918536" w14:textId="77777777" w:rsidR="001D21AE" w:rsidRPr="0019316C" w:rsidRDefault="001D21AE"/>
        </w:tc>
      </w:tr>
      <w:tr w:rsidR="001D21AE" w:rsidRPr="0019316C" w14:paraId="0F23BA2B" w14:textId="77777777" w:rsidTr="002A1D58">
        <w:trPr>
          <w:trHeight w:val="510"/>
        </w:trPr>
        <w:tc>
          <w:tcPr>
            <w:tcW w:w="3496" w:type="dxa"/>
          </w:tcPr>
          <w:p w14:paraId="49D64382" w14:textId="77777777" w:rsidR="001D21AE" w:rsidRPr="0019316C" w:rsidRDefault="001D21AE"/>
        </w:tc>
        <w:tc>
          <w:tcPr>
            <w:tcW w:w="3497" w:type="dxa"/>
          </w:tcPr>
          <w:p w14:paraId="3BE8B7C1" w14:textId="77777777" w:rsidR="001D21AE" w:rsidRPr="0019316C" w:rsidRDefault="001D21AE"/>
        </w:tc>
        <w:tc>
          <w:tcPr>
            <w:tcW w:w="3497" w:type="dxa"/>
          </w:tcPr>
          <w:p w14:paraId="69DE45AC" w14:textId="77777777" w:rsidR="001D21AE" w:rsidRPr="0019316C" w:rsidRDefault="001D21AE"/>
        </w:tc>
      </w:tr>
      <w:tr w:rsidR="001D21AE" w:rsidRPr="0019316C" w14:paraId="02D3BE01" w14:textId="77777777" w:rsidTr="002A1D58">
        <w:trPr>
          <w:trHeight w:val="510"/>
        </w:trPr>
        <w:tc>
          <w:tcPr>
            <w:tcW w:w="3496" w:type="dxa"/>
          </w:tcPr>
          <w:p w14:paraId="68A9BF90" w14:textId="77777777" w:rsidR="001D21AE" w:rsidRPr="0019316C" w:rsidRDefault="001D21AE"/>
        </w:tc>
        <w:tc>
          <w:tcPr>
            <w:tcW w:w="3497" w:type="dxa"/>
          </w:tcPr>
          <w:p w14:paraId="5326DD24" w14:textId="77777777" w:rsidR="001D21AE" w:rsidRPr="0019316C" w:rsidRDefault="001D21AE"/>
        </w:tc>
        <w:tc>
          <w:tcPr>
            <w:tcW w:w="3497" w:type="dxa"/>
          </w:tcPr>
          <w:p w14:paraId="14FE8227" w14:textId="77777777" w:rsidR="001D21AE" w:rsidRPr="0019316C" w:rsidRDefault="001D21AE"/>
        </w:tc>
      </w:tr>
      <w:tr w:rsidR="001D21AE" w:rsidRPr="0019316C" w14:paraId="023AB611" w14:textId="77777777" w:rsidTr="002A1D58">
        <w:trPr>
          <w:trHeight w:val="510"/>
        </w:trPr>
        <w:tc>
          <w:tcPr>
            <w:tcW w:w="3496" w:type="dxa"/>
          </w:tcPr>
          <w:p w14:paraId="102CE9CF" w14:textId="77777777" w:rsidR="001D21AE" w:rsidRPr="0019316C" w:rsidRDefault="001D21AE"/>
        </w:tc>
        <w:tc>
          <w:tcPr>
            <w:tcW w:w="3497" w:type="dxa"/>
          </w:tcPr>
          <w:p w14:paraId="26125B95" w14:textId="77777777" w:rsidR="001D21AE" w:rsidRPr="0019316C" w:rsidRDefault="001D21AE"/>
        </w:tc>
        <w:tc>
          <w:tcPr>
            <w:tcW w:w="3497" w:type="dxa"/>
          </w:tcPr>
          <w:p w14:paraId="29502225" w14:textId="77777777" w:rsidR="001D21AE" w:rsidRPr="0019316C" w:rsidRDefault="001D21AE"/>
        </w:tc>
      </w:tr>
      <w:tr w:rsidR="001D21AE" w:rsidRPr="0019316C" w14:paraId="366B6E64" w14:textId="77777777" w:rsidTr="002A1D58">
        <w:trPr>
          <w:trHeight w:val="510"/>
        </w:trPr>
        <w:tc>
          <w:tcPr>
            <w:tcW w:w="3496" w:type="dxa"/>
          </w:tcPr>
          <w:p w14:paraId="21676EBD" w14:textId="77777777" w:rsidR="001D21AE" w:rsidRPr="0019316C" w:rsidRDefault="001D21AE"/>
        </w:tc>
        <w:tc>
          <w:tcPr>
            <w:tcW w:w="3497" w:type="dxa"/>
          </w:tcPr>
          <w:p w14:paraId="181003DC" w14:textId="77777777" w:rsidR="001D21AE" w:rsidRPr="0019316C" w:rsidRDefault="001D21AE"/>
        </w:tc>
        <w:tc>
          <w:tcPr>
            <w:tcW w:w="3497" w:type="dxa"/>
          </w:tcPr>
          <w:p w14:paraId="3970C612" w14:textId="77777777" w:rsidR="001D21AE" w:rsidRPr="0019316C" w:rsidRDefault="001D21AE"/>
        </w:tc>
      </w:tr>
      <w:tr w:rsidR="001D21AE" w:rsidRPr="0019316C" w14:paraId="3C69A3DA" w14:textId="77777777" w:rsidTr="002A1D58">
        <w:trPr>
          <w:trHeight w:val="510"/>
        </w:trPr>
        <w:tc>
          <w:tcPr>
            <w:tcW w:w="3496" w:type="dxa"/>
          </w:tcPr>
          <w:p w14:paraId="5276C19A" w14:textId="77777777" w:rsidR="001D21AE" w:rsidRPr="0019316C" w:rsidRDefault="001D21AE"/>
        </w:tc>
        <w:tc>
          <w:tcPr>
            <w:tcW w:w="3497" w:type="dxa"/>
          </w:tcPr>
          <w:p w14:paraId="30EE1187" w14:textId="77777777" w:rsidR="001D21AE" w:rsidRPr="0019316C" w:rsidRDefault="001D21AE"/>
        </w:tc>
        <w:tc>
          <w:tcPr>
            <w:tcW w:w="3497" w:type="dxa"/>
          </w:tcPr>
          <w:p w14:paraId="3823470E" w14:textId="77777777" w:rsidR="001D21AE" w:rsidRPr="0019316C" w:rsidRDefault="001D21AE"/>
        </w:tc>
      </w:tr>
      <w:tr w:rsidR="001D21AE" w:rsidRPr="0019316C" w14:paraId="678DF3C6" w14:textId="77777777" w:rsidTr="002A1D58">
        <w:trPr>
          <w:trHeight w:val="510"/>
        </w:trPr>
        <w:tc>
          <w:tcPr>
            <w:tcW w:w="3496" w:type="dxa"/>
          </w:tcPr>
          <w:p w14:paraId="3BBFABC7" w14:textId="77777777" w:rsidR="001D21AE" w:rsidRPr="0019316C" w:rsidRDefault="001D21AE"/>
        </w:tc>
        <w:tc>
          <w:tcPr>
            <w:tcW w:w="3497" w:type="dxa"/>
          </w:tcPr>
          <w:p w14:paraId="432DB301" w14:textId="77777777" w:rsidR="001D21AE" w:rsidRPr="0019316C" w:rsidRDefault="001D21AE"/>
        </w:tc>
        <w:tc>
          <w:tcPr>
            <w:tcW w:w="3497" w:type="dxa"/>
          </w:tcPr>
          <w:p w14:paraId="4B3912AA" w14:textId="77777777" w:rsidR="001D21AE" w:rsidRPr="0019316C" w:rsidRDefault="001D21AE"/>
        </w:tc>
      </w:tr>
      <w:tr w:rsidR="001D21AE" w:rsidRPr="0019316C" w14:paraId="40E7CCD5" w14:textId="77777777" w:rsidTr="002A1D58">
        <w:trPr>
          <w:trHeight w:val="510"/>
        </w:trPr>
        <w:tc>
          <w:tcPr>
            <w:tcW w:w="3496" w:type="dxa"/>
          </w:tcPr>
          <w:p w14:paraId="4BCDE1F9" w14:textId="77777777" w:rsidR="001D21AE" w:rsidRPr="0019316C" w:rsidRDefault="001D21AE"/>
        </w:tc>
        <w:tc>
          <w:tcPr>
            <w:tcW w:w="3497" w:type="dxa"/>
          </w:tcPr>
          <w:p w14:paraId="3462EEA4" w14:textId="77777777" w:rsidR="001D21AE" w:rsidRPr="0019316C" w:rsidRDefault="001D21AE"/>
        </w:tc>
        <w:tc>
          <w:tcPr>
            <w:tcW w:w="3497" w:type="dxa"/>
          </w:tcPr>
          <w:p w14:paraId="5269D39B" w14:textId="77777777" w:rsidR="001D21AE" w:rsidRPr="0019316C" w:rsidRDefault="001D21AE"/>
        </w:tc>
      </w:tr>
      <w:tr w:rsidR="001D21AE" w:rsidRPr="0019316C" w14:paraId="7DD6EDCD" w14:textId="77777777" w:rsidTr="002A1D58">
        <w:trPr>
          <w:trHeight w:val="510"/>
        </w:trPr>
        <w:tc>
          <w:tcPr>
            <w:tcW w:w="3496" w:type="dxa"/>
          </w:tcPr>
          <w:p w14:paraId="17A9D3F5" w14:textId="77777777" w:rsidR="001D21AE" w:rsidRPr="0019316C" w:rsidRDefault="001D21AE"/>
        </w:tc>
        <w:tc>
          <w:tcPr>
            <w:tcW w:w="3497" w:type="dxa"/>
          </w:tcPr>
          <w:p w14:paraId="693529E7" w14:textId="77777777" w:rsidR="001D21AE" w:rsidRPr="0019316C" w:rsidRDefault="001D21AE"/>
        </w:tc>
        <w:tc>
          <w:tcPr>
            <w:tcW w:w="3497" w:type="dxa"/>
          </w:tcPr>
          <w:p w14:paraId="37958332" w14:textId="77777777" w:rsidR="001D21AE" w:rsidRPr="0019316C" w:rsidRDefault="001D21AE"/>
        </w:tc>
      </w:tr>
    </w:tbl>
    <w:p w14:paraId="396DCD1B" w14:textId="77777777" w:rsidR="001D21AE" w:rsidRPr="0019316C" w:rsidRDefault="001D21AE" w:rsidP="001D21AE">
      <w:pPr>
        <w:pStyle w:val="Lijstalinea"/>
        <w:ind w:left="0"/>
      </w:pPr>
    </w:p>
    <w:p w14:paraId="4462538F" w14:textId="28F8D32C" w:rsidR="001D21AE" w:rsidRDefault="001D21AE" w:rsidP="00B926C2">
      <w:pPr>
        <w:pStyle w:val="Kop1"/>
      </w:pPr>
      <w:r>
        <w:lastRenderedPageBreak/>
        <w:t>ERVARING</w:t>
      </w:r>
      <w:r w:rsidR="003652B6">
        <w:t xml:space="preserve"> </w:t>
      </w:r>
    </w:p>
    <w:p w14:paraId="5A717DCC" w14:textId="3EA2C876" w:rsidR="001D21AE" w:rsidRDefault="001D21AE" w:rsidP="00276793">
      <w:pPr>
        <w:pStyle w:val="Kop2"/>
      </w:pPr>
      <w:r>
        <w:t xml:space="preserve">Ervaring </w:t>
      </w:r>
      <w:r w:rsidR="00846DD2">
        <w:t>met het thema en de doelgroepen</w:t>
      </w:r>
    </w:p>
    <w:p w14:paraId="4E3A6E1D" w14:textId="1542B549" w:rsidR="00846DD2" w:rsidRDefault="001D21AE" w:rsidP="00A52651">
      <w:pPr>
        <w:keepNext/>
        <w:jc w:val="left"/>
      </w:pPr>
      <w:r>
        <w:t xml:space="preserve">Heb je al relevante kennis of ervaring </w:t>
      </w:r>
      <w:r w:rsidR="00930999">
        <w:t>met betrekking tot</w:t>
      </w:r>
      <w:r>
        <w:t xml:space="preserve"> </w:t>
      </w:r>
      <w:r w:rsidR="33011F72">
        <w:t xml:space="preserve">online- en </w:t>
      </w:r>
      <w:proofErr w:type="spellStart"/>
      <w:r w:rsidR="33011F72">
        <w:t>blended</w:t>
      </w:r>
      <w:proofErr w:type="spellEnd"/>
      <w:r w:rsidR="33011F72">
        <w:t xml:space="preserve"> hulp</w:t>
      </w:r>
      <w:r w:rsidR="6BC3A061">
        <w:t>?</w:t>
      </w:r>
    </w:p>
    <w:p w14:paraId="62F33484" w14:textId="7B80E7C7" w:rsidR="00846DD2" w:rsidRDefault="6BC3A061" w:rsidP="00F452B4">
      <w:pPr>
        <w:keepNext/>
        <w:jc w:val="left"/>
      </w:pPr>
      <w:r>
        <w:t>Heb je al ervaring m</w:t>
      </w:r>
      <w:r w:rsidR="3967B5D6">
        <w:t>et</w:t>
      </w:r>
      <w:r w:rsidR="00846DD2">
        <w:t xml:space="preserve"> </w:t>
      </w:r>
      <w:r w:rsidR="6EFEA3F5">
        <w:t xml:space="preserve">het ondersteunen van sociale professionals uit welzijn en zorg? </w:t>
      </w:r>
      <w:r w:rsidR="00846DD2">
        <w:t xml:space="preserve"> </w:t>
      </w:r>
    </w:p>
    <w:p w14:paraId="1611826F" w14:textId="105A32B0" w:rsidR="00846DD2" w:rsidRDefault="1E6ECE2E" w:rsidP="00A52651">
      <w:pPr>
        <w:keepNext/>
        <w:jc w:val="left"/>
      </w:pPr>
      <w:r>
        <w:t>Heb je al ervaring met het begeleiden van pilootprojecten of implementatieprocessen in organisaties of samenwerkingsverbanden</w:t>
      </w:r>
      <w:r w:rsidR="7DADC780">
        <w:t>?</w:t>
      </w:r>
      <w:r w:rsidR="001D21AE">
        <w:br/>
      </w:r>
    </w:p>
    <w:p w14:paraId="4EF3DCF7" w14:textId="41E55598" w:rsidR="001D21AE" w:rsidRDefault="001D21AE" w:rsidP="00A52651">
      <w:pPr>
        <w:keepNext/>
        <w:jc w:val="left"/>
      </w:pPr>
      <w:r>
        <w:t xml:space="preserve">Leg kort uit: </w:t>
      </w:r>
    </w:p>
    <w:p w14:paraId="755FC59D" w14:textId="77777777" w:rsidR="00276793" w:rsidRPr="00807A85" w:rsidRDefault="00000000" w:rsidP="00846DD2">
      <w:pPr>
        <w:pStyle w:val="lijstopsomming1"/>
        <w:rPr>
          <w:color w:val="797979" w:themeColor="background2" w:themeShade="80"/>
        </w:rPr>
      </w:pPr>
      <w:sdt>
        <w:sdtPr>
          <w:rPr>
            <w:color w:val="797979" w:themeColor="background2" w:themeShade="80"/>
          </w:rPr>
          <w:alias w:val="Klik of tik om tekst in te voeren"/>
          <w:tag w:val="Klik of tik om tekst in te voeren"/>
          <w:id w:val="1765335558"/>
          <w:placeholder>
            <w:docPart w:val="06F8312DCBAF4C4C946D751F1B171191"/>
          </w:placeholder>
          <w:showingPlcHdr/>
        </w:sdtPr>
        <w:sdtContent>
          <w:r w:rsidR="00276793" w:rsidRPr="079A2DA1">
            <w:rPr>
              <w:color w:val="797979" w:themeColor="background2" w:themeShade="80"/>
            </w:rPr>
            <w:t>Klik of tik om tekst in te voeren.</w:t>
          </w:r>
        </w:sdtContent>
      </w:sdt>
    </w:p>
    <w:p w14:paraId="762D0E32" w14:textId="77777777" w:rsidR="00276793" w:rsidRDefault="00276793" w:rsidP="00276793">
      <w:pPr>
        <w:ind w:firstLine="708"/>
      </w:pPr>
    </w:p>
    <w:p w14:paraId="39867F3D" w14:textId="77777777" w:rsidR="00276793" w:rsidRDefault="00276793" w:rsidP="00276793">
      <w:pPr>
        <w:ind w:firstLine="708"/>
      </w:pPr>
    </w:p>
    <w:p w14:paraId="77CC105D" w14:textId="77777777" w:rsidR="00276793" w:rsidRDefault="00276793" w:rsidP="00276793">
      <w:pPr>
        <w:ind w:firstLine="708"/>
      </w:pPr>
    </w:p>
    <w:p w14:paraId="6A9CAB61" w14:textId="77777777" w:rsidR="001D21AE" w:rsidRDefault="001D21AE" w:rsidP="00276793">
      <w:pPr>
        <w:pStyle w:val="Kop2"/>
      </w:pPr>
      <w:r>
        <w:t>Overzicht van je werkervaringen</w:t>
      </w:r>
    </w:p>
    <w:tbl>
      <w:tblPr>
        <w:tblStyle w:val="Tabelraster"/>
        <w:tblW w:w="10774" w:type="dxa"/>
        <w:tblInd w:w="-998" w:type="dxa"/>
        <w:tblLook w:val="04A0" w:firstRow="1" w:lastRow="0" w:firstColumn="1" w:lastColumn="0" w:noHBand="0" w:noVBand="1"/>
      </w:tblPr>
      <w:tblGrid>
        <w:gridCol w:w="3261"/>
        <w:gridCol w:w="1606"/>
        <w:gridCol w:w="2080"/>
        <w:gridCol w:w="3827"/>
      </w:tblGrid>
      <w:tr w:rsidR="001D21AE" w:rsidRPr="0019316C" w14:paraId="22967EE7" w14:textId="77777777" w:rsidTr="009B4BF0">
        <w:trPr>
          <w:trHeight w:val="510"/>
        </w:trPr>
        <w:tc>
          <w:tcPr>
            <w:tcW w:w="3261" w:type="dxa"/>
            <w:vAlign w:val="center"/>
          </w:tcPr>
          <w:p w14:paraId="1767A226" w14:textId="77777777" w:rsidR="001D21AE" w:rsidRPr="0019316C" w:rsidRDefault="001D21AE" w:rsidP="00930999">
            <w:pPr>
              <w:pStyle w:val="Kop3"/>
              <w:numPr>
                <w:ilvl w:val="0"/>
                <w:numId w:val="0"/>
              </w:numPr>
            </w:pPr>
            <w:r w:rsidRPr="0019316C">
              <w:t>W</w:t>
            </w:r>
            <w:r>
              <w:t>erkgever</w:t>
            </w:r>
          </w:p>
        </w:tc>
        <w:tc>
          <w:tcPr>
            <w:tcW w:w="1606" w:type="dxa"/>
            <w:vAlign w:val="center"/>
          </w:tcPr>
          <w:p w14:paraId="7DC45395" w14:textId="77777777" w:rsidR="001D21AE" w:rsidRPr="0019316C" w:rsidRDefault="001D21AE" w:rsidP="00930999">
            <w:pPr>
              <w:pStyle w:val="Kop3"/>
              <w:numPr>
                <w:ilvl w:val="0"/>
                <w:numId w:val="0"/>
              </w:numPr>
            </w:pPr>
            <w:r w:rsidRPr="0019316C">
              <w:t>Periode</w:t>
            </w:r>
          </w:p>
        </w:tc>
        <w:tc>
          <w:tcPr>
            <w:tcW w:w="2080" w:type="dxa"/>
            <w:vAlign w:val="center"/>
          </w:tcPr>
          <w:p w14:paraId="6FC77BC7" w14:textId="77777777" w:rsidR="001D21AE" w:rsidRPr="0019316C" w:rsidRDefault="001D21AE" w:rsidP="00930999">
            <w:pPr>
              <w:pStyle w:val="Kop3"/>
              <w:numPr>
                <w:ilvl w:val="0"/>
                <w:numId w:val="0"/>
              </w:numPr>
            </w:pPr>
            <w:r w:rsidRPr="0019316C">
              <w:t>Functie</w:t>
            </w:r>
          </w:p>
        </w:tc>
        <w:tc>
          <w:tcPr>
            <w:tcW w:w="3827" w:type="dxa"/>
            <w:vAlign w:val="center"/>
          </w:tcPr>
          <w:p w14:paraId="52E47CD9" w14:textId="77777777" w:rsidR="001D21AE" w:rsidRPr="0019316C" w:rsidRDefault="001D21AE" w:rsidP="00930999">
            <w:pPr>
              <w:pStyle w:val="Kop3"/>
              <w:numPr>
                <w:ilvl w:val="0"/>
                <w:numId w:val="0"/>
              </w:numPr>
            </w:pPr>
            <w:r w:rsidRPr="0019316C">
              <w:t>Opdrachten</w:t>
            </w:r>
          </w:p>
        </w:tc>
      </w:tr>
      <w:tr w:rsidR="001D21AE" w14:paraId="65280F46" w14:textId="77777777" w:rsidTr="009B4BF0">
        <w:trPr>
          <w:trHeight w:val="510"/>
        </w:trPr>
        <w:tc>
          <w:tcPr>
            <w:tcW w:w="3261" w:type="dxa"/>
          </w:tcPr>
          <w:p w14:paraId="028F373E" w14:textId="77777777" w:rsidR="001D21AE" w:rsidRDefault="001D21AE"/>
        </w:tc>
        <w:tc>
          <w:tcPr>
            <w:tcW w:w="1606" w:type="dxa"/>
          </w:tcPr>
          <w:p w14:paraId="4B46F866" w14:textId="77777777" w:rsidR="001D21AE" w:rsidRDefault="001D21AE"/>
        </w:tc>
        <w:tc>
          <w:tcPr>
            <w:tcW w:w="2080" w:type="dxa"/>
          </w:tcPr>
          <w:p w14:paraId="7CB447B5" w14:textId="77777777" w:rsidR="001D21AE" w:rsidRDefault="001D21AE"/>
        </w:tc>
        <w:tc>
          <w:tcPr>
            <w:tcW w:w="3827" w:type="dxa"/>
          </w:tcPr>
          <w:p w14:paraId="2B2FD5C1" w14:textId="77777777" w:rsidR="001D21AE" w:rsidRDefault="001D21AE"/>
        </w:tc>
      </w:tr>
      <w:tr w:rsidR="001D21AE" w14:paraId="0FC09E77" w14:textId="77777777" w:rsidTr="009B4BF0">
        <w:trPr>
          <w:trHeight w:val="510"/>
        </w:trPr>
        <w:tc>
          <w:tcPr>
            <w:tcW w:w="3261" w:type="dxa"/>
          </w:tcPr>
          <w:p w14:paraId="4CDED92E" w14:textId="77777777" w:rsidR="001D21AE" w:rsidRDefault="001D21AE"/>
        </w:tc>
        <w:tc>
          <w:tcPr>
            <w:tcW w:w="1606" w:type="dxa"/>
          </w:tcPr>
          <w:p w14:paraId="1C3E9101" w14:textId="77777777" w:rsidR="001D21AE" w:rsidRDefault="001D21AE"/>
        </w:tc>
        <w:tc>
          <w:tcPr>
            <w:tcW w:w="2080" w:type="dxa"/>
          </w:tcPr>
          <w:p w14:paraId="274D9E4B" w14:textId="77777777" w:rsidR="001D21AE" w:rsidRDefault="001D21AE"/>
        </w:tc>
        <w:tc>
          <w:tcPr>
            <w:tcW w:w="3827" w:type="dxa"/>
          </w:tcPr>
          <w:p w14:paraId="67BE6F4C" w14:textId="77777777" w:rsidR="001D21AE" w:rsidRDefault="001D21AE"/>
        </w:tc>
      </w:tr>
      <w:tr w:rsidR="001D21AE" w14:paraId="2095E2EC" w14:textId="77777777" w:rsidTr="009B4BF0">
        <w:trPr>
          <w:trHeight w:val="510"/>
        </w:trPr>
        <w:tc>
          <w:tcPr>
            <w:tcW w:w="3261" w:type="dxa"/>
          </w:tcPr>
          <w:p w14:paraId="6B8BE543" w14:textId="77777777" w:rsidR="001D21AE" w:rsidRDefault="001D21AE"/>
        </w:tc>
        <w:tc>
          <w:tcPr>
            <w:tcW w:w="1606" w:type="dxa"/>
          </w:tcPr>
          <w:p w14:paraId="70E737B8" w14:textId="77777777" w:rsidR="001D21AE" w:rsidRDefault="001D21AE"/>
        </w:tc>
        <w:tc>
          <w:tcPr>
            <w:tcW w:w="2080" w:type="dxa"/>
          </w:tcPr>
          <w:p w14:paraId="71517BC3" w14:textId="77777777" w:rsidR="001D21AE" w:rsidRDefault="001D21AE"/>
        </w:tc>
        <w:tc>
          <w:tcPr>
            <w:tcW w:w="3827" w:type="dxa"/>
          </w:tcPr>
          <w:p w14:paraId="5E05D3A9" w14:textId="77777777" w:rsidR="001D21AE" w:rsidRDefault="001D21AE"/>
        </w:tc>
      </w:tr>
      <w:tr w:rsidR="001D21AE" w14:paraId="7B00BA36" w14:textId="77777777" w:rsidTr="009B4BF0">
        <w:trPr>
          <w:trHeight w:val="510"/>
        </w:trPr>
        <w:tc>
          <w:tcPr>
            <w:tcW w:w="3261" w:type="dxa"/>
          </w:tcPr>
          <w:p w14:paraId="312F3A1F" w14:textId="77777777" w:rsidR="001D21AE" w:rsidRDefault="001D21AE"/>
        </w:tc>
        <w:tc>
          <w:tcPr>
            <w:tcW w:w="1606" w:type="dxa"/>
          </w:tcPr>
          <w:p w14:paraId="7BD58E8D" w14:textId="77777777" w:rsidR="001D21AE" w:rsidRDefault="001D21AE"/>
        </w:tc>
        <w:tc>
          <w:tcPr>
            <w:tcW w:w="2080" w:type="dxa"/>
          </w:tcPr>
          <w:p w14:paraId="4ACAA884" w14:textId="77777777" w:rsidR="001D21AE" w:rsidRDefault="001D21AE"/>
        </w:tc>
        <w:tc>
          <w:tcPr>
            <w:tcW w:w="3827" w:type="dxa"/>
          </w:tcPr>
          <w:p w14:paraId="5BAF9C01" w14:textId="77777777" w:rsidR="001D21AE" w:rsidRDefault="001D21AE"/>
        </w:tc>
      </w:tr>
      <w:tr w:rsidR="001D21AE" w14:paraId="60C8C0DA" w14:textId="77777777" w:rsidTr="009B4BF0">
        <w:trPr>
          <w:trHeight w:val="510"/>
        </w:trPr>
        <w:tc>
          <w:tcPr>
            <w:tcW w:w="3261" w:type="dxa"/>
          </w:tcPr>
          <w:p w14:paraId="65F4A060" w14:textId="77777777" w:rsidR="001D21AE" w:rsidRDefault="001D21AE"/>
        </w:tc>
        <w:tc>
          <w:tcPr>
            <w:tcW w:w="1606" w:type="dxa"/>
          </w:tcPr>
          <w:p w14:paraId="74B97F54" w14:textId="77777777" w:rsidR="001D21AE" w:rsidRDefault="001D21AE"/>
        </w:tc>
        <w:tc>
          <w:tcPr>
            <w:tcW w:w="2080" w:type="dxa"/>
          </w:tcPr>
          <w:p w14:paraId="0B56AE68" w14:textId="77777777" w:rsidR="001D21AE" w:rsidRDefault="001D21AE"/>
        </w:tc>
        <w:tc>
          <w:tcPr>
            <w:tcW w:w="3827" w:type="dxa"/>
          </w:tcPr>
          <w:p w14:paraId="176D8D0C" w14:textId="77777777" w:rsidR="001D21AE" w:rsidRDefault="001D21AE"/>
        </w:tc>
      </w:tr>
      <w:tr w:rsidR="001D21AE" w14:paraId="191E321D" w14:textId="77777777" w:rsidTr="009B4BF0">
        <w:trPr>
          <w:trHeight w:val="510"/>
        </w:trPr>
        <w:tc>
          <w:tcPr>
            <w:tcW w:w="3261" w:type="dxa"/>
          </w:tcPr>
          <w:p w14:paraId="109B4D94" w14:textId="77777777" w:rsidR="001D21AE" w:rsidRDefault="001D21AE"/>
        </w:tc>
        <w:tc>
          <w:tcPr>
            <w:tcW w:w="1606" w:type="dxa"/>
          </w:tcPr>
          <w:p w14:paraId="30FBED33" w14:textId="77777777" w:rsidR="001D21AE" w:rsidRDefault="001D21AE"/>
        </w:tc>
        <w:tc>
          <w:tcPr>
            <w:tcW w:w="2080" w:type="dxa"/>
          </w:tcPr>
          <w:p w14:paraId="4BC78D7A" w14:textId="77777777" w:rsidR="001D21AE" w:rsidRDefault="001D21AE"/>
        </w:tc>
        <w:tc>
          <w:tcPr>
            <w:tcW w:w="3827" w:type="dxa"/>
          </w:tcPr>
          <w:p w14:paraId="418B53E4" w14:textId="77777777" w:rsidR="001D21AE" w:rsidRDefault="001D21AE"/>
        </w:tc>
      </w:tr>
      <w:tr w:rsidR="001D21AE" w14:paraId="31F07045" w14:textId="77777777" w:rsidTr="009B4BF0">
        <w:trPr>
          <w:trHeight w:val="510"/>
        </w:trPr>
        <w:tc>
          <w:tcPr>
            <w:tcW w:w="3261" w:type="dxa"/>
          </w:tcPr>
          <w:p w14:paraId="367545AC" w14:textId="77777777" w:rsidR="001D21AE" w:rsidRDefault="001D21AE"/>
        </w:tc>
        <w:tc>
          <w:tcPr>
            <w:tcW w:w="1606" w:type="dxa"/>
          </w:tcPr>
          <w:p w14:paraId="4BFEA7BB" w14:textId="77777777" w:rsidR="001D21AE" w:rsidRDefault="001D21AE"/>
        </w:tc>
        <w:tc>
          <w:tcPr>
            <w:tcW w:w="2080" w:type="dxa"/>
          </w:tcPr>
          <w:p w14:paraId="03759F62" w14:textId="77777777" w:rsidR="001D21AE" w:rsidRDefault="001D21AE"/>
        </w:tc>
        <w:tc>
          <w:tcPr>
            <w:tcW w:w="3827" w:type="dxa"/>
          </w:tcPr>
          <w:p w14:paraId="52701C09" w14:textId="77777777" w:rsidR="001D21AE" w:rsidRDefault="001D21AE"/>
        </w:tc>
      </w:tr>
    </w:tbl>
    <w:p w14:paraId="700FC93A" w14:textId="77777777" w:rsidR="001D21AE" w:rsidRDefault="001D21AE" w:rsidP="001D21AE"/>
    <w:p w14:paraId="28A79ED2" w14:textId="77777777" w:rsidR="001D21AE" w:rsidRDefault="001D21AE" w:rsidP="00276793">
      <w:pPr>
        <w:pStyle w:val="Kop1"/>
      </w:pPr>
      <w:r>
        <w:t>PRAKTISCHE VRAGEN</w:t>
      </w:r>
    </w:p>
    <w:p w14:paraId="1B3C9FCD" w14:textId="77777777" w:rsidR="001D21AE" w:rsidRDefault="001D21AE" w:rsidP="007D5E08">
      <w:pPr>
        <w:keepNext/>
      </w:pPr>
      <w:r>
        <w:t xml:space="preserve">Welk percentage tewerkstelling is voor jou ideaal? </w:t>
      </w:r>
    </w:p>
    <w:p w14:paraId="7FCB3F47" w14:textId="77777777" w:rsidR="009B4BF0" w:rsidRDefault="009B4BF0" w:rsidP="007D5E08">
      <w:pPr>
        <w:keepNext/>
      </w:pPr>
    </w:p>
    <w:p w14:paraId="334795C2" w14:textId="77777777" w:rsidR="001D21AE" w:rsidRPr="007D5E08" w:rsidRDefault="00000000" w:rsidP="001D21AE">
      <w:pPr>
        <w:ind w:firstLine="708"/>
        <w:rPr>
          <w:color w:val="A6A6A6" w:themeColor="background1" w:themeShade="A6"/>
        </w:rPr>
      </w:pPr>
      <w:sdt>
        <w:sdtPr>
          <w:rPr>
            <w:color w:val="A6A6A6" w:themeColor="background1" w:themeShade="A6"/>
          </w:rPr>
          <w:alias w:val="Klik of tik om tekst in te voeren"/>
          <w:tag w:val="Klik of tik om tekst in te voeren"/>
          <w:id w:val="-2126993326"/>
          <w:placeholder>
            <w:docPart w:val="AA37B517CB3E480383227996472CB082"/>
          </w:placeholder>
          <w:showingPlcHdr/>
        </w:sdtPr>
        <w:sdtContent>
          <w:r w:rsidR="001D21AE" w:rsidRPr="007D5E08">
            <w:rPr>
              <w:color w:val="A6A6A6" w:themeColor="background1" w:themeShade="A6"/>
            </w:rPr>
            <w:t>Klik of tik om tekst in te voeren.</w:t>
          </w:r>
        </w:sdtContent>
      </w:sdt>
    </w:p>
    <w:p w14:paraId="5C48FCD4" w14:textId="77777777" w:rsidR="001D21AE" w:rsidRDefault="001D21AE" w:rsidP="00276793">
      <w:pPr>
        <w:pStyle w:val="Kop1"/>
      </w:pPr>
      <w:r>
        <w:t>INTERESSANTE BIJKOMENDE INFORMATIE</w:t>
      </w:r>
    </w:p>
    <w:p w14:paraId="77184A8C" w14:textId="77777777" w:rsidR="001D21AE" w:rsidRPr="008B5250" w:rsidRDefault="00000000" w:rsidP="001D21AE">
      <w:sdt>
        <w:sdtPr>
          <w:alias w:val="Klik of tik om tekst in te voeren"/>
          <w:tag w:val="Klik of tik om tekst in te voeren"/>
          <w:id w:val="-1920165595"/>
          <w:placeholder>
            <w:docPart w:val="D910FEAD69C940888FF327B540764BA3"/>
          </w:placeholder>
          <w:showingPlcHdr/>
        </w:sdtPr>
        <w:sdtContent>
          <w:r w:rsidR="001D21AE" w:rsidRPr="006B1E95">
            <w:rPr>
              <w:color w:val="A6A6A6" w:themeColor="background1" w:themeShade="A6"/>
            </w:rPr>
            <w:t>Klik of tik om tekst in te voeren.</w:t>
          </w:r>
        </w:sdtContent>
      </w:sdt>
    </w:p>
    <w:p w14:paraId="79F0CE86" w14:textId="77777777" w:rsidR="00505622" w:rsidRDefault="00505622" w:rsidP="00505622"/>
    <w:p w14:paraId="262FD9A7" w14:textId="77777777" w:rsidR="0022013C" w:rsidRDefault="0022013C" w:rsidP="00505622"/>
    <w:p w14:paraId="14BD8F99" w14:textId="77777777" w:rsidR="0022013C" w:rsidRDefault="0022013C" w:rsidP="00505622"/>
    <w:p w14:paraId="5573E5BC" w14:textId="77777777" w:rsidR="00276793" w:rsidRPr="00505622" w:rsidRDefault="00276793" w:rsidP="00505622"/>
    <w:sectPr w:rsidR="00276793" w:rsidRPr="00505622" w:rsidSect="009F45CF">
      <w:headerReference w:type="default" r:id="rId14"/>
      <w:type w:val="continuous"/>
      <w:pgSz w:w="11906" w:h="16838" w:code="9"/>
      <w:pgMar w:top="1599" w:right="1644" w:bottom="1905" w:left="1644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BDDF4" w14:textId="77777777" w:rsidR="00143268" w:rsidRDefault="00143268" w:rsidP="00BE76AB">
      <w:pPr>
        <w:spacing w:line="240" w:lineRule="auto"/>
      </w:pPr>
      <w:r>
        <w:separator/>
      </w:r>
    </w:p>
  </w:endnote>
  <w:endnote w:type="continuationSeparator" w:id="0">
    <w:p w14:paraId="0CFB16AD" w14:textId="77777777" w:rsidR="00143268" w:rsidRDefault="00143268" w:rsidP="00BE76AB">
      <w:pPr>
        <w:spacing w:line="240" w:lineRule="auto"/>
      </w:pPr>
      <w:r>
        <w:continuationSeparator/>
      </w:r>
    </w:p>
  </w:endnote>
  <w:endnote w:type="continuationNotice" w:id="1">
    <w:p w14:paraId="2F043F29" w14:textId="77777777" w:rsidR="00143268" w:rsidRDefault="0014326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SAMtabel"/>
      <w:tblW w:w="0" w:type="auto"/>
      <w:tblBorders>
        <w:top w:val="none" w:sz="0" w:space="0" w:color="auto"/>
        <w:bottom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bottom w:w="0" w:type="dxa"/>
      </w:tblCellMar>
      <w:tblLook w:val="0600" w:firstRow="0" w:lastRow="0" w:firstColumn="0" w:lastColumn="0" w:noHBand="1" w:noVBand="1"/>
    </w:tblPr>
    <w:tblGrid>
      <w:gridCol w:w="8618"/>
      <w:gridCol w:w="936"/>
    </w:tblGrid>
    <w:tr w:rsidR="00D958D2" w14:paraId="7DDEBAB1" w14:textId="77777777" w:rsidTr="00405DD8">
      <w:trPr>
        <w:trHeight w:hRule="exact" w:val="454"/>
      </w:trPr>
      <w:tc>
        <w:tcPr>
          <w:tcW w:w="8618" w:type="dxa"/>
          <w:tcMar>
            <w:left w:w="340" w:type="dxa"/>
            <w:right w:w="340" w:type="dxa"/>
          </w:tcMar>
        </w:tcPr>
        <w:p w14:paraId="6C377861" w14:textId="2AC35C33" w:rsidR="00D958D2" w:rsidRDefault="00000000" w:rsidP="004C3998">
          <w:pPr>
            <w:pStyle w:val="Voettekst"/>
          </w:pPr>
          <w:sdt>
            <w:sdtPr>
              <w:alias w:val="docTitle_voet"/>
              <w:tag w:val="docTitle_voet"/>
              <w:id w:val="-552069423"/>
              <w:lock w:val="sdtLocked"/>
              <w:placeholder>
                <w:docPart w:val="5E128EE9F6054CE0B3C1A3377CACEB15"/>
              </w:placeholder>
              <w:dataBinding w:xpath="/root[1]/title[1]" w:storeItemID="{0CD84D59-A803-4F8A-B62A-D1BC7C0FB093}"/>
              <w:text/>
            </w:sdtPr>
            <w:sdtContent>
              <w:r w:rsidR="007D5E08">
                <w:t>Sollicitatieformulier</w:t>
              </w:r>
            </w:sdtContent>
          </w:sdt>
          <w:r w:rsidR="00D958D2" w:rsidRPr="004B3B5F">
            <w:rPr>
              <w:rStyle w:val="voettekstdoctype"/>
              <w:noProof/>
            </w:rPr>
            <w:drawing>
              <wp:anchor distT="0" distB="0" distL="114300" distR="114300" simplePos="0" relativeHeight="251658240" behindDoc="1" locked="1" layoutInCell="1" allowOverlap="1" wp14:anchorId="1025EC56" wp14:editId="19E8551E">
                <wp:simplePos x="0" y="0"/>
                <wp:positionH relativeFrom="page">
                  <wp:posOffset>7245985</wp:posOffset>
                </wp:positionH>
                <wp:positionV relativeFrom="page">
                  <wp:posOffset>9973310</wp:posOffset>
                </wp:positionV>
                <wp:extent cx="313055" cy="313055"/>
                <wp:effectExtent l="0" t="0" r="0" b="0"/>
                <wp:wrapNone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AM_MsWord-imports_300dpi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3055" cy="313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D958D2" w:rsidRPr="00D958D2">
            <w:t xml:space="preserve"> —</w:t>
          </w:r>
          <w:r w:rsidR="004B3B5F">
            <w:t xml:space="preserve"> </w:t>
          </w:r>
          <w:sdt>
            <w:sdtPr>
              <w:rPr>
                <w:rStyle w:val="voettekstdoctype"/>
              </w:rPr>
              <w:alias w:val="docType_voet"/>
              <w:tag w:val="docType_voet"/>
              <w:id w:val="-1433739923"/>
              <w:lock w:val="sdtLocked"/>
              <w:placeholder>
                <w:docPart w:val="7CBD6BC0222049518C475B867F4005FC"/>
              </w:placeholder>
              <w:dataBinding w:xpath="/root[1]/doctype[1]" w:storeItemID="{0CD84D59-A803-4F8A-B62A-D1BC7C0FB093}"/>
              <w:text/>
            </w:sdtPr>
            <w:sdtContent>
              <w:r w:rsidR="001D21AE">
                <w:rPr>
                  <w:rStyle w:val="voettekstdoctype"/>
                </w:rPr>
                <w:t>formulier</w:t>
              </w:r>
            </w:sdtContent>
          </w:sdt>
          <w:r w:rsidR="00D958D2" w:rsidRPr="001C7C5D">
            <w:rPr>
              <w:rStyle w:val="voettekstdoctype"/>
            </w:rPr>
            <w:t xml:space="preserve"> </w:t>
          </w:r>
          <w:sdt>
            <w:sdtPr>
              <w:rPr>
                <w:rStyle w:val="voettekstdatum"/>
              </w:rPr>
              <w:alias w:val="datum_voet"/>
              <w:tag w:val="datum_voet"/>
              <w:id w:val="-1169398083"/>
              <w:lock w:val="sdtLocked"/>
              <w:placeholder>
                <w:docPart w:val="0302ACDB44954CBBA88E6A64859AB7A3"/>
              </w:placeholder>
              <w:dataBinding w:xpath="/root[1]/date[1]" w:storeItemID="{0CD84D59-A803-4F8A-B62A-D1BC7C0FB093}"/>
              <w:date w:fullDate="2023-02-07T00:00:00Z">
                <w:dateFormat w:val="yyyy.MM.dd"/>
                <w:lid w:val="nl-BE"/>
                <w:storeMappedDataAs w:val="dateTime"/>
                <w:calendar w:val="gregorian"/>
              </w:date>
            </w:sdtPr>
            <w:sdtContent>
              <w:r w:rsidR="00846DD2">
                <w:rPr>
                  <w:rStyle w:val="voettekstdatum"/>
                </w:rPr>
                <w:t>2023.02.07</w:t>
              </w:r>
            </w:sdtContent>
          </w:sdt>
        </w:p>
      </w:tc>
      <w:tc>
        <w:tcPr>
          <w:tcW w:w="936" w:type="dxa"/>
        </w:tcPr>
        <w:p w14:paraId="2712233E" w14:textId="77777777" w:rsidR="00D958D2" w:rsidRDefault="00D958D2" w:rsidP="00E72FE3">
          <w:pPr>
            <w:pStyle w:val="Voettekst"/>
            <w:jc w:val="left"/>
          </w:pPr>
          <w:r>
            <w:rPr>
              <w:b w:val="0"/>
              <w:bCs/>
            </w:rPr>
            <w:fldChar w:fldCharType="begin"/>
          </w:r>
          <w:r>
            <w:rPr>
              <w:bCs/>
            </w:rPr>
            <w:instrText>PAGE  \* Arabic  \* MERGEFORMAT</w:instrText>
          </w:r>
          <w:r>
            <w:rPr>
              <w:b w:val="0"/>
              <w:bCs/>
            </w:rPr>
            <w:fldChar w:fldCharType="separate"/>
          </w:r>
          <w:r w:rsidR="000A121C" w:rsidRPr="000A121C">
            <w:rPr>
              <w:b w:val="0"/>
              <w:bCs/>
              <w:noProof/>
              <w:lang w:val="nl-NL"/>
            </w:rPr>
            <w:t>1</w:t>
          </w:r>
          <w:r>
            <w:rPr>
              <w:b w:val="0"/>
              <w:bCs/>
            </w:rPr>
            <w:fldChar w:fldCharType="end"/>
          </w:r>
          <w:r>
            <w:rPr>
              <w:lang w:val="nl-NL"/>
            </w:rPr>
            <w:t xml:space="preserve"> / </w:t>
          </w:r>
          <w:r>
            <w:rPr>
              <w:b w:val="0"/>
              <w:bCs/>
            </w:rPr>
            <w:fldChar w:fldCharType="begin"/>
          </w:r>
          <w:r>
            <w:rPr>
              <w:bCs/>
            </w:rPr>
            <w:instrText>NUMPAGES  \* Arabic  \* MERGEFORMAT</w:instrText>
          </w:r>
          <w:r>
            <w:rPr>
              <w:b w:val="0"/>
              <w:bCs/>
            </w:rPr>
            <w:fldChar w:fldCharType="separate"/>
          </w:r>
          <w:r w:rsidR="000A121C" w:rsidRPr="000A121C">
            <w:rPr>
              <w:b w:val="0"/>
              <w:bCs/>
              <w:noProof/>
              <w:lang w:val="nl-NL"/>
            </w:rPr>
            <w:t>1</w:t>
          </w:r>
          <w:r>
            <w:rPr>
              <w:b w:val="0"/>
              <w:bCs/>
            </w:rPr>
            <w:fldChar w:fldCharType="end"/>
          </w:r>
        </w:p>
      </w:tc>
    </w:tr>
  </w:tbl>
  <w:p w14:paraId="64AD08D7" w14:textId="77777777" w:rsidR="00D958D2" w:rsidRDefault="00D958D2" w:rsidP="00D958D2">
    <w:pPr>
      <w:pStyle w:val="Voettekst"/>
    </w:pPr>
    <w:r>
      <w:rPr>
        <w:noProof/>
      </w:rPr>
      <w:drawing>
        <wp:anchor distT="0" distB="0" distL="114300" distR="114300" simplePos="0" relativeHeight="251658241" behindDoc="0" locked="1" layoutInCell="1" allowOverlap="1" wp14:anchorId="01162A62" wp14:editId="4A6493D8">
          <wp:simplePos x="0" y="0"/>
          <wp:positionH relativeFrom="page">
            <wp:posOffset>7245985</wp:posOffset>
          </wp:positionH>
          <wp:positionV relativeFrom="page">
            <wp:posOffset>9973310</wp:posOffset>
          </wp:positionV>
          <wp:extent cx="313200" cy="31320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AM_MsWord-imports_300dpi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3200" cy="31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05919" w14:textId="77777777" w:rsidR="00143268" w:rsidRPr="001D1A7D" w:rsidRDefault="00143268" w:rsidP="00BE76AB">
      <w:pPr>
        <w:spacing w:line="240" w:lineRule="auto"/>
        <w:rPr>
          <w:color w:val="C7502E" w:themeColor="accent3"/>
        </w:rPr>
      </w:pPr>
      <w:r w:rsidRPr="001D1A7D">
        <w:rPr>
          <w:color w:val="C7502E" w:themeColor="accent3"/>
        </w:rPr>
        <w:t>—</w:t>
      </w:r>
    </w:p>
  </w:footnote>
  <w:footnote w:type="continuationSeparator" w:id="0">
    <w:p w14:paraId="71C4235D" w14:textId="77777777" w:rsidR="00143268" w:rsidRDefault="00143268" w:rsidP="00BE76AB">
      <w:pPr>
        <w:spacing w:line="240" w:lineRule="auto"/>
      </w:pPr>
      <w:r w:rsidRPr="001D1A7D">
        <w:rPr>
          <w:color w:val="C7502E" w:themeColor="accent3"/>
        </w:rPr>
        <w:t>—</w:t>
      </w:r>
    </w:p>
  </w:footnote>
  <w:footnote w:type="continuationNotice" w:id="1">
    <w:p w14:paraId="309CB19F" w14:textId="77777777" w:rsidR="00143268" w:rsidRPr="00940DF0" w:rsidRDefault="00143268">
      <w:pPr>
        <w:spacing w:line="240" w:lineRule="auto"/>
        <w:rPr>
          <w:sz w:val="4"/>
          <w:szCs w:val="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C53C0" w14:textId="77777777" w:rsidR="00CE2FA6" w:rsidRDefault="00CE2FA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97DA9"/>
    <w:multiLevelType w:val="hybridMultilevel"/>
    <w:tmpl w:val="BF967562"/>
    <w:lvl w:ilvl="0" w:tplc="C06A2072">
      <w:start w:val="1"/>
      <w:numFmt w:val="bullet"/>
      <w:lvlText w:val="•"/>
      <w:lvlJc w:val="left"/>
      <w:pPr>
        <w:ind w:left="255" w:hanging="255"/>
      </w:pPr>
      <w:rPr>
        <w:rFonts w:ascii="Symbol" w:hAnsi="Symbol" w:hint="default"/>
      </w:rPr>
    </w:lvl>
    <w:lvl w:ilvl="1" w:tplc="F67453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9259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FC84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7415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D216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DED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6449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6CCD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91404"/>
    <w:multiLevelType w:val="hybridMultilevel"/>
    <w:tmpl w:val="07161F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A3EEE"/>
    <w:multiLevelType w:val="multilevel"/>
    <w:tmpl w:val="B0867C46"/>
    <w:numStyleLink w:val="KADEROPSOM"/>
  </w:abstractNum>
  <w:abstractNum w:abstractNumId="3" w15:restartNumberingAfterBreak="0">
    <w:nsid w:val="1DDB1BE1"/>
    <w:multiLevelType w:val="multilevel"/>
    <w:tmpl w:val="D996DE0E"/>
    <w:styleLink w:val="LIJSTOPSOM"/>
    <w:lvl w:ilvl="0">
      <w:start w:val="1"/>
      <w:numFmt w:val="bullet"/>
      <w:pStyle w:val="lijstopsomming1"/>
      <w:lvlText w:val="•"/>
      <w:lvlJc w:val="left"/>
      <w:pPr>
        <w:ind w:left="255" w:hanging="255"/>
      </w:pPr>
      <w:rPr>
        <w:rFonts w:hint="default"/>
        <w:color w:val="00A183" w:themeColor="text2"/>
      </w:rPr>
    </w:lvl>
    <w:lvl w:ilvl="1">
      <w:start w:val="1"/>
      <w:numFmt w:val="bullet"/>
      <w:pStyle w:val="lijstopsomming2"/>
      <w:lvlText w:val="-"/>
      <w:lvlJc w:val="left"/>
      <w:pPr>
        <w:ind w:left="510" w:hanging="255"/>
      </w:pPr>
      <w:rPr>
        <w:rFonts w:ascii="Trebuchet MS" w:hAnsi="Trebuchet MS" w:hint="default"/>
        <w:b/>
        <w:i w:val="0"/>
        <w:color w:val="auto"/>
      </w:rPr>
    </w:lvl>
    <w:lvl w:ilvl="2">
      <w:start w:val="1"/>
      <w:numFmt w:val="bullet"/>
      <w:pStyle w:val="lijstopsomming3"/>
      <w:lvlText w:val="&gt;"/>
      <w:lvlJc w:val="left"/>
      <w:pPr>
        <w:ind w:left="766" w:hanging="256"/>
      </w:pPr>
      <w:rPr>
        <w:rFonts w:ascii="Trebuchet MS" w:hAnsi="Trebuchet MS" w:hint="default"/>
        <w:b/>
        <w:i w:val="0"/>
        <w:color w:val="C7502E" w:themeColor="accent3"/>
        <w:sz w:val="18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3F51CCE"/>
    <w:multiLevelType w:val="multilevel"/>
    <w:tmpl w:val="42E83ECC"/>
    <w:styleLink w:val="KADERNUM"/>
    <w:lvl w:ilvl="0">
      <w:start w:val="1"/>
      <w:numFmt w:val="decimal"/>
      <w:pStyle w:val="kadernummer"/>
      <w:lvlText w:val="%1."/>
      <w:lvlJc w:val="left"/>
      <w:pPr>
        <w:ind w:left="709" w:hanging="255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BFA4B00"/>
    <w:multiLevelType w:val="multilevel"/>
    <w:tmpl w:val="764490C4"/>
    <w:numStyleLink w:val="LIJSTNUM"/>
  </w:abstractNum>
  <w:abstractNum w:abstractNumId="6" w15:restartNumberingAfterBreak="0">
    <w:nsid w:val="35762870"/>
    <w:multiLevelType w:val="multilevel"/>
    <w:tmpl w:val="D996DE0E"/>
    <w:numStyleLink w:val="LIJSTOPSOM"/>
  </w:abstractNum>
  <w:abstractNum w:abstractNumId="7" w15:restartNumberingAfterBreak="0">
    <w:nsid w:val="360C2357"/>
    <w:multiLevelType w:val="multilevel"/>
    <w:tmpl w:val="467432A4"/>
    <w:styleLink w:val="TABELNUM"/>
    <w:lvl w:ilvl="0">
      <w:start w:val="1"/>
      <w:numFmt w:val="decimal"/>
      <w:pStyle w:val="tabellijstnum1"/>
      <w:lvlText w:val="%1."/>
      <w:lvlJc w:val="left"/>
      <w:pPr>
        <w:ind w:left="170" w:hanging="170"/>
      </w:pPr>
      <w:rPr>
        <w:rFonts w:hint="default"/>
        <w:b/>
        <w:i w:val="0"/>
        <w:color w:val="00A183" w:themeColor="text2"/>
        <w:sz w:val="15"/>
      </w:rPr>
    </w:lvl>
    <w:lvl w:ilvl="1">
      <w:start w:val="1"/>
      <w:numFmt w:val="lowerLetter"/>
      <w:pStyle w:val="tabellijstnum2"/>
      <w:lvlText w:val="%2."/>
      <w:lvlJc w:val="left"/>
      <w:pPr>
        <w:ind w:left="340" w:hanging="170"/>
      </w:pPr>
      <w:rPr>
        <w:rFonts w:hint="default"/>
        <w:b/>
        <w:i w:val="0"/>
        <w:sz w:val="15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B905087"/>
    <w:multiLevelType w:val="hybridMultilevel"/>
    <w:tmpl w:val="151AE230"/>
    <w:lvl w:ilvl="0" w:tplc="EEFCFA2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5C0D20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F04B05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6F4083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210191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434861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45E829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882C6A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EEAE6A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64B6D2A"/>
    <w:multiLevelType w:val="multilevel"/>
    <w:tmpl w:val="B50AF83C"/>
    <w:styleLink w:val="KOPNUM"/>
    <w:lvl w:ilvl="0">
      <w:start w:val="1"/>
      <w:numFmt w:val="decimal"/>
      <w:pStyle w:val="Kop1"/>
      <w:suff w:val="space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pStyle w:val="Kop2"/>
      <w:suff w:val="space"/>
      <w:lvlText w:val="%1.%2."/>
      <w:lvlJc w:val="left"/>
      <w:pPr>
        <w:ind w:left="0" w:firstLine="0"/>
      </w:pPr>
      <w:rPr>
        <w:rFonts w:hint="default"/>
        <w:sz w:val="23"/>
      </w:rPr>
    </w:lvl>
    <w:lvl w:ilvl="2">
      <w:start w:val="1"/>
      <w:numFmt w:val="decimal"/>
      <w:pStyle w:val="Kop3"/>
      <w:suff w:val="space"/>
      <w:lvlText w:val="%1.%2.%3."/>
      <w:lvlJc w:val="left"/>
      <w:pPr>
        <w:ind w:left="0" w:firstLine="0"/>
      </w:pPr>
      <w:rPr>
        <w:rFonts w:hint="default"/>
        <w:sz w:val="18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4A1C613B"/>
    <w:multiLevelType w:val="multilevel"/>
    <w:tmpl w:val="14846F02"/>
    <w:styleLink w:val="TABELOPSOM"/>
    <w:lvl w:ilvl="0">
      <w:start w:val="1"/>
      <w:numFmt w:val="bullet"/>
      <w:pStyle w:val="tabellijstopsom1"/>
      <w:lvlText w:val="•"/>
      <w:lvlJc w:val="left"/>
      <w:pPr>
        <w:ind w:left="170" w:hanging="170"/>
      </w:pPr>
      <w:rPr>
        <w:rFonts w:ascii="Trebuchet MS" w:hAnsi="Trebuchet MS" w:hint="default"/>
        <w:color w:val="00A183" w:themeColor="text2"/>
      </w:rPr>
    </w:lvl>
    <w:lvl w:ilvl="1">
      <w:start w:val="1"/>
      <w:numFmt w:val="bullet"/>
      <w:pStyle w:val="tabellijstopsom2"/>
      <w:lvlText w:val="-"/>
      <w:lvlJc w:val="left"/>
      <w:pPr>
        <w:ind w:left="340" w:hanging="170"/>
      </w:pPr>
      <w:rPr>
        <w:rFonts w:ascii="Trebuchet MS" w:hAnsi="Trebuchet MS" w:hint="default"/>
        <w:b/>
        <w:i w:val="0"/>
        <w:color w:val="auto"/>
      </w:rPr>
    </w:lvl>
    <w:lvl w:ilvl="2">
      <w:start w:val="1"/>
      <w:numFmt w:val="bullet"/>
      <w:pStyle w:val="tabellijstopsom3"/>
      <w:lvlText w:val="&gt;"/>
      <w:lvlJc w:val="left"/>
      <w:pPr>
        <w:ind w:left="510" w:hanging="170"/>
      </w:pPr>
      <w:rPr>
        <w:rFonts w:ascii="Trebuchet MS" w:hAnsi="Trebuchet MS" w:hint="default"/>
        <w:b/>
        <w:i w:val="0"/>
        <w:color w:val="C7502E" w:themeColor="accent3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F0077C3"/>
    <w:multiLevelType w:val="multilevel"/>
    <w:tmpl w:val="42E83ECC"/>
    <w:numStyleLink w:val="KADERNUM"/>
  </w:abstractNum>
  <w:abstractNum w:abstractNumId="12" w15:restartNumberingAfterBreak="0">
    <w:nsid w:val="4F023B27"/>
    <w:multiLevelType w:val="multilevel"/>
    <w:tmpl w:val="B0867C46"/>
    <w:styleLink w:val="KADEROPSOM"/>
    <w:lvl w:ilvl="0">
      <w:start w:val="1"/>
      <w:numFmt w:val="bullet"/>
      <w:pStyle w:val="kaderopsomming"/>
      <w:lvlText w:val="•"/>
      <w:lvlJc w:val="left"/>
      <w:pPr>
        <w:ind w:left="709" w:hanging="255"/>
      </w:pPr>
      <w:rPr>
        <w:rFonts w:ascii="Trebuchet MS" w:hAnsi="Trebuchet MS" w:hint="default"/>
        <w:color w:val="FFFFFF" w:themeColor="background1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524BB6C4"/>
    <w:multiLevelType w:val="hybridMultilevel"/>
    <w:tmpl w:val="9E1AE8A4"/>
    <w:lvl w:ilvl="0" w:tplc="937C7BB0">
      <w:start w:val="1"/>
      <w:numFmt w:val="bullet"/>
      <w:lvlText w:val="•"/>
      <w:lvlJc w:val="left"/>
      <w:pPr>
        <w:ind w:left="255" w:hanging="255"/>
      </w:pPr>
      <w:rPr>
        <w:rFonts w:ascii="Symbol" w:hAnsi="Symbol" w:hint="default"/>
      </w:rPr>
    </w:lvl>
    <w:lvl w:ilvl="1" w:tplc="78967B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7CEB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8206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BEAE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CCCE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90FA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E4D4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FC58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4306A"/>
    <w:multiLevelType w:val="hybridMultilevel"/>
    <w:tmpl w:val="60FAEDD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652590"/>
    <w:multiLevelType w:val="multilevel"/>
    <w:tmpl w:val="65889480"/>
    <w:styleLink w:val="BIJSCHRIFT"/>
    <w:lvl w:ilvl="0">
      <w:start w:val="1"/>
      <w:numFmt w:val="bullet"/>
      <w:pStyle w:val="bijschrifttabelfiguur"/>
      <w:lvlText w:val=""/>
      <w:lvlJc w:val="left"/>
      <w:pPr>
        <w:ind w:left="284" w:hanging="284"/>
      </w:pPr>
      <w:rPr>
        <w:rFonts w:ascii="Wingdings 3" w:hAnsi="Wingdings 3" w:hint="default"/>
        <w:color w:val="00A183" w:themeColor="text2"/>
        <w:position w:val="-5"/>
        <w:sz w:val="24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C2E2CF4"/>
    <w:multiLevelType w:val="multilevel"/>
    <w:tmpl w:val="B50AF83C"/>
    <w:numStyleLink w:val="KOPNUM"/>
  </w:abstractNum>
  <w:abstractNum w:abstractNumId="17" w15:restartNumberingAfterBreak="0">
    <w:nsid w:val="5C5E3F01"/>
    <w:multiLevelType w:val="hybridMultilevel"/>
    <w:tmpl w:val="BA2A771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4B4D5F"/>
    <w:multiLevelType w:val="multilevel"/>
    <w:tmpl w:val="764490C4"/>
    <w:styleLink w:val="LIJSTNUM"/>
    <w:lvl w:ilvl="0">
      <w:start w:val="1"/>
      <w:numFmt w:val="decimal"/>
      <w:pStyle w:val="lijstnummer1"/>
      <w:lvlText w:val="%1."/>
      <w:lvlJc w:val="left"/>
      <w:pPr>
        <w:ind w:left="255" w:hanging="255"/>
      </w:pPr>
      <w:rPr>
        <w:rFonts w:hint="default"/>
        <w:b/>
        <w:i w:val="0"/>
        <w:color w:val="00A183" w:themeColor="text2"/>
        <w:sz w:val="15"/>
      </w:rPr>
    </w:lvl>
    <w:lvl w:ilvl="1">
      <w:start w:val="1"/>
      <w:numFmt w:val="lowerLetter"/>
      <w:pStyle w:val="lijstnummer2"/>
      <w:lvlText w:val="%2."/>
      <w:lvlJc w:val="left"/>
      <w:pPr>
        <w:ind w:left="510" w:hanging="255"/>
      </w:pPr>
      <w:rPr>
        <w:rFonts w:hint="default"/>
        <w:b/>
        <w:i w:val="0"/>
        <w:color w:val="000000" w:themeColor="text1"/>
        <w:sz w:val="15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762129D7"/>
    <w:multiLevelType w:val="hybridMultilevel"/>
    <w:tmpl w:val="DE7025C6"/>
    <w:lvl w:ilvl="0" w:tplc="8738DF3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B68EE3E">
      <w:start w:val="1"/>
      <w:numFmt w:val="bullet"/>
      <w:lvlText w:val="o"/>
      <w:lvlJc w:val="left"/>
      <w:pPr>
        <w:ind w:left="13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AD8AB3E">
      <w:start w:val="1"/>
      <w:numFmt w:val="bullet"/>
      <w:lvlText w:val="▪"/>
      <w:lvlJc w:val="left"/>
      <w:pPr>
        <w:ind w:left="20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532B878">
      <w:start w:val="1"/>
      <w:numFmt w:val="bullet"/>
      <w:lvlText w:val="•"/>
      <w:lvlJc w:val="left"/>
      <w:pPr>
        <w:ind w:left="27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6B2F956">
      <w:start w:val="1"/>
      <w:numFmt w:val="bullet"/>
      <w:lvlText w:val="o"/>
      <w:lvlJc w:val="left"/>
      <w:pPr>
        <w:ind w:left="34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2C988A">
      <w:start w:val="1"/>
      <w:numFmt w:val="bullet"/>
      <w:lvlText w:val="▪"/>
      <w:lvlJc w:val="left"/>
      <w:pPr>
        <w:ind w:left="4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6821DBC">
      <w:start w:val="1"/>
      <w:numFmt w:val="bullet"/>
      <w:lvlText w:val="•"/>
      <w:lvlJc w:val="left"/>
      <w:pPr>
        <w:ind w:left="49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AD0DDE0">
      <w:start w:val="1"/>
      <w:numFmt w:val="bullet"/>
      <w:lvlText w:val="o"/>
      <w:lvlJc w:val="left"/>
      <w:pPr>
        <w:ind w:left="56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56AAA22">
      <w:start w:val="1"/>
      <w:numFmt w:val="bullet"/>
      <w:lvlText w:val="▪"/>
      <w:lvlJc w:val="left"/>
      <w:pPr>
        <w:ind w:left="63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9D77C70"/>
    <w:multiLevelType w:val="multilevel"/>
    <w:tmpl w:val="D996DE0E"/>
    <w:numStyleLink w:val="LIJSTOPSOM"/>
  </w:abstractNum>
  <w:num w:numId="1" w16cid:durableId="579096507">
    <w:abstractNumId w:val="0"/>
  </w:num>
  <w:num w:numId="2" w16cid:durableId="1033113709">
    <w:abstractNumId w:val="13"/>
  </w:num>
  <w:num w:numId="3" w16cid:durableId="2080638957">
    <w:abstractNumId w:val="3"/>
  </w:num>
  <w:num w:numId="4" w16cid:durableId="2090346961">
    <w:abstractNumId w:val="18"/>
  </w:num>
  <w:num w:numId="5" w16cid:durableId="136918839">
    <w:abstractNumId w:val="9"/>
  </w:num>
  <w:num w:numId="6" w16cid:durableId="223570924">
    <w:abstractNumId w:val="4"/>
  </w:num>
  <w:num w:numId="7" w16cid:durableId="1527523499">
    <w:abstractNumId w:val="12"/>
  </w:num>
  <w:num w:numId="8" w16cid:durableId="994725093">
    <w:abstractNumId w:val="15"/>
  </w:num>
  <w:num w:numId="9" w16cid:durableId="2085954513">
    <w:abstractNumId w:val="15"/>
  </w:num>
  <w:num w:numId="10" w16cid:durableId="1620990445">
    <w:abstractNumId w:val="2"/>
  </w:num>
  <w:num w:numId="11" w16cid:durableId="1055856433">
    <w:abstractNumId w:val="5"/>
  </w:num>
  <w:num w:numId="12" w16cid:durableId="272522235">
    <w:abstractNumId w:val="20"/>
  </w:num>
  <w:num w:numId="13" w16cid:durableId="1581211470">
    <w:abstractNumId w:val="7"/>
  </w:num>
  <w:num w:numId="14" w16cid:durableId="106581331">
    <w:abstractNumId w:val="10"/>
  </w:num>
  <w:num w:numId="15" w16cid:durableId="1189635442">
    <w:abstractNumId w:val="7"/>
  </w:num>
  <w:num w:numId="16" w16cid:durableId="2006273735">
    <w:abstractNumId w:val="10"/>
  </w:num>
  <w:num w:numId="17" w16cid:durableId="1873106966">
    <w:abstractNumId w:val="16"/>
  </w:num>
  <w:num w:numId="18" w16cid:durableId="1901281249">
    <w:abstractNumId w:val="11"/>
  </w:num>
  <w:num w:numId="19" w16cid:durableId="127742117">
    <w:abstractNumId w:val="6"/>
  </w:num>
  <w:num w:numId="20" w16cid:durableId="333341717">
    <w:abstractNumId w:val="19"/>
  </w:num>
  <w:num w:numId="21" w16cid:durableId="2022270203">
    <w:abstractNumId w:val="8"/>
  </w:num>
  <w:num w:numId="22" w16cid:durableId="1638759136">
    <w:abstractNumId w:val="17"/>
  </w:num>
  <w:num w:numId="23" w16cid:durableId="1637490334">
    <w:abstractNumId w:val="14"/>
  </w:num>
  <w:num w:numId="24" w16cid:durableId="1009022562">
    <w:abstractNumId w:val="1"/>
  </w:num>
  <w:num w:numId="25" w16cid:durableId="689066056">
    <w:abstractNumId w:val="6"/>
  </w:num>
  <w:num w:numId="26" w16cid:durableId="446434014">
    <w:abstractNumId w:val="6"/>
  </w:num>
  <w:num w:numId="27" w16cid:durableId="1330521073">
    <w:abstractNumId w:val="6"/>
  </w:num>
  <w:num w:numId="28" w16cid:durableId="905795224">
    <w:abstractNumId w:val="6"/>
  </w:num>
  <w:num w:numId="29" w16cid:durableId="37704369">
    <w:abstractNumId w:val="10"/>
  </w:num>
  <w:num w:numId="30" w16cid:durableId="1362121545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DD2"/>
    <w:rsid w:val="00026A7D"/>
    <w:rsid w:val="00042F5E"/>
    <w:rsid w:val="00044FE3"/>
    <w:rsid w:val="000471C7"/>
    <w:rsid w:val="00054D7C"/>
    <w:rsid w:val="000670F9"/>
    <w:rsid w:val="00077F24"/>
    <w:rsid w:val="00093D89"/>
    <w:rsid w:val="000A121C"/>
    <w:rsid w:val="000F3A47"/>
    <w:rsid w:val="0010307E"/>
    <w:rsid w:val="00115079"/>
    <w:rsid w:val="00143268"/>
    <w:rsid w:val="001467D3"/>
    <w:rsid w:val="001626F4"/>
    <w:rsid w:val="001640EC"/>
    <w:rsid w:val="0018504A"/>
    <w:rsid w:val="001A7275"/>
    <w:rsid w:val="001B78C1"/>
    <w:rsid w:val="001C7C5D"/>
    <w:rsid w:val="001D1A7D"/>
    <w:rsid w:val="001D21AE"/>
    <w:rsid w:val="001F00CD"/>
    <w:rsid w:val="001F19DF"/>
    <w:rsid w:val="0022013C"/>
    <w:rsid w:val="00243E3B"/>
    <w:rsid w:val="00276793"/>
    <w:rsid w:val="00284D58"/>
    <w:rsid w:val="002A1D58"/>
    <w:rsid w:val="002B2B38"/>
    <w:rsid w:val="002B3131"/>
    <w:rsid w:val="002B3519"/>
    <w:rsid w:val="002C605D"/>
    <w:rsid w:val="0030194B"/>
    <w:rsid w:val="003067E6"/>
    <w:rsid w:val="00306EB1"/>
    <w:rsid w:val="00326B69"/>
    <w:rsid w:val="0036317F"/>
    <w:rsid w:val="003652B6"/>
    <w:rsid w:val="00372877"/>
    <w:rsid w:val="003733D2"/>
    <w:rsid w:val="003B5DB0"/>
    <w:rsid w:val="003C6CC0"/>
    <w:rsid w:val="003D25C4"/>
    <w:rsid w:val="003E5D53"/>
    <w:rsid w:val="00405DD8"/>
    <w:rsid w:val="004072A1"/>
    <w:rsid w:val="004123A4"/>
    <w:rsid w:val="00426F83"/>
    <w:rsid w:val="00431E64"/>
    <w:rsid w:val="00453154"/>
    <w:rsid w:val="004562A7"/>
    <w:rsid w:val="0047132E"/>
    <w:rsid w:val="004B3B5F"/>
    <w:rsid w:val="004B45EB"/>
    <w:rsid w:val="004C3998"/>
    <w:rsid w:val="004C5754"/>
    <w:rsid w:val="004E3E6D"/>
    <w:rsid w:val="00505622"/>
    <w:rsid w:val="00510EC1"/>
    <w:rsid w:val="00520BE9"/>
    <w:rsid w:val="005A484F"/>
    <w:rsid w:val="005C2FFA"/>
    <w:rsid w:val="005E7B3C"/>
    <w:rsid w:val="005E7F56"/>
    <w:rsid w:val="00613799"/>
    <w:rsid w:val="00626398"/>
    <w:rsid w:val="0064556D"/>
    <w:rsid w:val="00646A21"/>
    <w:rsid w:val="0065444A"/>
    <w:rsid w:val="00676AD2"/>
    <w:rsid w:val="00684501"/>
    <w:rsid w:val="006848B8"/>
    <w:rsid w:val="006848F2"/>
    <w:rsid w:val="00687B34"/>
    <w:rsid w:val="006A5241"/>
    <w:rsid w:val="006B1E95"/>
    <w:rsid w:val="006C68FA"/>
    <w:rsid w:val="006E0F94"/>
    <w:rsid w:val="006E1D8B"/>
    <w:rsid w:val="007275D8"/>
    <w:rsid w:val="0073422E"/>
    <w:rsid w:val="00740316"/>
    <w:rsid w:val="00743A69"/>
    <w:rsid w:val="007615EC"/>
    <w:rsid w:val="00781598"/>
    <w:rsid w:val="007A1FC7"/>
    <w:rsid w:val="007A27C0"/>
    <w:rsid w:val="007D5E08"/>
    <w:rsid w:val="007E1263"/>
    <w:rsid w:val="00807A85"/>
    <w:rsid w:val="0084027B"/>
    <w:rsid w:val="00844BC6"/>
    <w:rsid w:val="00846DD2"/>
    <w:rsid w:val="008B362A"/>
    <w:rsid w:val="008B69A1"/>
    <w:rsid w:val="008F5885"/>
    <w:rsid w:val="00902742"/>
    <w:rsid w:val="009253ED"/>
    <w:rsid w:val="00930999"/>
    <w:rsid w:val="009341B1"/>
    <w:rsid w:val="00940DF0"/>
    <w:rsid w:val="00957CAC"/>
    <w:rsid w:val="00965397"/>
    <w:rsid w:val="009803D9"/>
    <w:rsid w:val="009858AE"/>
    <w:rsid w:val="00992276"/>
    <w:rsid w:val="009B3210"/>
    <w:rsid w:val="009B4BF0"/>
    <w:rsid w:val="009F45CF"/>
    <w:rsid w:val="00A00C77"/>
    <w:rsid w:val="00A023DB"/>
    <w:rsid w:val="00A16EB9"/>
    <w:rsid w:val="00A254EC"/>
    <w:rsid w:val="00A52651"/>
    <w:rsid w:val="00A64450"/>
    <w:rsid w:val="00A653DB"/>
    <w:rsid w:val="00A670F4"/>
    <w:rsid w:val="00A728BD"/>
    <w:rsid w:val="00A73FDF"/>
    <w:rsid w:val="00AA1BEF"/>
    <w:rsid w:val="00AF1B6D"/>
    <w:rsid w:val="00B238E4"/>
    <w:rsid w:val="00B25654"/>
    <w:rsid w:val="00B31406"/>
    <w:rsid w:val="00B55311"/>
    <w:rsid w:val="00B56396"/>
    <w:rsid w:val="00B845AD"/>
    <w:rsid w:val="00B926C2"/>
    <w:rsid w:val="00B92F8E"/>
    <w:rsid w:val="00BA078B"/>
    <w:rsid w:val="00BA6F1F"/>
    <w:rsid w:val="00BB7E52"/>
    <w:rsid w:val="00BD0917"/>
    <w:rsid w:val="00BE76AB"/>
    <w:rsid w:val="00BF4635"/>
    <w:rsid w:val="00C14097"/>
    <w:rsid w:val="00C14FA9"/>
    <w:rsid w:val="00C56524"/>
    <w:rsid w:val="00C8438A"/>
    <w:rsid w:val="00CA47DC"/>
    <w:rsid w:val="00CB5FB7"/>
    <w:rsid w:val="00CB694E"/>
    <w:rsid w:val="00CC3E04"/>
    <w:rsid w:val="00CD2A30"/>
    <w:rsid w:val="00CD5B82"/>
    <w:rsid w:val="00CE2FA6"/>
    <w:rsid w:val="00CF1BBC"/>
    <w:rsid w:val="00D04DE3"/>
    <w:rsid w:val="00D1266E"/>
    <w:rsid w:val="00D27475"/>
    <w:rsid w:val="00D45532"/>
    <w:rsid w:val="00D64223"/>
    <w:rsid w:val="00D70EB4"/>
    <w:rsid w:val="00D715F8"/>
    <w:rsid w:val="00D958D2"/>
    <w:rsid w:val="00DF7887"/>
    <w:rsid w:val="00E17BF5"/>
    <w:rsid w:val="00E4191A"/>
    <w:rsid w:val="00E424CC"/>
    <w:rsid w:val="00E46CC9"/>
    <w:rsid w:val="00E47E29"/>
    <w:rsid w:val="00E50FD1"/>
    <w:rsid w:val="00E61D90"/>
    <w:rsid w:val="00E62DA5"/>
    <w:rsid w:val="00E71BB5"/>
    <w:rsid w:val="00E72FE3"/>
    <w:rsid w:val="00ED3E5B"/>
    <w:rsid w:val="00ED4297"/>
    <w:rsid w:val="00EE221D"/>
    <w:rsid w:val="00EF291B"/>
    <w:rsid w:val="00EF5A3B"/>
    <w:rsid w:val="00F11561"/>
    <w:rsid w:val="00F16F4F"/>
    <w:rsid w:val="00F452B4"/>
    <w:rsid w:val="00FA4478"/>
    <w:rsid w:val="00FB1D3A"/>
    <w:rsid w:val="00FD27F9"/>
    <w:rsid w:val="00FE04DA"/>
    <w:rsid w:val="00FE0692"/>
    <w:rsid w:val="00FF4DA8"/>
    <w:rsid w:val="02C6BC7E"/>
    <w:rsid w:val="079A2DA1"/>
    <w:rsid w:val="0A9C798B"/>
    <w:rsid w:val="110BBB0F"/>
    <w:rsid w:val="1E6ECE2E"/>
    <w:rsid w:val="26CFEA92"/>
    <w:rsid w:val="29F3D053"/>
    <w:rsid w:val="2D2603B9"/>
    <w:rsid w:val="33011F72"/>
    <w:rsid w:val="3357718B"/>
    <w:rsid w:val="3394CE76"/>
    <w:rsid w:val="3701CBD0"/>
    <w:rsid w:val="37F5FDCA"/>
    <w:rsid w:val="3967B5D6"/>
    <w:rsid w:val="3CA3615D"/>
    <w:rsid w:val="4B1612FA"/>
    <w:rsid w:val="51D6ADE7"/>
    <w:rsid w:val="53DCFF52"/>
    <w:rsid w:val="56E81ED7"/>
    <w:rsid w:val="56E91498"/>
    <w:rsid w:val="5779938A"/>
    <w:rsid w:val="5E4AF733"/>
    <w:rsid w:val="5E6723AE"/>
    <w:rsid w:val="64BA38B7"/>
    <w:rsid w:val="66560918"/>
    <w:rsid w:val="68133F9A"/>
    <w:rsid w:val="6BC3A061"/>
    <w:rsid w:val="6EFEA3F5"/>
    <w:rsid w:val="6F710A6B"/>
    <w:rsid w:val="7203AD69"/>
    <w:rsid w:val="72735655"/>
    <w:rsid w:val="74D23348"/>
    <w:rsid w:val="75C41F74"/>
    <w:rsid w:val="78527450"/>
    <w:rsid w:val="7A7E683A"/>
    <w:rsid w:val="7DADC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2D631"/>
  <w15:chartTrackingRefBased/>
  <w15:docId w15:val="{D545F72D-20A4-448B-9523-3D9293ACF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5" w:unhideWhenUsed="1" w:qFormat="1"/>
    <w:lsdException w:name="heading 3" w:semiHidden="1" w:uiPriority="5" w:unhideWhenUsed="1" w:qFormat="1"/>
    <w:lsdException w:name="heading 4" w:semiHidden="1" w:uiPriority="5" w:qFormat="1"/>
    <w:lsdException w:name="heading 5" w:semiHidden="1" w:uiPriority="5" w:qFormat="1"/>
    <w:lsdException w:name="heading 6" w:semiHidden="1" w:uiPriority="5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25" w:unhideWhenUsed="1"/>
    <w:lsdException w:name="annotation text" w:semiHidden="1"/>
    <w:lsdException w:name="header" w:semiHidden="1" w:unhideWhenUsed="1"/>
    <w:lsdException w:name="footer" w:semiHidden="1" w:uiPriority="25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iPriority="25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24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25" w:qFormat="1"/>
    <w:lsdException w:name="Salutation" w:semiHidden="1"/>
    <w:lsdException w:name="Date" w:uiPriority="23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uiPriority="22"/>
    <w:lsdException w:name="Strong" w:semiHidden="1" w:uiPriority="28" w:qFormat="1"/>
    <w:lsdException w:name="Emphasis" w:semiHidden="1" w:uiPriority="26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5" w:qFormat="1"/>
    <w:lsdException w:name="Intense Emphasis" w:semiHidden="1" w:uiPriority="27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_standaard"/>
    <w:qFormat/>
    <w:rsid w:val="001467D3"/>
    <w:pPr>
      <w:spacing w:after="0" w:line="298" w:lineRule="auto"/>
      <w:jc w:val="both"/>
    </w:pPr>
    <w:rPr>
      <w:rFonts w:ascii="Trebuchet MS" w:hAnsi="Trebuchet MS"/>
      <w:sz w:val="18"/>
      <w:lang w:eastAsia="nl-BE"/>
    </w:rPr>
  </w:style>
  <w:style w:type="paragraph" w:styleId="Kop1">
    <w:name w:val="heading 1"/>
    <w:aliases w:val="_kop 1"/>
    <w:basedOn w:val="Standaard"/>
    <w:next w:val="Standaard"/>
    <w:link w:val="Kop1Char"/>
    <w:uiPriority w:val="5"/>
    <w:qFormat/>
    <w:rsid w:val="000471C7"/>
    <w:pPr>
      <w:keepNext/>
      <w:keepLines/>
      <w:numPr>
        <w:numId w:val="17"/>
      </w:numPr>
      <w:suppressAutoHyphens/>
      <w:spacing w:before="520" w:after="74" w:line="274" w:lineRule="auto"/>
      <w:jc w:val="left"/>
      <w:outlineLvl w:val="0"/>
    </w:pPr>
    <w:rPr>
      <w:rFonts w:asciiTheme="majorHAnsi" w:eastAsiaTheme="majorEastAsia" w:hAnsiTheme="majorHAnsi" w:cstheme="majorBidi"/>
      <w:b/>
      <w:caps/>
      <w:color w:val="00A183" w:themeColor="text2"/>
      <w:spacing w:val="10"/>
      <w:sz w:val="26"/>
      <w:szCs w:val="26"/>
    </w:rPr>
  </w:style>
  <w:style w:type="paragraph" w:styleId="Kop2">
    <w:name w:val="heading 2"/>
    <w:aliases w:val="_kop 2"/>
    <w:basedOn w:val="Standaard"/>
    <w:next w:val="Standaard"/>
    <w:link w:val="Kop2Char"/>
    <w:uiPriority w:val="5"/>
    <w:unhideWhenUsed/>
    <w:qFormat/>
    <w:rsid w:val="00957CAC"/>
    <w:pPr>
      <w:keepNext/>
      <w:keepLines/>
      <w:numPr>
        <w:ilvl w:val="1"/>
        <w:numId w:val="17"/>
      </w:numPr>
      <w:suppressAutoHyphens/>
      <w:spacing w:before="142" w:after="74" w:line="264" w:lineRule="auto"/>
      <w:jc w:val="left"/>
      <w:outlineLvl w:val="1"/>
    </w:pPr>
    <w:rPr>
      <w:rFonts w:asciiTheme="majorHAnsi" w:eastAsiaTheme="majorEastAsia" w:hAnsiTheme="majorHAnsi" w:cstheme="majorBidi"/>
      <w:b/>
      <w:color w:val="C7502E" w:themeColor="accent3"/>
      <w:spacing w:val="2"/>
      <w:sz w:val="24"/>
      <w:szCs w:val="24"/>
    </w:rPr>
  </w:style>
  <w:style w:type="paragraph" w:styleId="Kop3">
    <w:name w:val="heading 3"/>
    <w:aliases w:val="_kop 3"/>
    <w:basedOn w:val="Standaard"/>
    <w:next w:val="Standaard"/>
    <w:link w:val="Kop3Char"/>
    <w:uiPriority w:val="5"/>
    <w:unhideWhenUsed/>
    <w:qFormat/>
    <w:rsid w:val="00957CAC"/>
    <w:pPr>
      <w:keepNext/>
      <w:keepLines/>
      <w:numPr>
        <w:ilvl w:val="2"/>
        <w:numId w:val="17"/>
      </w:numPr>
      <w:suppressAutoHyphens/>
      <w:spacing w:before="140" w:after="74" w:line="286" w:lineRule="auto"/>
      <w:jc w:val="left"/>
      <w:outlineLvl w:val="2"/>
    </w:pPr>
    <w:rPr>
      <w:rFonts w:asciiTheme="majorHAnsi" w:eastAsiaTheme="majorEastAsia" w:hAnsiTheme="majorHAnsi" w:cstheme="majorBidi"/>
      <w:b/>
      <w:caps/>
      <w:spacing w:val="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jstopsomming1">
    <w:name w:val="_lijst_opsomming 1"/>
    <w:basedOn w:val="Standaard"/>
    <w:uiPriority w:val="3"/>
    <w:qFormat/>
    <w:rsid w:val="00044FE3"/>
    <w:pPr>
      <w:numPr>
        <w:numId w:val="12"/>
      </w:numPr>
      <w:spacing w:before="40"/>
    </w:pPr>
  </w:style>
  <w:style w:type="paragraph" w:customStyle="1" w:styleId="lijstnummer1">
    <w:name w:val="_lijst_nummer 1"/>
    <w:basedOn w:val="Standaard"/>
    <w:uiPriority w:val="4"/>
    <w:qFormat/>
    <w:rsid w:val="00957CAC"/>
    <w:pPr>
      <w:numPr>
        <w:numId w:val="11"/>
      </w:numPr>
      <w:spacing w:before="40"/>
    </w:pPr>
  </w:style>
  <w:style w:type="paragraph" w:customStyle="1" w:styleId="lijstvervolg1">
    <w:name w:val="_lijst_vervolg 1"/>
    <w:basedOn w:val="Standaard"/>
    <w:uiPriority w:val="4"/>
    <w:qFormat/>
    <w:rsid w:val="00957CAC"/>
    <w:pPr>
      <w:spacing w:before="40"/>
      <w:ind w:left="255"/>
    </w:pPr>
  </w:style>
  <w:style w:type="paragraph" w:customStyle="1" w:styleId="lijstopsomming2">
    <w:name w:val="_lijst_opsomming 2"/>
    <w:basedOn w:val="lijstopsomming1"/>
    <w:uiPriority w:val="3"/>
    <w:qFormat/>
    <w:rsid w:val="00957CAC"/>
    <w:pPr>
      <w:numPr>
        <w:ilvl w:val="1"/>
      </w:numPr>
    </w:pPr>
  </w:style>
  <w:style w:type="paragraph" w:customStyle="1" w:styleId="lijstopsomming3">
    <w:name w:val="_lijst_opsomming 3"/>
    <w:basedOn w:val="lijstopsomming2"/>
    <w:uiPriority w:val="3"/>
    <w:qFormat/>
    <w:rsid w:val="00957CAC"/>
    <w:pPr>
      <w:numPr>
        <w:ilvl w:val="2"/>
      </w:numPr>
    </w:pPr>
  </w:style>
  <w:style w:type="paragraph" w:customStyle="1" w:styleId="lijstnummer2">
    <w:name w:val="_lijst_nummer 2"/>
    <w:basedOn w:val="lijstnummer1"/>
    <w:uiPriority w:val="4"/>
    <w:qFormat/>
    <w:rsid w:val="00957CAC"/>
    <w:pPr>
      <w:numPr>
        <w:ilvl w:val="1"/>
      </w:numPr>
    </w:pPr>
  </w:style>
  <w:style w:type="paragraph" w:customStyle="1" w:styleId="lijstvervolg2">
    <w:name w:val="_lijst_vervolg 2"/>
    <w:basedOn w:val="lijstvervolg1"/>
    <w:uiPriority w:val="4"/>
    <w:qFormat/>
    <w:rsid w:val="00957CAC"/>
    <w:pPr>
      <w:ind w:left="510"/>
    </w:pPr>
  </w:style>
  <w:style w:type="paragraph" w:customStyle="1" w:styleId="lijstvervolg3">
    <w:name w:val="_lijst_vervolg 3"/>
    <w:basedOn w:val="lijstvervolg2"/>
    <w:uiPriority w:val="4"/>
    <w:qFormat/>
    <w:rsid w:val="00957CAC"/>
    <w:pPr>
      <w:ind w:left="765"/>
    </w:pPr>
  </w:style>
  <w:style w:type="numbering" w:customStyle="1" w:styleId="LIJSTOPSOM">
    <w:name w:val="_LIJST_OPSOM"/>
    <w:uiPriority w:val="99"/>
    <w:rsid w:val="00044FE3"/>
    <w:pPr>
      <w:numPr>
        <w:numId w:val="3"/>
      </w:numPr>
    </w:pPr>
  </w:style>
  <w:style w:type="paragraph" w:styleId="Ballontekst">
    <w:name w:val="Balloon Text"/>
    <w:basedOn w:val="Standaard"/>
    <w:link w:val="BallontekstChar"/>
    <w:uiPriority w:val="99"/>
    <w:semiHidden/>
    <w:rsid w:val="00957CA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467D3"/>
    <w:rPr>
      <w:rFonts w:ascii="Segoe UI" w:hAnsi="Segoe UI" w:cs="Segoe UI"/>
      <w:sz w:val="18"/>
      <w:szCs w:val="18"/>
      <w:lang w:eastAsia="nl-BE"/>
    </w:rPr>
  </w:style>
  <w:style w:type="numbering" w:customStyle="1" w:styleId="LIJSTNUM">
    <w:name w:val="_LIJST_NUM"/>
    <w:uiPriority w:val="99"/>
    <w:rsid w:val="00957CAC"/>
    <w:pPr>
      <w:numPr>
        <w:numId w:val="4"/>
      </w:numPr>
    </w:pPr>
  </w:style>
  <w:style w:type="character" w:customStyle="1" w:styleId="Kop1Char">
    <w:name w:val="Kop 1 Char"/>
    <w:aliases w:val="_kop 1 Char"/>
    <w:basedOn w:val="Standaardalinea-lettertype"/>
    <w:link w:val="Kop1"/>
    <w:uiPriority w:val="5"/>
    <w:rsid w:val="000471C7"/>
    <w:rPr>
      <w:rFonts w:asciiTheme="majorHAnsi" w:eastAsiaTheme="majorEastAsia" w:hAnsiTheme="majorHAnsi" w:cstheme="majorBidi"/>
      <w:b/>
      <w:caps/>
      <w:color w:val="00A183" w:themeColor="text2"/>
      <w:spacing w:val="10"/>
      <w:sz w:val="26"/>
      <w:szCs w:val="26"/>
      <w:lang w:eastAsia="nl-BE"/>
    </w:rPr>
  </w:style>
  <w:style w:type="character" w:customStyle="1" w:styleId="Kop2Char">
    <w:name w:val="Kop 2 Char"/>
    <w:aliases w:val="_kop 2 Char"/>
    <w:basedOn w:val="Standaardalinea-lettertype"/>
    <w:link w:val="Kop2"/>
    <w:uiPriority w:val="5"/>
    <w:rsid w:val="00957CAC"/>
    <w:rPr>
      <w:rFonts w:asciiTheme="majorHAnsi" w:eastAsiaTheme="majorEastAsia" w:hAnsiTheme="majorHAnsi" w:cstheme="majorBidi"/>
      <w:b/>
      <w:color w:val="C7502E" w:themeColor="accent3"/>
      <w:spacing w:val="2"/>
      <w:sz w:val="24"/>
      <w:szCs w:val="24"/>
      <w:lang w:eastAsia="nl-BE"/>
    </w:rPr>
  </w:style>
  <w:style w:type="character" w:customStyle="1" w:styleId="Kop3Char">
    <w:name w:val="Kop 3 Char"/>
    <w:aliases w:val="_kop 3 Char"/>
    <w:basedOn w:val="Standaardalinea-lettertype"/>
    <w:link w:val="Kop3"/>
    <w:uiPriority w:val="5"/>
    <w:rsid w:val="00957CAC"/>
    <w:rPr>
      <w:rFonts w:asciiTheme="majorHAnsi" w:eastAsiaTheme="majorEastAsia" w:hAnsiTheme="majorHAnsi" w:cstheme="majorBidi"/>
      <w:b/>
      <w:caps/>
      <w:spacing w:val="8"/>
      <w:sz w:val="18"/>
      <w:szCs w:val="18"/>
      <w:lang w:eastAsia="nl-BE"/>
    </w:rPr>
  </w:style>
  <w:style w:type="numbering" w:customStyle="1" w:styleId="KOPNUM">
    <w:name w:val="_KOP_NUM"/>
    <w:uiPriority w:val="99"/>
    <w:rsid w:val="00957CAC"/>
    <w:pPr>
      <w:numPr>
        <w:numId w:val="5"/>
      </w:numPr>
    </w:pPr>
  </w:style>
  <w:style w:type="character" w:customStyle="1" w:styleId="accentoranje">
    <w:name w:val="_accent oranje"/>
    <w:basedOn w:val="Standaardalinea-lettertype"/>
    <w:uiPriority w:val="1"/>
    <w:qFormat/>
    <w:rsid w:val="00957CAC"/>
    <w:rPr>
      <w:b/>
      <w:color w:val="C7502E" w:themeColor="accent3"/>
      <w:spacing w:val="2"/>
      <w:sz w:val="18"/>
      <w:szCs w:val="17"/>
    </w:rPr>
  </w:style>
  <w:style w:type="paragraph" w:styleId="Lijstalinea">
    <w:name w:val="List Paragraph"/>
    <w:basedOn w:val="Standaard"/>
    <w:uiPriority w:val="34"/>
    <w:qFormat/>
    <w:rsid w:val="00957CAC"/>
    <w:pPr>
      <w:ind w:left="720"/>
      <w:contextualSpacing/>
    </w:pPr>
  </w:style>
  <w:style w:type="numbering" w:customStyle="1" w:styleId="KADERNUM">
    <w:name w:val="_KADER_NUM"/>
    <w:uiPriority w:val="99"/>
    <w:rsid w:val="0065444A"/>
    <w:pPr>
      <w:numPr>
        <w:numId w:val="6"/>
      </w:numPr>
    </w:pPr>
  </w:style>
  <w:style w:type="paragraph" w:customStyle="1" w:styleId="kaderstandaard">
    <w:name w:val="_kader_standaard"/>
    <w:basedOn w:val="Standaard"/>
    <w:uiPriority w:val="11"/>
    <w:qFormat/>
    <w:rsid w:val="00957CAC"/>
    <w:pPr>
      <w:pBdr>
        <w:top w:val="single" w:sz="48" w:space="1" w:color="6BBFA3" w:themeColor="accent2"/>
        <w:left w:val="single" w:sz="48" w:space="4" w:color="6BBFA3" w:themeColor="accent2"/>
        <w:bottom w:val="single" w:sz="48" w:space="1" w:color="6BBFA3" w:themeColor="accent2"/>
        <w:right w:val="single" w:sz="48" w:space="4" w:color="6BBFA3" w:themeColor="accent2"/>
      </w:pBdr>
      <w:shd w:val="clear" w:color="auto" w:fill="6BBFA3" w:themeFill="accent2"/>
      <w:spacing w:after="60"/>
      <w:ind w:left="454" w:right="454"/>
    </w:pPr>
    <w:rPr>
      <w:b/>
      <w:color w:val="FFFFFF" w:themeColor="background1"/>
      <w:spacing w:val="6"/>
      <w:sz w:val="20"/>
      <w:szCs w:val="20"/>
      <w:shd w:val="clear" w:color="auto" w:fill="6BBFA3" w:themeFill="accent2"/>
    </w:rPr>
  </w:style>
  <w:style w:type="paragraph" w:customStyle="1" w:styleId="kadernummer">
    <w:name w:val="_kader_nummer"/>
    <w:basedOn w:val="kaderstandaard"/>
    <w:uiPriority w:val="12"/>
    <w:qFormat/>
    <w:rsid w:val="00957CAC"/>
    <w:pPr>
      <w:numPr>
        <w:numId w:val="18"/>
      </w:numPr>
      <w:spacing w:before="80" w:after="80"/>
    </w:pPr>
  </w:style>
  <w:style w:type="paragraph" w:customStyle="1" w:styleId="kaderopsomming">
    <w:name w:val="_kader_opsomming"/>
    <w:basedOn w:val="kaderstandaard"/>
    <w:uiPriority w:val="12"/>
    <w:qFormat/>
    <w:rsid w:val="00957CAC"/>
    <w:pPr>
      <w:numPr>
        <w:numId w:val="10"/>
      </w:numPr>
      <w:spacing w:before="80" w:after="80"/>
    </w:pPr>
  </w:style>
  <w:style w:type="numbering" w:customStyle="1" w:styleId="KADEROPSOM">
    <w:name w:val="_KADER_OPSOM"/>
    <w:uiPriority w:val="99"/>
    <w:rsid w:val="00957CAC"/>
    <w:pPr>
      <w:numPr>
        <w:numId w:val="7"/>
      </w:numPr>
    </w:pPr>
  </w:style>
  <w:style w:type="paragraph" w:customStyle="1" w:styleId="kadertitel">
    <w:name w:val="_kader_titel"/>
    <w:basedOn w:val="kaderstandaard"/>
    <w:uiPriority w:val="12"/>
    <w:qFormat/>
    <w:rsid w:val="00957CAC"/>
    <w:rPr>
      <w:caps/>
      <w:spacing w:val="10"/>
      <w:sz w:val="22"/>
      <w:szCs w:val="22"/>
    </w:rPr>
  </w:style>
  <w:style w:type="character" w:styleId="Hyperlink">
    <w:name w:val="Hyperlink"/>
    <w:aliases w:val="_hyperlink"/>
    <w:basedOn w:val="Standaardalinea-lettertype"/>
    <w:uiPriority w:val="99"/>
    <w:unhideWhenUsed/>
    <w:rsid w:val="00957CAC"/>
    <w:rPr>
      <w:color w:val="000000" w:themeColor="hyperlink"/>
      <w:u w:val="single"/>
    </w:rPr>
  </w:style>
  <w:style w:type="paragraph" w:styleId="Voetnoottekst">
    <w:name w:val="footnote text"/>
    <w:aliases w:val="_voetnoottekst"/>
    <w:basedOn w:val="Standaard"/>
    <w:link w:val="VoetnoottekstChar"/>
    <w:uiPriority w:val="25"/>
    <w:rsid w:val="00957CAC"/>
    <w:pPr>
      <w:spacing w:before="40"/>
    </w:pPr>
    <w:rPr>
      <w:color w:val="C7502E" w:themeColor="accent3"/>
      <w:sz w:val="14"/>
      <w:szCs w:val="20"/>
    </w:rPr>
  </w:style>
  <w:style w:type="character" w:customStyle="1" w:styleId="VoetnoottekstChar">
    <w:name w:val="Voetnoottekst Char"/>
    <w:aliases w:val="_voetnoottekst Char"/>
    <w:basedOn w:val="Standaardalinea-lettertype"/>
    <w:link w:val="Voetnoottekst"/>
    <w:uiPriority w:val="25"/>
    <w:rsid w:val="00957CAC"/>
    <w:rPr>
      <w:rFonts w:ascii="Trebuchet MS" w:hAnsi="Trebuchet MS"/>
      <w:color w:val="C7502E" w:themeColor="accent3"/>
      <w:sz w:val="14"/>
      <w:szCs w:val="20"/>
      <w:lang w:eastAsia="nl-BE"/>
    </w:rPr>
  </w:style>
  <w:style w:type="character" w:styleId="Voetnootmarkering">
    <w:name w:val="footnote reference"/>
    <w:aliases w:val="_voetnootmarkering"/>
    <w:basedOn w:val="Standaardalinea-lettertype"/>
    <w:uiPriority w:val="25"/>
    <w:rsid w:val="00957CAC"/>
    <w:rPr>
      <w:b/>
      <w:color w:val="C7502E" w:themeColor="accent3"/>
      <w:vertAlign w:val="superscript"/>
    </w:rPr>
  </w:style>
  <w:style w:type="table" w:styleId="Tabelraster">
    <w:name w:val="Table Grid"/>
    <w:basedOn w:val="Standaardtabel"/>
    <w:uiPriority w:val="39"/>
    <w:rsid w:val="00957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AMtabel">
    <w:name w:val="_SAM_tabel"/>
    <w:basedOn w:val="Standaardtabel"/>
    <w:uiPriority w:val="99"/>
    <w:rsid w:val="00957CAC"/>
    <w:pPr>
      <w:spacing w:after="0" w:line="240" w:lineRule="auto"/>
    </w:pPr>
    <w:rPr>
      <w:sz w:val="18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8" w:space="0" w:color="FFFFFF" w:themeColor="background1"/>
      </w:tblBorders>
      <w:tblCellMar>
        <w:top w:w="79" w:type="dxa"/>
        <w:left w:w="0" w:type="dxa"/>
        <w:bottom w:w="45" w:type="dxa"/>
        <w:right w:w="0" w:type="dxa"/>
      </w:tblCellMar>
    </w:tblPr>
    <w:tblStylePr w:type="firstRow">
      <w:rPr>
        <w:b/>
        <w:color w:val="C7502E" w:themeColor="accent3"/>
      </w:rPr>
      <w:tblPr/>
      <w:tcPr>
        <w:tcBorders>
          <w:top w:val="single" w:sz="8" w:space="0" w:color="C7502E" w:themeColor="accent3"/>
          <w:left w:val="nil"/>
          <w:bottom w:val="single" w:sz="8" w:space="0" w:color="C7502E" w:themeColor="accent3"/>
          <w:right w:val="nil"/>
          <w:insideH w:val="nil"/>
          <w:insideV w:val="single" w:sz="48" w:space="0" w:color="FFFFFF" w:themeColor="background1"/>
          <w:tl2br w:val="nil"/>
          <w:tr2bl w:val="nil"/>
        </w:tcBorders>
      </w:tcPr>
    </w:tblStylePr>
    <w:tblStylePr w:type="lastRow">
      <w:rPr>
        <w:b/>
        <w:color w:val="C7502E" w:themeColor="accent3"/>
      </w:rPr>
      <w:tblPr/>
      <w:tcPr>
        <w:tcBorders>
          <w:top w:val="single" w:sz="8" w:space="0" w:color="C7502E" w:themeColor="accent3"/>
          <w:left w:val="nil"/>
          <w:bottom w:val="single" w:sz="8" w:space="0" w:color="C7502E" w:themeColor="accent3"/>
          <w:right w:val="nil"/>
          <w:insideH w:val="nil"/>
          <w:insideV w:val="single" w:sz="48" w:space="0" w:color="FFFFFF" w:themeColor="background1"/>
          <w:tl2br w:val="nil"/>
          <w:tr2bl w:val="nil"/>
        </w:tcBorders>
      </w:tcPr>
    </w:tblStylePr>
    <w:tblStylePr w:type="firstCol">
      <w:rPr>
        <w:b/>
        <w:color w:val="C7502E" w:themeColor="accent3"/>
      </w:rPr>
    </w:tblStylePr>
    <w:tblStylePr w:type="lastCol">
      <w:rPr>
        <w:b/>
        <w:color w:val="C7502E" w:themeColor="accent3"/>
      </w:rPr>
    </w:tblStylePr>
  </w:style>
  <w:style w:type="paragraph" w:styleId="Koptekst">
    <w:name w:val="header"/>
    <w:basedOn w:val="Standaard"/>
    <w:link w:val="KoptekstChar"/>
    <w:uiPriority w:val="99"/>
    <w:semiHidden/>
    <w:rsid w:val="00957CA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1467D3"/>
    <w:rPr>
      <w:rFonts w:ascii="Trebuchet MS" w:hAnsi="Trebuchet MS"/>
      <w:sz w:val="18"/>
      <w:lang w:eastAsia="nl-BE"/>
    </w:rPr>
  </w:style>
  <w:style w:type="paragraph" w:styleId="Voettekst">
    <w:name w:val="footer"/>
    <w:aliases w:val="_voettekst"/>
    <w:basedOn w:val="Standaard"/>
    <w:link w:val="VoettekstChar"/>
    <w:uiPriority w:val="25"/>
    <w:unhideWhenUsed/>
    <w:rsid w:val="00957CAC"/>
    <w:pPr>
      <w:tabs>
        <w:tab w:val="center" w:pos="4536"/>
        <w:tab w:val="right" w:pos="9072"/>
      </w:tabs>
      <w:suppressAutoHyphens/>
      <w:jc w:val="center"/>
    </w:pPr>
    <w:rPr>
      <w:b/>
      <w:color w:val="00A183" w:themeColor="text2"/>
      <w:spacing w:val="2"/>
      <w:sz w:val="15"/>
    </w:rPr>
  </w:style>
  <w:style w:type="character" w:customStyle="1" w:styleId="VoettekstChar">
    <w:name w:val="Voettekst Char"/>
    <w:aliases w:val="_voettekst Char"/>
    <w:basedOn w:val="Standaardalinea-lettertype"/>
    <w:link w:val="Voettekst"/>
    <w:uiPriority w:val="25"/>
    <w:rsid w:val="00957CAC"/>
    <w:rPr>
      <w:rFonts w:ascii="Trebuchet MS" w:hAnsi="Trebuchet MS"/>
      <w:b/>
      <w:color w:val="00A183" w:themeColor="text2"/>
      <w:spacing w:val="2"/>
      <w:sz w:val="15"/>
      <w:lang w:eastAsia="nl-BE"/>
    </w:rPr>
  </w:style>
  <w:style w:type="character" w:customStyle="1" w:styleId="accentblauw">
    <w:name w:val="_accent blauw"/>
    <w:basedOn w:val="accentoranje"/>
    <w:uiPriority w:val="2"/>
    <w:qFormat/>
    <w:rsid w:val="00957CAC"/>
    <w:rPr>
      <w:b/>
      <w:color w:val="005CA9" w:themeColor="accent5"/>
      <w:spacing w:val="2"/>
      <w:sz w:val="18"/>
      <w:szCs w:val="17"/>
    </w:rPr>
  </w:style>
  <w:style w:type="paragraph" w:customStyle="1" w:styleId="maatschZetel">
    <w:name w:val="_maatsch.Zetel"/>
    <w:basedOn w:val="Standaard"/>
    <w:uiPriority w:val="17"/>
    <w:qFormat/>
    <w:rsid w:val="00957CAC"/>
    <w:pPr>
      <w:spacing w:before="170" w:line="274" w:lineRule="auto"/>
      <w:contextualSpacing/>
    </w:pPr>
    <w:rPr>
      <w:color w:val="00A183" w:themeColor="text2"/>
      <w:spacing w:val="2"/>
      <w:sz w:val="15"/>
      <w:szCs w:val="15"/>
    </w:rPr>
  </w:style>
  <w:style w:type="paragraph" w:customStyle="1" w:styleId="scheidingsteken">
    <w:name w:val="_scheidingsteken"/>
    <w:basedOn w:val="Standaard"/>
    <w:uiPriority w:val="16"/>
    <w:qFormat/>
    <w:rsid w:val="00957CAC"/>
    <w:rPr>
      <w:b/>
      <w:color w:val="00A183" w:themeColor="text2"/>
      <w:sz w:val="20"/>
      <w:szCs w:val="20"/>
    </w:rPr>
  </w:style>
  <w:style w:type="paragraph" w:styleId="Ondertitel">
    <w:name w:val="Subtitle"/>
    <w:aliases w:val="_subtitel"/>
    <w:basedOn w:val="Standaard"/>
    <w:next w:val="Standaard"/>
    <w:link w:val="OndertitelChar"/>
    <w:uiPriority w:val="25"/>
    <w:qFormat/>
    <w:rsid w:val="00957CAC"/>
    <w:pPr>
      <w:numPr>
        <w:ilvl w:val="1"/>
      </w:numPr>
      <w:suppressAutoHyphens/>
      <w:spacing w:before="68" w:line="320" w:lineRule="exact"/>
      <w:jc w:val="center"/>
    </w:pPr>
    <w:rPr>
      <w:rFonts w:asciiTheme="minorHAnsi" w:eastAsiaTheme="minorEastAsia" w:hAnsiTheme="minorHAnsi"/>
      <w:color w:val="C7502E" w:themeColor="accent3"/>
      <w:spacing w:val="2"/>
      <w:sz w:val="26"/>
      <w:szCs w:val="26"/>
    </w:rPr>
  </w:style>
  <w:style w:type="character" w:customStyle="1" w:styleId="OndertitelChar">
    <w:name w:val="Ondertitel Char"/>
    <w:aliases w:val="_subtitel Char"/>
    <w:basedOn w:val="Standaardalinea-lettertype"/>
    <w:link w:val="Ondertitel"/>
    <w:uiPriority w:val="25"/>
    <w:rsid w:val="00957CAC"/>
    <w:rPr>
      <w:rFonts w:eastAsiaTheme="minorEastAsia"/>
      <w:color w:val="C7502E" w:themeColor="accent3"/>
      <w:spacing w:val="2"/>
      <w:sz w:val="26"/>
      <w:szCs w:val="26"/>
      <w:lang w:eastAsia="nl-BE"/>
    </w:rPr>
  </w:style>
  <w:style w:type="paragraph" w:styleId="Titel">
    <w:name w:val="Title"/>
    <w:aliases w:val="_titel"/>
    <w:basedOn w:val="Standaard"/>
    <w:next w:val="Standaard"/>
    <w:link w:val="TitelChar"/>
    <w:uiPriority w:val="24"/>
    <w:qFormat/>
    <w:rsid w:val="00957CAC"/>
    <w:pPr>
      <w:suppressAutoHyphens/>
      <w:spacing w:line="520" w:lineRule="exact"/>
      <w:contextualSpacing/>
      <w:jc w:val="center"/>
    </w:pPr>
    <w:rPr>
      <w:rFonts w:asciiTheme="majorHAnsi" w:eastAsiaTheme="majorEastAsia" w:hAnsiTheme="majorHAnsi" w:cstheme="majorBidi"/>
      <w:b/>
      <w:color w:val="C7502E" w:themeColor="accent3"/>
      <w:spacing w:val="2"/>
      <w:sz w:val="48"/>
      <w:szCs w:val="48"/>
    </w:rPr>
  </w:style>
  <w:style w:type="character" w:customStyle="1" w:styleId="TitelChar">
    <w:name w:val="Titel Char"/>
    <w:aliases w:val="_titel Char"/>
    <w:basedOn w:val="Standaardalinea-lettertype"/>
    <w:link w:val="Titel"/>
    <w:uiPriority w:val="24"/>
    <w:rsid w:val="00957CAC"/>
    <w:rPr>
      <w:rFonts w:asciiTheme="majorHAnsi" w:eastAsiaTheme="majorEastAsia" w:hAnsiTheme="majorHAnsi" w:cstheme="majorBidi"/>
      <w:b/>
      <w:color w:val="C7502E" w:themeColor="accent3"/>
      <w:spacing w:val="2"/>
      <w:sz w:val="48"/>
      <w:szCs w:val="48"/>
      <w:lang w:eastAsia="nl-BE"/>
    </w:rPr>
  </w:style>
  <w:style w:type="paragraph" w:styleId="Datum">
    <w:name w:val="Date"/>
    <w:aliases w:val="_publicatiedatum"/>
    <w:basedOn w:val="Standaard"/>
    <w:next w:val="Standaard"/>
    <w:link w:val="DatumChar"/>
    <w:uiPriority w:val="23"/>
    <w:rsid w:val="00957CAC"/>
    <w:pPr>
      <w:jc w:val="right"/>
    </w:pPr>
    <w:rPr>
      <w:b/>
      <w:color w:val="00A183" w:themeColor="text2"/>
      <w:spacing w:val="-4"/>
    </w:rPr>
  </w:style>
  <w:style w:type="character" w:customStyle="1" w:styleId="DatumChar">
    <w:name w:val="Datum Char"/>
    <w:aliases w:val="_publicatiedatum Char"/>
    <w:basedOn w:val="Standaardalinea-lettertype"/>
    <w:link w:val="Datum"/>
    <w:uiPriority w:val="23"/>
    <w:rsid w:val="00957CAC"/>
    <w:rPr>
      <w:rFonts w:ascii="Trebuchet MS" w:hAnsi="Trebuchet MS"/>
      <w:b/>
      <w:color w:val="00A183" w:themeColor="text2"/>
      <w:spacing w:val="-4"/>
      <w:sz w:val="18"/>
      <w:lang w:eastAsia="nl-BE"/>
    </w:rPr>
  </w:style>
  <w:style w:type="paragraph" w:customStyle="1" w:styleId="documenttype">
    <w:name w:val="_documenttype"/>
    <w:basedOn w:val="Standaard"/>
    <w:uiPriority w:val="24"/>
    <w:qFormat/>
    <w:rsid w:val="00957CAC"/>
    <w:pPr>
      <w:spacing w:before="916" w:after="12"/>
      <w:jc w:val="center"/>
    </w:pPr>
    <w:rPr>
      <w:b/>
      <w:caps/>
      <w:color w:val="C7502E" w:themeColor="accent3"/>
      <w:spacing w:val="10"/>
      <w:sz w:val="24"/>
    </w:rPr>
  </w:style>
  <w:style w:type="character" w:styleId="Tekstvantijdelijkeaanduiding">
    <w:name w:val="Placeholder Text"/>
    <w:basedOn w:val="Standaardalinea-lettertype"/>
    <w:uiPriority w:val="99"/>
    <w:semiHidden/>
    <w:rsid w:val="00957CAC"/>
    <w:rPr>
      <w:color w:val="808080"/>
    </w:rPr>
  </w:style>
  <w:style w:type="paragraph" w:customStyle="1" w:styleId="aanwezig">
    <w:name w:val="_aanwezig"/>
    <w:basedOn w:val="Standaard"/>
    <w:uiPriority w:val="14"/>
    <w:qFormat/>
    <w:rsid w:val="00957CAC"/>
    <w:pPr>
      <w:spacing w:after="520"/>
      <w:contextualSpacing/>
    </w:pPr>
  </w:style>
  <w:style w:type="character" w:customStyle="1" w:styleId="accentzwart">
    <w:name w:val="_accent_zwart"/>
    <w:basedOn w:val="accentoranje"/>
    <w:uiPriority w:val="2"/>
    <w:qFormat/>
    <w:rsid w:val="00957CAC"/>
    <w:rPr>
      <w:b/>
      <w:color w:val="auto"/>
      <w:spacing w:val="2"/>
      <w:sz w:val="18"/>
      <w:szCs w:val="17"/>
    </w:rPr>
  </w:style>
  <w:style w:type="paragraph" w:customStyle="1" w:styleId="secundairestijlen">
    <w:name w:val="== secundaire stijlen ====="/>
    <w:basedOn w:val="Standaard"/>
    <w:uiPriority w:val="20"/>
    <w:qFormat/>
    <w:rsid w:val="00957CAC"/>
  </w:style>
  <w:style w:type="paragraph" w:customStyle="1" w:styleId="kadertekst">
    <w:name w:val="== kadertekst ===================="/>
    <w:basedOn w:val="secundairestijlen"/>
    <w:uiPriority w:val="10"/>
    <w:qFormat/>
    <w:rsid w:val="00957CAC"/>
  </w:style>
  <w:style w:type="paragraph" w:customStyle="1" w:styleId="signatuur">
    <w:name w:val="== signatuur ==================="/>
    <w:basedOn w:val="kadertekst"/>
    <w:uiPriority w:val="15"/>
    <w:qFormat/>
    <w:rsid w:val="00957CAC"/>
  </w:style>
  <w:style w:type="character" w:styleId="GevolgdeHyperlink">
    <w:name w:val="FollowedHyperlink"/>
    <w:aliases w:val="_gevolgdeHyperlink"/>
    <w:basedOn w:val="Standaardalinea-lettertype"/>
    <w:uiPriority w:val="22"/>
    <w:rsid w:val="00957CAC"/>
    <w:rPr>
      <w:color w:val="000000" w:themeColor="followedHyperlink"/>
      <w:u w:val="single"/>
    </w:rPr>
  </w:style>
  <w:style w:type="paragraph" w:customStyle="1" w:styleId="a">
    <w:name w:val="========================="/>
    <w:basedOn w:val="kadertekst"/>
    <w:uiPriority w:val="26"/>
    <w:semiHidden/>
    <w:qFormat/>
    <w:rsid w:val="00957CAC"/>
  </w:style>
  <w:style w:type="paragraph" w:customStyle="1" w:styleId="verslag">
    <w:name w:val="== verslag ========================="/>
    <w:basedOn w:val="kadertekst"/>
    <w:uiPriority w:val="13"/>
    <w:qFormat/>
    <w:rsid w:val="00957CAC"/>
  </w:style>
  <w:style w:type="character" w:customStyle="1" w:styleId="voettekstdoctype">
    <w:name w:val="_voettekst_doctype"/>
    <w:basedOn w:val="Standaardalinea-lettertype"/>
    <w:uiPriority w:val="25"/>
    <w:qFormat/>
    <w:rsid w:val="00957CAC"/>
    <w:rPr>
      <w:caps/>
      <w:spacing w:val="10"/>
    </w:rPr>
  </w:style>
  <w:style w:type="character" w:styleId="Verwijzingopmerking">
    <w:name w:val="annotation reference"/>
    <w:basedOn w:val="Standaardalinea-lettertype"/>
    <w:uiPriority w:val="99"/>
    <w:semiHidden/>
    <w:rsid w:val="00957CA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957CA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467D3"/>
    <w:rPr>
      <w:rFonts w:ascii="Trebuchet MS" w:hAnsi="Trebuchet MS"/>
      <w:sz w:val="20"/>
      <w:szCs w:val="20"/>
      <w:lang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957CA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467D3"/>
    <w:rPr>
      <w:rFonts w:ascii="Trebuchet MS" w:hAnsi="Trebuchet MS"/>
      <w:b/>
      <w:bCs/>
      <w:sz w:val="20"/>
      <w:szCs w:val="20"/>
      <w:lang w:eastAsia="nl-BE"/>
    </w:rPr>
  </w:style>
  <w:style w:type="paragraph" w:styleId="Revisie">
    <w:name w:val="Revision"/>
    <w:hidden/>
    <w:uiPriority w:val="99"/>
    <w:semiHidden/>
    <w:rsid w:val="004B3B5F"/>
    <w:pPr>
      <w:spacing w:after="0" w:line="240" w:lineRule="auto"/>
    </w:pPr>
    <w:rPr>
      <w:rFonts w:ascii="Trebuchet MS" w:hAnsi="Trebuchet MS"/>
      <w:sz w:val="18"/>
      <w:lang w:eastAsia="nl-BE"/>
    </w:rPr>
  </w:style>
  <w:style w:type="character" w:customStyle="1" w:styleId="voettekstdatum">
    <w:name w:val="_voettekst_datum"/>
    <w:basedOn w:val="voettekstdoctype"/>
    <w:uiPriority w:val="25"/>
    <w:qFormat/>
    <w:rsid w:val="00957CAC"/>
    <w:rPr>
      <w:caps/>
      <w:spacing w:val="-4"/>
    </w:rPr>
  </w:style>
  <w:style w:type="character" w:customStyle="1" w:styleId="accentgroen">
    <w:name w:val="_accent_groen"/>
    <w:basedOn w:val="Standaardalinea-lettertype"/>
    <w:uiPriority w:val="1"/>
    <w:qFormat/>
    <w:rsid w:val="00957CAC"/>
    <w:rPr>
      <w:b/>
      <w:color w:val="00A183" w:themeColor="text2"/>
      <w:spacing w:val="2"/>
      <w:sz w:val="18"/>
      <w:szCs w:val="17"/>
    </w:rPr>
  </w:style>
  <w:style w:type="paragraph" w:customStyle="1" w:styleId="aanspreking">
    <w:name w:val="_aanspreking"/>
    <w:basedOn w:val="Standaard"/>
    <w:uiPriority w:val="19"/>
    <w:semiHidden/>
    <w:qFormat/>
    <w:rsid w:val="00957CAC"/>
    <w:pPr>
      <w:spacing w:before="680" w:after="520"/>
    </w:pPr>
  </w:style>
  <w:style w:type="paragraph" w:customStyle="1" w:styleId="betreft">
    <w:name w:val="_betreft"/>
    <w:basedOn w:val="Standaard"/>
    <w:uiPriority w:val="19"/>
    <w:semiHidden/>
    <w:qFormat/>
    <w:rsid w:val="00957CAC"/>
    <w:pPr>
      <w:suppressAutoHyphens/>
      <w:jc w:val="left"/>
    </w:pPr>
  </w:style>
  <w:style w:type="paragraph" w:customStyle="1" w:styleId="bijschrifttabelfiguur">
    <w:name w:val="_bijschrift tabel/figuur"/>
    <w:basedOn w:val="Standaard"/>
    <w:uiPriority w:val="7"/>
    <w:qFormat/>
    <w:rsid w:val="00781598"/>
    <w:pPr>
      <w:numPr>
        <w:numId w:val="9"/>
      </w:numPr>
      <w:spacing w:before="200" w:after="100"/>
    </w:pPr>
    <w:rPr>
      <w:b/>
    </w:rPr>
  </w:style>
  <w:style w:type="numbering" w:customStyle="1" w:styleId="BIJSCHRIFT">
    <w:name w:val="_BIJSCHRIFT"/>
    <w:uiPriority w:val="99"/>
    <w:rsid w:val="00957CAC"/>
    <w:pPr>
      <w:numPr>
        <w:numId w:val="8"/>
      </w:numPr>
    </w:pPr>
  </w:style>
  <w:style w:type="paragraph" w:customStyle="1" w:styleId="functie">
    <w:name w:val="_functie"/>
    <w:basedOn w:val="Standaard"/>
    <w:uiPriority w:val="17"/>
    <w:qFormat/>
    <w:rsid w:val="00957CAC"/>
    <w:pPr>
      <w:spacing w:line="274" w:lineRule="auto"/>
    </w:pPr>
  </w:style>
  <w:style w:type="paragraph" w:customStyle="1" w:styleId="referentie">
    <w:name w:val="_referentie"/>
    <w:basedOn w:val="Standaard"/>
    <w:uiPriority w:val="19"/>
    <w:semiHidden/>
    <w:qFormat/>
    <w:rsid w:val="00957CAC"/>
    <w:pPr>
      <w:suppressAutoHyphens/>
      <w:spacing w:before="28" w:line="322" w:lineRule="auto"/>
      <w:ind w:left="737" w:hanging="737"/>
      <w:jc w:val="left"/>
    </w:pPr>
    <w:rPr>
      <w:spacing w:val="2"/>
      <w:sz w:val="15"/>
    </w:rPr>
  </w:style>
  <w:style w:type="character" w:customStyle="1" w:styleId="referentielabel">
    <w:name w:val="_referentie_label"/>
    <w:basedOn w:val="Standaardalinea-lettertype"/>
    <w:uiPriority w:val="19"/>
    <w:semiHidden/>
    <w:qFormat/>
    <w:rsid w:val="00957CAC"/>
    <w:rPr>
      <w:b/>
      <w:color w:val="00A183" w:themeColor="text2"/>
      <w:sz w:val="15"/>
    </w:rPr>
  </w:style>
  <w:style w:type="paragraph" w:customStyle="1" w:styleId="slotgroet">
    <w:name w:val="_slotgroet"/>
    <w:basedOn w:val="Standaard"/>
    <w:uiPriority w:val="19"/>
    <w:semiHidden/>
    <w:qFormat/>
    <w:rsid w:val="00957CAC"/>
    <w:pPr>
      <w:spacing w:before="520" w:after="260"/>
    </w:pPr>
  </w:style>
  <w:style w:type="paragraph" w:customStyle="1" w:styleId="tabelstandaard">
    <w:name w:val="_tabel_standaard"/>
    <w:basedOn w:val="Standaard"/>
    <w:uiPriority w:val="7"/>
    <w:qFormat/>
    <w:rsid w:val="00957CAC"/>
    <w:pPr>
      <w:jc w:val="left"/>
    </w:pPr>
  </w:style>
  <w:style w:type="paragraph" w:customStyle="1" w:styleId="tabellijstnum1">
    <w:name w:val="_tabel_lijst_num.1"/>
    <w:basedOn w:val="tabelstandaard"/>
    <w:uiPriority w:val="9"/>
    <w:qFormat/>
    <w:rsid w:val="00957CAC"/>
    <w:pPr>
      <w:numPr>
        <w:numId w:val="15"/>
      </w:numPr>
    </w:pPr>
  </w:style>
  <w:style w:type="paragraph" w:customStyle="1" w:styleId="tabellijstnum2">
    <w:name w:val="_tabel_lijst_num.2"/>
    <w:basedOn w:val="tabellijstnum1"/>
    <w:uiPriority w:val="9"/>
    <w:qFormat/>
    <w:rsid w:val="00957CAC"/>
    <w:pPr>
      <w:numPr>
        <w:ilvl w:val="1"/>
      </w:numPr>
    </w:pPr>
  </w:style>
  <w:style w:type="paragraph" w:customStyle="1" w:styleId="tabellijstopsom1">
    <w:name w:val="_tabel_lijst_opsom.1"/>
    <w:basedOn w:val="tabelstandaard"/>
    <w:uiPriority w:val="8"/>
    <w:qFormat/>
    <w:rsid w:val="00957CAC"/>
    <w:pPr>
      <w:numPr>
        <w:numId w:val="16"/>
      </w:numPr>
    </w:pPr>
  </w:style>
  <w:style w:type="paragraph" w:customStyle="1" w:styleId="tabellijstopsom2">
    <w:name w:val="_tabel_lijst_opsom.2"/>
    <w:basedOn w:val="tabellijstopsom1"/>
    <w:uiPriority w:val="8"/>
    <w:qFormat/>
    <w:rsid w:val="00957CAC"/>
    <w:pPr>
      <w:numPr>
        <w:ilvl w:val="1"/>
      </w:numPr>
    </w:pPr>
  </w:style>
  <w:style w:type="paragraph" w:customStyle="1" w:styleId="tabellijstopsom3">
    <w:name w:val="_tabel_lijst_opsom.3"/>
    <w:basedOn w:val="tabellijstopsom2"/>
    <w:uiPriority w:val="8"/>
    <w:qFormat/>
    <w:rsid w:val="00957CAC"/>
    <w:pPr>
      <w:numPr>
        <w:ilvl w:val="2"/>
      </w:numPr>
    </w:pPr>
  </w:style>
  <w:style w:type="numbering" w:customStyle="1" w:styleId="TABELNUM">
    <w:name w:val="_TABEL_NUM"/>
    <w:uiPriority w:val="99"/>
    <w:rsid w:val="00957CAC"/>
    <w:pPr>
      <w:numPr>
        <w:numId w:val="13"/>
      </w:numPr>
    </w:pPr>
  </w:style>
  <w:style w:type="numbering" w:customStyle="1" w:styleId="TABELOPSOM">
    <w:name w:val="_TABEL_OPSOM"/>
    <w:uiPriority w:val="99"/>
    <w:rsid w:val="00957CAC"/>
    <w:pPr>
      <w:numPr>
        <w:numId w:val="14"/>
      </w:numPr>
    </w:pPr>
  </w:style>
  <w:style w:type="paragraph" w:customStyle="1" w:styleId="brief">
    <w:name w:val="== brief ==================="/>
    <w:basedOn w:val="Standaard"/>
    <w:uiPriority w:val="18"/>
    <w:semiHidden/>
    <w:qFormat/>
    <w:rsid w:val="00957CAC"/>
  </w:style>
  <w:style w:type="paragraph" w:customStyle="1" w:styleId="tabel">
    <w:name w:val="== tabel ================"/>
    <w:basedOn w:val="Standaard"/>
    <w:uiPriority w:val="6"/>
    <w:qFormat/>
    <w:rsid w:val="00957CAC"/>
  </w:style>
  <w:style w:type="paragraph" w:styleId="Kopvaninhoudsopgave">
    <w:name w:val="TOC Heading"/>
    <w:basedOn w:val="Kop1"/>
    <w:next w:val="Standaard"/>
    <w:uiPriority w:val="39"/>
    <w:semiHidden/>
    <w:qFormat/>
    <w:rsid w:val="001467D3"/>
    <w:pPr>
      <w:numPr>
        <w:numId w:val="0"/>
      </w:numPr>
      <w:suppressAutoHyphens w:val="0"/>
      <w:spacing w:before="240" w:after="0" w:line="259" w:lineRule="auto"/>
      <w:outlineLvl w:val="9"/>
    </w:pPr>
    <w:rPr>
      <w:lang w:val="nl-NL"/>
    </w:rPr>
  </w:style>
  <w:style w:type="paragraph" w:styleId="Inhopg1">
    <w:name w:val="toc 1"/>
    <w:basedOn w:val="Standaard"/>
    <w:next w:val="Standaard"/>
    <w:uiPriority w:val="39"/>
    <w:semiHidden/>
    <w:rsid w:val="001467D3"/>
    <w:pPr>
      <w:tabs>
        <w:tab w:val="right" w:leader="dot" w:pos="8608"/>
      </w:tabs>
      <w:spacing w:before="120"/>
      <w:ind w:right="454"/>
    </w:pPr>
    <w:rPr>
      <w:rFonts w:asciiTheme="minorHAnsi" w:eastAsiaTheme="minorEastAsia" w:hAnsiTheme="minorHAnsi"/>
      <w:b/>
      <w:noProof/>
      <w:szCs w:val="18"/>
    </w:rPr>
  </w:style>
  <w:style w:type="paragraph" w:styleId="Inhopg2">
    <w:name w:val="toc 2"/>
    <w:basedOn w:val="Standaard"/>
    <w:next w:val="Standaard"/>
    <w:uiPriority w:val="39"/>
    <w:semiHidden/>
    <w:rsid w:val="001467D3"/>
    <w:pPr>
      <w:tabs>
        <w:tab w:val="right" w:leader="dot" w:pos="8608"/>
      </w:tabs>
      <w:spacing w:before="40"/>
      <w:ind w:left="851" w:right="454"/>
      <w:contextualSpacing/>
    </w:pPr>
    <w:rPr>
      <w:rFonts w:asciiTheme="minorHAnsi" w:eastAsiaTheme="minorEastAsia" w:hAnsiTheme="minorHAnsi"/>
      <w:noProof/>
      <w:szCs w:val="18"/>
    </w:rPr>
  </w:style>
  <w:style w:type="paragraph" w:styleId="Inhopg3">
    <w:name w:val="toc 3"/>
    <w:basedOn w:val="Standaard"/>
    <w:next w:val="Standaard"/>
    <w:uiPriority w:val="39"/>
    <w:semiHidden/>
    <w:rsid w:val="001467D3"/>
    <w:pPr>
      <w:tabs>
        <w:tab w:val="right" w:leader="dot" w:pos="8608"/>
      </w:tabs>
      <w:spacing w:before="40"/>
      <w:ind w:left="1247" w:right="454"/>
      <w:contextualSpacing/>
    </w:pPr>
    <w:rPr>
      <w:rFonts w:asciiTheme="minorHAnsi" w:eastAsiaTheme="minorEastAsia" w:hAnsiTheme="minorHAnsi"/>
      <w:noProof/>
      <w:szCs w:val="18"/>
    </w:rPr>
  </w:style>
  <w:style w:type="table" w:customStyle="1" w:styleId="TableGrid">
    <w:name w:val="TableGrid"/>
    <w:rsid w:val="001D21AE"/>
    <w:pPr>
      <w:spacing w:after="0" w:line="240" w:lineRule="auto"/>
    </w:pPr>
    <w:rPr>
      <w:rFonts w:eastAsiaTheme="minorEastAsia"/>
      <w:lang w:eastAsia="nl-B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1D21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8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solliciteren@samvzw.be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samvzw.sharepoint.com/sites/sjablonen/SAM%20Sjablonen/Sollicitatieformulier%20SAM%20-%20IM%20december%20202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CE651E667984C878D74927C1D74FB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E6325C-D374-4C06-AEEC-F0D3A747AF35}"/>
      </w:docPartPr>
      <w:docPartBody>
        <w:p w:rsidR="003D25C4" w:rsidRDefault="003D25C4">
          <w:pPr>
            <w:pStyle w:val="CCE651E667984C878D74927C1D74FBE3"/>
          </w:pPr>
          <w:r w:rsidRPr="00CE2FA6">
            <w:rPr>
              <w:sz w:val="4"/>
              <w:szCs w:val="4"/>
            </w:rPr>
            <w:t xml:space="preserve"> </w:t>
          </w:r>
        </w:p>
      </w:docPartBody>
    </w:docPart>
    <w:docPart>
      <w:docPartPr>
        <w:name w:val="8F5F7185DBD34F2191287A710B96160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B1AD0AA-637D-4BE7-8131-65EAADEC2415}"/>
      </w:docPartPr>
      <w:docPartBody>
        <w:p w:rsidR="003D25C4" w:rsidRDefault="003D25C4">
          <w:pPr>
            <w:pStyle w:val="8F5F7185DBD34F2191287A710B96160C"/>
          </w:pPr>
          <w:r w:rsidRPr="001640EC">
            <w:rPr>
              <w:color w:val="00B0F0"/>
            </w:rPr>
            <w:t>[</w:t>
          </w:r>
          <w:r w:rsidRPr="005C2FFA">
            <w:t xml:space="preserve"> </w:t>
          </w:r>
          <w:r w:rsidRPr="005C2FFA">
            <w:rPr>
              <w:spacing w:val="2"/>
            </w:rPr>
            <w:t>klik en selecteer de datum uit het zijmenu</w:t>
          </w:r>
          <w:r w:rsidRPr="005C2FFA">
            <w:t xml:space="preserve"> </w:t>
          </w:r>
          <w:r w:rsidRPr="001640EC">
            <w:rPr>
              <w:color w:val="00B0F0"/>
            </w:rPr>
            <w:t>]</w:t>
          </w:r>
        </w:p>
      </w:docPartBody>
    </w:docPart>
    <w:docPart>
      <w:docPartPr>
        <w:name w:val="B076E2A2C01D4CE38A8F30C8404529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BC8325-331A-4045-BAF1-83CAA0CF1A08}"/>
      </w:docPartPr>
      <w:docPartBody>
        <w:p w:rsidR="003D25C4" w:rsidRDefault="003D25C4">
          <w:pPr>
            <w:pStyle w:val="B076E2A2C01D4CE38A8F30C8404529F8"/>
          </w:pPr>
          <w:r w:rsidRPr="001640EC">
            <w:rPr>
              <w:color w:val="00B0F0"/>
            </w:rPr>
            <w:t>[</w:t>
          </w:r>
          <w:r w:rsidRPr="001640EC">
            <w:t xml:space="preserve"> klik hier om het documenttype in te voegen </w:t>
          </w:r>
          <w:r w:rsidRPr="001640EC">
            <w:rPr>
              <w:color w:val="00B0F0"/>
            </w:rPr>
            <w:t>]</w:t>
          </w:r>
        </w:p>
      </w:docPartBody>
    </w:docPart>
    <w:docPart>
      <w:docPartPr>
        <w:name w:val="225972836A194FFABD185DDBD534B5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728318-4867-4DDF-B6B1-D8BB216666CD}"/>
      </w:docPartPr>
      <w:docPartBody>
        <w:p w:rsidR="003D25C4" w:rsidRDefault="003D25C4">
          <w:pPr>
            <w:pStyle w:val="225972836A194FFABD185DDBD534B5C9"/>
          </w:pPr>
          <w:r w:rsidRPr="001640EC">
            <w:rPr>
              <w:color w:val="00B0F0"/>
            </w:rPr>
            <w:t>[</w:t>
          </w:r>
          <w:r w:rsidRPr="001640EC">
            <w:t xml:space="preserve"> klik hier om te titel van het document in te voegen </w:t>
          </w:r>
          <w:r w:rsidRPr="001640EC">
            <w:rPr>
              <w:color w:val="00B0F0"/>
            </w:rPr>
            <w:t>]</w:t>
          </w:r>
        </w:p>
      </w:docPartBody>
    </w:docPart>
    <w:docPart>
      <w:docPartPr>
        <w:name w:val="D1B80E647CF94647B1A5217DCD3367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C8AC73-699B-49D9-9568-794DE0244CD5}"/>
      </w:docPartPr>
      <w:docPartBody>
        <w:p w:rsidR="003D25C4" w:rsidRDefault="003D25C4">
          <w:pPr>
            <w:pStyle w:val="D1B80E647CF94647B1A5217DCD33674C"/>
          </w:pPr>
          <w:r>
            <w:t xml:space="preserve"> </w:t>
          </w:r>
        </w:p>
      </w:docPartBody>
    </w:docPart>
    <w:docPart>
      <w:docPartPr>
        <w:name w:val="DE276BAF32C541E384AD0E520E6EF05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D543C4C-A0C1-46BD-9E69-0812891207FF}"/>
      </w:docPartPr>
      <w:docPartBody>
        <w:p w:rsidR="003D25C4" w:rsidRDefault="003D25C4">
          <w:pPr>
            <w:pStyle w:val="DE276BAF32C541E384AD0E520E6EF05B"/>
          </w:pPr>
          <w:r w:rsidRPr="007158DC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5E128EE9F6054CE0B3C1A3377CACEB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F1A5AB-D45A-4E8A-9D10-0C5D47585408}"/>
      </w:docPartPr>
      <w:docPartBody>
        <w:p w:rsidR="003D25C4" w:rsidRDefault="003D25C4">
          <w:pPr>
            <w:pStyle w:val="5E128EE9F6054CE0B3C1A3377CACEB15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CBD6BC0222049518C475B867F4005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2D3A98-02AE-414D-90BC-61B38C747B3D}"/>
      </w:docPartPr>
      <w:docPartBody>
        <w:p w:rsidR="003D25C4" w:rsidRDefault="003D25C4">
          <w:pPr>
            <w:pStyle w:val="7CBD6BC0222049518C475B867F4005FC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302ACDB44954CBBA88E6A64859AB7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38E276-5564-40A9-BA2F-241797D59DED}"/>
      </w:docPartPr>
      <w:docPartBody>
        <w:p w:rsidR="003D25C4" w:rsidRDefault="003D25C4">
          <w:pPr>
            <w:pStyle w:val="0302ACDB44954CBBA88E6A64859AB7A3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A07CDB440314779B37E42B45AE0DF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B4FCEC-7F77-422A-AED2-52D34C2DAF5B}"/>
      </w:docPartPr>
      <w:docPartBody>
        <w:p w:rsidR="003D25C4" w:rsidRDefault="003D25C4">
          <w:pPr>
            <w:pStyle w:val="4A07CDB440314779B37E42B45AE0DF0B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0FC8697C5EB43DFBC7B0502D05E6AF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9F1F36-67D8-4A3E-B0D7-81C8200D231E}"/>
      </w:docPartPr>
      <w:docPartBody>
        <w:p w:rsidR="003D25C4" w:rsidRDefault="003D25C4">
          <w:pPr>
            <w:pStyle w:val="D0FC8697C5EB43DFBC7B0502D05E6AF6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EBD0D95B6504C458E6FEBAD064C2E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D63F68-7182-4FE6-90E0-A0AD6E83959B}"/>
      </w:docPartPr>
      <w:docPartBody>
        <w:p w:rsidR="003D25C4" w:rsidRDefault="003D25C4">
          <w:pPr>
            <w:pStyle w:val="FEBD0D95B6504C458E6FEBAD064C2EE7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EDE6CDA218D4270A0C25D4A7864D1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FB78C76-F649-4601-ACAD-BF612EFF5EC4}"/>
      </w:docPartPr>
      <w:docPartBody>
        <w:p w:rsidR="003D25C4" w:rsidRDefault="003D25C4">
          <w:pPr>
            <w:pStyle w:val="0EDE6CDA218D4270A0C25D4A7864D180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3FB6FCE3B6E4E55AA42E4EFA56AD4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E5A225-0688-471F-BCD0-6C26304E370C}"/>
      </w:docPartPr>
      <w:docPartBody>
        <w:p w:rsidR="003D25C4" w:rsidRDefault="003D25C4">
          <w:pPr>
            <w:pStyle w:val="93FB6FCE3B6E4E55AA42E4EFA56AD466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6CB6D53B9904E4B9088AECA7C5ABC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0AE718E-D462-45E9-88CF-D30D41FB48D8}"/>
      </w:docPartPr>
      <w:docPartBody>
        <w:p w:rsidR="003D25C4" w:rsidRDefault="003D25C4">
          <w:pPr>
            <w:pStyle w:val="C6CB6D53B9904E4B9088AECA7C5ABCF5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2AE512CF1BA485C8D3A1D868FF795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0F17C0-F7BD-4FAC-88D2-635A41243796}"/>
      </w:docPartPr>
      <w:docPartBody>
        <w:p w:rsidR="003D25C4" w:rsidRDefault="003D25C4">
          <w:pPr>
            <w:pStyle w:val="B2AE512CF1BA485C8D3A1D868FF79537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D88F864F8D24200AE995B0237C3FBE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DFA20A0-F89B-4ADB-8627-C5787842F0B1}"/>
      </w:docPartPr>
      <w:docPartBody>
        <w:p w:rsidR="003D25C4" w:rsidRDefault="003D25C4">
          <w:pPr>
            <w:pStyle w:val="3D88F864F8D24200AE995B0237C3FBE4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47AC29D268345DC983D11E38BCE98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28CE9AC-B946-4272-A5E2-5D9C79378F55}"/>
      </w:docPartPr>
      <w:docPartBody>
        <w:p w:rsidR="003D25C4" w:rsidRDefault="003D25C4">
          <w:pPr>
            <w:pStyle w:val="B47AC29D268345DC983D11E38BCE98E8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F9101763693470FB880885B957B05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E79B531-608F-4E30-93EB-474CA63F6EFF}"/>
      </w:docPartPr>
      <w:docPartBody>
        <w:p w:rsidR="003D25C4" w:rsidRDefault="003D25C4">
          <w:pPr>
            <w:pStyle w:val="0F9101763693470FB880885B957B0587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BB74667A91D40F586E4956C3447DB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C6C7D6-3E00-482A-A8DB-15CB7ECEA71D}"/>
      </w:docPartPr>
      <w:docPartBody>
        <w:p w:rsidR="003D25C4" w:rsidRDefault="003D25C4">
          <w:pPr>
            <w:pStyle w:val="8BB74667A91D40F586E4956C3447DBC3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8493DD9F3604A18B1388BCD9F4828A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BADD04-DA9D-4A87-B998-4D0EE9C6065F}"/>
      </w:docPartPr>
      <w:docPartBody>
        <w:p w:rsidR="003D25C4" w:rsidRDefault="003D25C4">
          <w:pPr>
            <w:pStyle w:val="98493DD9F3604A18B1388BCD9F4828A8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A280FF288D046CB882A8F42EC274B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213725-83BC-45AA-9319-75586B64803A}"/>
      </w:docPartPr>
      <w:docPartBody>
        <w:p w:rsidR="003D25C4" w:rsidRDefault="003D25C4">
          <w:pPr>
            <w:pStyle w:val="6A280FF288D046CB882A8F42EC274B78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DCE962A41FA4003BD7ABC5487401B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BC8D7F-F893-4274-A10C-85FF2DE4FC24}"/>
      </w:docPartPr>
      <w:docPartBody>
        <w:p w:rsidR="003D25C4" w:rsidRDefault="003D25C4">
          <w:pPr>
            <w:pStyle w:val="ADCE962A41FA4003BD7ABC5487401BCC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D9942F96E20473A8031F7AAEAAC27E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7AFCB3-7A22-4511-B02D-61C424BB22CC}"/>
      </w:docPartPr>
      <w:docPartBody>
        <w:p w:rsidR="003D25C4" w:rsidRDefault="003D25C4">
          <w:pPr>
            <w:pStyle w:val="9D9942F96E20473A8031F7AAEAAC27E9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E83DDEC3D9C4060905614502C3479A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78A0A7-C9EE-486B-8767-9D2A5EA3820D}"/>
      </w:docPartPr>
      <w:docPartBody>
        <w:p w:rsidR="003D25C4" w:rsidRDefault="003D25C4">
          <w:pPr>
            <w:pStyle w:val="8E83DDEC3D9C4060905614502C3479A9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4E3D474C5694EE486A590B833A3B9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26B11B-7255-4307-9730-8DF661B0FE31}"/>
      </w:docPartPr>
      <w:docPartBody>
        <w:p w:rsidR="003D25C4" w:rsidRDefault="003D25C4">
          <w:pPr>
            <w:pStyle w:val="14E3D474C5694EE486A590B833A3B9E5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785DD22FA4149B4B0FCE853F2974D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3F367D-E2B5-4F11-A60F-2FC3FA399C5A}"/>
      </w:docPartPr>
      <w:docPartBody>
        <w:p w:rsidR="003D25C4" w:rsidRDefault="003D25C4">
          <w:pPr>
            <w:pStyle w:val="C785DD22FA4149B4B0FCE853F2974D0F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6F8312DCBAF4C4C946D751F1B1711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F4A5DC-A063-4329-9131-5FDD5A95ABAE}"/>
      </w:docPartPr>
      <w:docPartBody>
        <w:p w:rsidR="003D25C4" w:rsidRDefault="003D25C4">
          <w:pPr>
            <w:pStyle w:val="06F8312DCBAF4C4C946D751F1B171191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A37B517CB3E480383227996472CB0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B73672-5FC8-4336-860F-3ED756B4F782}"/>
      </w:docPartPr>
      <w:docPartBody>
        <w:p w:rsidR="003D25C4" w:rsidRDefault="003D25C4">
          <w:pPr>
            <w:pStyle w:val="AA37B517CB3E480383227996472CB082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910FEAD69C940888FF327B540764BA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B5461C-3F37-4D71-8BDB-FB46EF7F26FF}"/>
      </w:docPartPr>
      <w:docPartBody>
        <w:p w:rsidR="003D25C4" w:rsidRDefault="003D25C4">
          <w:pPr>
            <w:pStyle w:val="D910FEAD69C940888FF327B540764BA3"/>
          </w:pPr>
          <w:r w:rsidRPr="007158DC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5C4"/>
    <w:rsid w:val="003D25C4"/>
    <w:rsid w:val="00917898"/>
    <w:rsid w:val="00C57478"/>
    <w:rsid w:val="00F7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CE651E667984C878D74927C1D74FBE3">
    <w:name w:val="CCE651E667984C878D74927C1D74FBE3"/>
  </w:style>
  <w:style w:type="paragraph" w:customStyle="1" w:styleId="8F5F7185DBD34F2191287A710B96160C">
    <w:name w:val="8F5F7185DBD34F2191287A710B96160C"/>
  </w:style>
  <w:style w:type="paragraph" w:customStyle="1" w:styleId="B076E2A2C01D4CE38A8F30C8404529F8">
    <w:name w:val="B076E2A2C01D4CE38A8F30C8404529F8"/>
  </w:style>
  <w:style w:type="paragraph" w:customStyle="1" w:styleId="225972836A194FFABD185DDBD534B5C9">
    <w:name w:val="225972836A194FFABD185DDBD534B5C9"/>
  </w:style>
  <w:style w:type="paragraph" w:customStyle="1" w:styleId="D1B80E647CF94647B1A5217DCD33674C">
    <w:name w:val="D1B80E647CF94647B1A5217DCD33674C"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DE276BAF32C541E384AD0E520E6EF05B">
    <w:name w:val="DE276BAF32C541E384AD0E520E6EF05B"/>
  </w:style>
  <w:style w:type="paragraph" w:customStyle="1" w:styleId="5E128EE9F6054CE0B3C1A3377CACEB15">
    <w:name w:val="5E128EE9F6054CE0B3C1A3377CACEB15"/>
  </w:style>
  <w:style w:type="paragraph" w:customStyle="1" w:styleId="7CBD6BC0222049518C475B867F4005FC">
    <w:name w:val="7CBD6BC0222049518C475B867F4005FC"/>
  </w:style>
  <w:style w:type="paragraph" w:customStyle="1" w:styleId="0302ACDB44954CBBA88E6A64859AB7A3">
    <w:name w:val="0302ACDB44954CBBA88E6A64859AB7A3"/>
  </w:style>
  <w:style w:type="paragraph" w:customStyle="1" w:styleId="4A07CDB440314779B37E42B45AE0DF0B">
    <w:name w:val="4A07CDB440314779B37E42B45AE0DF0B"/>
  </w:style>
  <w:style w:type="paragraph" w:customStyle="1" w:styleId="D0FC8697C5EB43DFBC7B0502D05E6AF6">
    <w:name w:val="D0FC8697C5EB43DFBC7B0502D05E6AF6"/>
  </w:style>
  <w:style w:type="paragraph" w:customStyle="1" w:styleId="FEBD0D95B6504C458E6FEBAD064C2EE7">
    <w:name w:val="FEBD0D95B6504C458E6FEBAD064C2EE7"/>
  </w:style>
  <w:style w:type="paragraph" w:customStyle="1" w:styleId="2BE057D75A0243459445B763B40861DB">
    <w:name w:val="2BE057D75A0243459445B763B40861DB"/>
  </w:style>
  <w:style w:type="paragraph" w:customStyle="1" w:styleId="0EDE6CDA218D4270A0C25D4A7864D180">
    <w:name w:val="0EDE6CDA218D4270A0C25D4A7864D180"/>
  </w:style>
  <w:style w:type="paragraph" w:customStyle="1" w:styleId="93FB6FCE3B6E4E55AA42E4EFA56AD466">
    <w:name w:val="93FB6FCE3B6E4E55AA42E4EFA56AD466"/>
  </w:style>
  <w:style w:type="paragraph" w:customStyle="1" w:styleId="C6CB6D53B9904E4B9088AECA7C5ABCF5">
    <w:name w:val="C6CB6D53B9904E4B9088AECA7C5ABCF5"/>
  </w:style>
  <w:style w:type="paragraph" w:customStyle="1" w:styleId="B2AE512CF1BA485C8D3A1D868FF79537">
    <w:name w:val="B2AE512CF1BA485C8D3A1D868FF79537"/>
  </w:style>
  <w:style w:type="paragraph" w:customStyle="1" w:styleId="3D88F864F8D24200AE995B0237C3FBE4">
    <w:name w:val="3D88F864F8D24200AE995B0237C3FBE4"/>
  </w:style>
  <w:style w:type="paragraph" w:customStyle="1" w:styleId="B47AC29D268345DC983D11E38BCE98E8">
    <w:name w:val="B47AC29D268345DC983D11E38BCE98E8"/>
  </w:style>
  <w:style w:type="paragraph" w:customStyle="1" w:styleId="0F9101763693470FB880885B957B0587">
    <w:name w:val="0F9101763693470FB880885B957B0587"/>
  </w:style>
  <w:style w:type="paragraph" w:customStyle="1" w:styleId="8BB74667A91D40F586E4956C3447DBC3">
    <w:name w:val="8BB74667A91D40F586E4956C3447DBC3"/>
  </w:style>
  <w:style w:type="paragraph" w:customStyle="1" w:styleId="98493DD9F3604A18B1388BCD9F4828A8">
    <w:name w:val="98493DD9F3604A18B1388BCD9F4828A8"/>
  </w:style>
  <w:style w:type="paragraph" w:customStyle="1" w:styleId="6A280FF288D046CB882A8F42EC274B78">
    <w:name w:val="6A280FF288D046CB882A8F42EC274B78"/>
  </w:style>
  <w:style w:type="paragraph" w:customStyle="1" w:styleId="ADCE962A41FA4003BD7ABC5487401BCC">
    <w:name w:val="ADCE962A41FA4003BD7ABC5487401BCC"/>
  </w:style>
  <w:style w:type="paragraph" w:customStyle="1" w:styleId="9D9942F96E20473A8031F7AAEAAC27E9">
    <w:name w:val="9D9942F96E20473A8031F7AAEAAC27E9"/>
  </w:style>
  <w:style w:type="paragraph" w:customStyle="1" w:styleId="8E83DDEC3D9C4060905614502C3479A9">
    <w:name w:val="8E83DDEC3D9C4060905614502C3479A9"/>
  </w:style>
  <w:style w:type="paragraph" w:customStyle="1" w:styleId="14E3D474C5694EE486A590B833A3B9E5">
    <w:name w:val="14E3D474C5694EE486A590B833A3B9E5"/>
  </w:style>
  <w:style w:type="paragraph" w:customStyle="1" w:styleId="C785DD22FA4149B4B0FCE853F2974D0F">
    <w:name w:val="C785DD22FA4149B4B0FCE853F2974D0F"/>
  </w:style>
  <w:style w:type="paragraph" w:customStyle="1" w:styleId="E794C5559465464EA2975AC4BA96C178">
    <w:name w:val="E794C5559465464EA2975AC4BA96C178"/>
  </w:style>
  <w:style w:type="paragraph" w:customStyle="1" w:styleId="4AFE9A10B01F48579905264CC6258389">
    <w:name w:val="4AFE9A10B01F48579905264CC6258389"/>
  </w:style>
  <w:style w:type="paragraph" w:customStyle="1" w:styleId="D7B4A296FA6F46A5ADFF5A88A16EEB79">
    <w:name w:val="D7B4A296FA6F46A5ADFF5A88A16EEB79"/>
  </w:style>
  <w:style w:type="paragraph" w:customStyle="1" w:styleId="64E80405033E423AA6B58B388F59797A">
    <w:name w:val="64E80405033E423AA6B58B388F59797A"/>
  </w:style>
  <w:style w:type="paragraph" w:customStyle="1" w:styleId="95C92352406E4B72A70A68C3B7826528">
    <w:name w:val="95C92352406E4B72A70A68C3B7826528"/>
  </w:style>
  <w:style w:type="paragraph" w:customStyle="1" w:styleId="D7D4147D087043818962A44D2D60442E">
    <w:name w:val="D7D4147D087043818962A44D2D60442E"/>
  </w:style>
  <w:style w:type="paragraph" w:customStyle="1" w:styleId="C0BD5BB1C5354C8B9145C573440CBF41">
    <w:name w:val="C0BD5BB1C5354C8B9145C573440CBF41"/>
  </w:style>
  <w:style w:type="paragraph" w:customStyle="1" w:styleId="B4D1CC9B53F142558184093F28BED62F">
    <w:name w:val="B4D1CC9B53F142558184093F28BED62F"/>
  </w:style>
  <w:style w:type="paragraph" w:customStyle="1" w:styleId="0DFE0D8FCA1843878E32D133C9E9B6F9">
    <w:name w:val="0DFE0D8FCA1843878E32D133C9E9B6F9"/>
  </w:style>
  <w:style w:type="paragraph" w:customStyle="1" w:styleId="06F8312DCBAF4C4C946D751F1B171191">
    <w:name w:val="06F8312DCBAF4C4C946D751F1B171191"/>
  </w:style>
  <w:style w:type="paragraph" w:customStyle="1" w:styleId="AA37B517CB3E480383227996472CB082">
    <w:name w:val="AA37B517CB3E480383227996472CB082"/>
  </w:style>
  <w:style w:type="paragraph" w:customStyle="1" w:styleId="D910FEAD69C940888FF327B540764BA3">
    <w:name w:val="D910FEAD69C940888FF327B540764BA3"/>
  </w:style>
  <w:style w:type="paragraph" w:customStyle="1" w:styleId="7C8F7F88985C4F85AD5D47A035277515">
    <w:name w:val="7C8F7F88985C4F85AD5D47A0352775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_SAM_2017">
      <a:dk1>
        <a:sysClr val="windowText" lastClr="000000"/>
      </a:dk1>
      <a:lt1>
        <a:sysClr val="window" lastClr="FFFFFF"/>
      </a:lt1>
      <a:dk2>
        <a:srgbClr val="00A183"/>
      </a:dk2>
      <a:lt2>
        <a:srgbClr val="F2F2F2"/>
      </a:lt2>
      <a:accent1>
        <a:srgbClr val="00A183"/>
      </a:accent1>
      <a:accent2>
        <a:srgbClr val="6BBFA3"/>
      </a:accent2>
      <a:accent3>
        <a:srgbClr val="C7502E"/>
      </a:accent3>
      <a:accent4>
        <a:srgbClr val="EE7326"/>
      </a:accent4>
      <a:accent5>
        <a:srgbClr val="005CA9"/>
      </a:accent5>
      <a:accent6>
        <a:srgbClr val="00A5DF"/>
      </a:accent6>
      <a:hlink>
        <a:srgbClr val="000000"/>
      </a:hlink>
      <a:folHlink>
        <a:srgbClr val="000000"/>
      </a:folHlink>
    </a:clrScheme>
    <a:fontScheme name="_SAM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9FF03653A8904C93ED32D9D9E7811F" ma:contentTypeVersion="9" ma:contentTypeDescription="Een nieuw document maken." ma:contentTypeScope="" ma:versionID="20c1d1b51a2bd143409f800080cc2b35">
  <xsd:schema xmlns:xsd="http://www.w3.org/2001/XMLSchema" xmlns:xs="http://www.w3.org/2001/XMLSchema" xmlns:p="http://schemas.microsoft.com/office/2006/metadata/properties" xmlns:ns2="0511b946-93ba-402b-9376-9a7a12a5abd8" xmlns:ns3="23c7368f-8092-4b3f-8d38-6c1ad4390c43" targetNamespace="http://schemas.microsoft.com/office/2006/metadata/properties" ma:root="true" ma:fieldsID="3a0ca92cef64c94eadb1a369af665447" ns2:_="" ns3:_="">
    <xsd:import namespace="0511b946-93ba-402b-9376-9a7a12a5abd8"/>
    <xsd:import namespace="23c7368f-8092-4b3f-8d38-6c1ad4390c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1b946-93ba-402b-9376-9a7a12a5ab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ee9654f0-7e90-4e51-904f-3d42e10efc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c7368f-8092-4b3f-8d38-6c1ad4390c4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163ad02-5530-44ff-a5e4-ed2d5b004f64}" ma:internalName="TaxCatchAll" ma:showField="CatchAllData" ma:web="23c7368f-8092-4b3f-8d38-6c1ad4390c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c7368f-8092-4b3f-8d38-6c1ad4390c43" xsi:nil="true"/>
    <lcf76f155ced4ddcb4097134ff3c332f xmlns="0511b946-93ba-402b-9376-9a7a12a5abd8">
      <Terms xmlns="http://schemas.microsoft.com/office/infopath/2007/PartnerControls"/>
    </lcf76f155ced4ddcb4097134ff3c332f>
  </documentManagement>
</p:properties>
</file>

<file path=customXml/item4.xml><?xml version="1.0" encoding="utf-8"?>
<root>
  <title>Sollicitatieformulier</title>
  <date>2023-02-07T00:00:00</date>
  <doctype>formulier</doctype>
</root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</b:Sources>
</file>

<file path=customXml/itemProps1.xml><?xml version="1.0" encoding="utf-8"?>
<ds:datastoreItem xmlns:ds="http://schemas.openxmlformats.org/officeDocument/2006/customXml" ds:itemID="{CBD34840-7317-4E1E-A358-26517E7F9C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757ED2-1EC8-4C2F-94C3-BEE7E7B7F6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11b946-93ba-402b-9376-9a7a12a5abd8"/>
    <ds:schemaRef ds:uri="23c7368f-8092-4b3f-8d38-6c1ad4390c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539CC2-CEA0-4D38-B129-331D86D0EAE9}">
  <ds:schemaRefs>
    <ds:schemaRef ds:uri="http://schemas.microsoft.com/office/2006/metadata/properties"/>
    <ds:schemaRef ds:uri="http://schemas.microsoft.com/office/infopath/2007/PartnerControls"/>
    <ds:schemaRef ds:uri="23c7368f-8092-4b3f-8d38-6c1ad4390c43"/>
    <ds:schemaRef ds:uri="0511b946-93ba-402b-9376-9a7a12a5abd8"/>
  </ds:schemaRefs>
</ds:datastoreItem>
</file>

<file path=customXml/itemProps4.xml><?xml version="1.0" encoding="utf-8"?>
<ds:datastoreItem xmlns:ds="http://schemas.openxmlformats.org/officeDocument/2006/customXml" ds:itemID="{0CD84D59-A803-4F8A-B62A-D1BC7C0FB093}">
  <ds:schemaRefs/>
</ds:datastoreItem>
</file>

<file path=customXml/itemProps5.xml><?xml version="1.0" encoding="utf-8"?>
<ds:datastoreItem xmlns:ds="http://schemas.openxmlformats.org/officeDocument/2006/customXml" ds:itemID="{89E58545-7031-4025-AF52-B6D3FF8E5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Sollicitatieformulier%20SAM%20-%20IM%20december%202021</Template>
  <TotalTime>8</TotalTime>
  <Pages>4</Pages>
  <Words>512</Words>
  <Characters>3110</Characters>
  <Application>Microsoft Office Word</Application>
  <DocSecurity>0</DocSecurity>
  <Lines>47</Lines>
  <Paragraphs>17</Paragraphs>
  <ScaleCrop>false</ScaleCrop>
  <Company>SAM, steunpunt Mens en Samenleving vzw</Company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Inne Van de Ven</dc:creator>
  <cp:keywords/>
  <dc:description/>
  <cp:lastModifiedBy>Els Roger</cp:lastModifiedBy>
  <cp:revision>42</cp:revision>
  <cp:lastPrinted>2023-02-07T23:27:00Z</cp:lastPrinted>
  <dcterms:created xsi:type="dcterms:W3CDTF">2023-02-07T21:40:00Z</dcterms:created>
  <dcterms:modified xsi:type="dcterms:W3CDTF">2023-06-30T12:10:00Z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0x010100469FF03653A8904C93ED32D9D9E7811F</vt:lpwstr>
  </property>
  <property fmtid="{D5CDD505-2E9C-101B-9397-08002B2CF9AE}" pid="3" name="MediaServiceImageTags">
    <vt:lpwstr/>
  </property>
</Properties>
</file>