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EA1CD" w14:textId="77777777" w:rsidR="00D1266E" w:rsidRPr="00CE2FA6" w:rsidRDefault="007D654B" w:rsidP="00D1266E">
      <w:pPr>
        <w:rPr>
          <w:sz w:val="4"/>
          <w:szCs w:val="4"/>
        </w:rPr>
        <w:sectPr w:rsidR="00D1266E" w:rsidRPr="00CE2FA6" w:rsidSect="009F45CF">
          <w:footerReference w:type="default" r:id="rId12"/>
          <w:pgSz w:w="11906" w:h="16838" w:code="9"/>
          <w:pgMar w:top="1418" w:right="1644" w:bottom="1905" w:left="1644" w:header="709" w:footer="493" w:gutter="0"/>
          <w:cols w:space="708"/>
          <w:docGrid w:linePitch="360"/>
        </w:sectPr>
      </w:pPr>
      <w:sdt>
        <w:sdtPr>
          <w:rPr>
            <w:sz w:val="4"/>
            <w:szCs w:val="4"/>
          </w:rPr>
          <w:alias w:val="sectionblock"/>
          <w:tag w:val="sectionblock"/>
          <w:id w:val="-1993944539"/>
          <w:lock w:val="sdtContentLocked"/>
          <w:placeholder>
            <w:docPart w:val="CCE651E667984C878D74927C1D74FBE3"/>
          </w:placeholder>
          <w:showingPlcHdr/>
        </w:sdtPr>
        <w:sdtEndPr/>
        <w:sdtContent>
          <w:r w:rsidR="00CE2FA6" w:rsidRPr="00CE2FA6">
            <w:rPr>
              <w:sz w:val="4"/>
              <w:szCs w:val="4"/>
            </w:rPr>
            <w:t xml:space="preserve"> </w:t>
          </w:r>
        </w:sdtContent>
      </w:sdt>
    </w:p>
    <w:p w14:paraId="02B1E5A8" w14:textId="4A19B961" w:rsidR="0030194B" w:rsidRPr="00FB1D3A" w:rsidRDefault="007D654B" w:rsidP="00CE2FA6">
      <w:pPr>
        <w:pStyle w:val="Datum"/>
      </w:pPr>
      <w:sdt>
        <w:sdtPr>
          <w:alias w:val="datum"/>
          <w:tag w:val="datum"/>
          <w:id w:val="-1846469875"/>
          <w:lock w:val="sdtLocked"/>
          <w:placeholder>
            <w:docPart w:val="8F5F7185DBD34F2191287A710B96160C"/>
          </w:placeholder>
          <w:dataBinding w:xpath="/root[1]/date[1]" w:storeItemID="{0CD84D59-A803-4F8A-B62A-D1BC7C0FB093}"/>
          <w:date w:fullDate="2023-08-29T00:00:00Z">
            <w:dateFormat w:val="yyyy.MM.dd"/>
            <w:lid w:val="nl-BE"/>
            <w:storeMappedDataAs w:val="dateTime"/>
            <w:calendar w:val="gregorian"/>
          </w:date>
        </w:sdtPr>
        <w:sdtEndPr/>
        <w:sdtContent>
          <w:r w:rsidR="00742CE7">
            <w:t>2023.08.29</w:t>
          </w:r>
        </w:sdtContent>
      </w:sdt>
    </w:p>
    <w:p w14:paraId="7DC409A3" w14:textId="77777777" w:rsidR="0030194B" w:rsidRPr="00FB1D3A" w:rsidRDefault="007D654B" w:rsidP="00D04DE3">
      <w:pPr>
        <w:pStyle w:val="documenttype"/>
      </w:pPr>
      <w:sdt>
        <w:sdtPr>
          <w:alias w:val="doctype"/>
          <w:tag w:val="doctype"/>
          <w:id w:val="-924033911"/>
          <w:lock w:val="sdtLocked"/>
          <w:placeholder>
            <w:docPart w:val="B076E2A2C01D4CE38A8F30C8404529F8"/>
          </w:placeholder>
          <w:dataBinding w:xpath="/root[1]/doctype[1]" w:storeItemID="{0CD84D59-A803-4F8A-B62A-D1BC7C0FB093}"/>
          <w:text/>
        </w:sdtPr>
        <w:sdtEndPr/>
        <w:sdtContent>
          <w:r w:rsidR="001D21AE">
            <w:t>formulier</w:t>
          </w:r>
        </w:sdtContent>
      </w:sdt>
    </w:p>
    <w:p w14:paraId="64B2A77A" w14:textId="07A84FFB" w:rsidR="0030194B" w:rsidRPr="00D04DE3" w:rsidRDefault="007D654B" w:rsidP="00D04DE3">
      <w:pPr>
        <w:pStyle w:val="Titel"/>
      </w:pPr>
      <w:sdt>
        <w:sdtPr>
          <w:alias w:val="titel"/>
          <w:tag w:val="titel"/>
          <w:id w:val="1690022763"/>
          <w:lock w:val="sdtLocked"/>
          <w:placeholder>
            <w:docPart w:val="225972836A194FFABD185DDBD534B5C9"/>
          </w:placeholder>
          <w:dataBinding w:xpath="/root[1]/title[1]" w:storeItemID="{0CD84D59-A803-4F8A-B62A-D1BC7C0FB093}"/>
          <w:text/>
        </w:sdtPr>
        <w:sdtEndPr/>
        <w:sdtContent>
          <w:r w:rsidR="001D21AE">
            <w:t>Sollicitatieformulier</w:t>
          </w:r>
        </w:sdtContent>
      </w:sdt>
      <w:r w:rsidR="0030194B" w:rsidRPr="00D04DE3">
        <w:t xml:space="preserve"> </w:t>
      </w:r>
    </w:p>
    <w:p w14:paraId="34CFEE6E" w14:textId="42A77FF4" w:rsidR="0030194B" w:rsidRPr="00B238E4" w:rsidRDefault="00846DD2" w:rsidP="00B238E4">
      <w:pPr>
        <w:pStyle w:val="Ondertitel"/>
      </w:pPr>
      <w:r>
        <w:t>Project</w:t>
      </w:r>
      <w:r w:rsidR="00E84CD3">
        <w:t>leider</w:t>
      </w:r>
      <w:r w:rsidR="7203AD69">
        <w:t xml:space="preserve"> Onlinehulp Vlaanderen</w:t>
      </w:r>
    </w:p>
    <w:sdt>
      <w:sdtPr>
        <w:alias w:val="sectionblock"/>
        <w:tag w:val="sectionblock"/>
        <w:id w:val="-1803680595"/>
        <w:lock w:val="sdtContentLocked"/>
        <w:placeholder>
          <w:docPart w:val="D1B80E647CF94647B1A5217DCD33674C"/>
        </w:placeholder>
        <w:showingPlcHdr/>
      </w:sdtPr>
      <w:sdtEndPr/>
      <w:sdtContent>
        <w:p w14:paraId="27FAB626" w14:textId="77777777" w:rsidR="00A653DB" w:rsidRPr="00A653DB" w:rsidRDefault="006E0F94" w:rsidP="006E0F94">
          <w:pPr>
            <w:spacing w:after="620"/>
          </w:pPr>
          <w:r>
            <w:t xml:space="preserve"> </w:t>
          </w:r>
        </w:p>
      </w:sdtContent>
    </w:sdt>
    <w:p w14:paraId="582A8E85" w14:textId="5C6534D8" w:rsidR="001D21AE" w:rsidRDefault="001D21AE" w:rsidP="001D21AE">
      <w:r>
        <w:t xml:space="preserve">Fijn dat je bij </w:t>
      </w:r>
      <w:r w:rsidR="00846DD2">
        <w:t xml:space="preserve">ons </w:t>
      </w:r>
      <w:r>
        <w:t>solliciteert!</w:t>
      </w:r>
    </w:p>
    <w:p w14:paraId="73AA5F6D" w14:textId="14851B83" w:rsidR="001D21AE" w:rsidRDefault="001D21AE" w:rsidP="001D21AE">
      <w:pPr>
        <w:rPr>
          <w:b/>
          <w:bCs/>
        </w:rPr>
      </w:pPr>
      <w:r>
        <w:t>Stuur dit ingevuld</w:t>
      </w:r>
      <w:r w:rsidR="0010307E">
        <w:t>e</w:t>
      </w:r>
      <w:r>
        <w:t xml:space="preserve"> document </w:t>
      </w:r>
      <w:r w:rsidR="00276793">
        <w:t xml:space="preserve">ten laatste op </w:t>
      </w:r>
      <w:r w:rsidR="002028F7">
        <w:t>05</w:t>
      </w:r>
      <w:r w:rsidR="29F3D053">
        <w:t>/0</w:t>
      </w:r>
      <w:r w:rsidR="002028F7">
        <w:t>9</w:t>
      </w:r>
      <w:r w:rsidR="29F3D053">
        <w:t xml:space="preserve">/2023 </w:t>
      </w:r>
      <w:r>
        <w:t xml:space="preserve">naar </w:t>
      </w:r>
      <w:hyperlink r:id="rId13">
        <w:r w:rsidRPr="78527450">
          <w:rPr>
            <w:rStyle w:val="Hyperlink"/>
          </w:rPr>
          <w:t>solliciteren@samvzw.be</w:t>
        </w:r>
      </w:hyperlink>
      <w:r w:rsidR="0010307E" w:rsidRPr="78527450">
        <w:rPr>
          <w:rStyle w:val="Hyperlink"/>
        </w:rPr>
        <w:t>.</w:t>
      </w:r>
      <w:r w:rsidR="00E424CC">
        <w:t xml:space="preserve"> </w:t>
      </w:r>
      <w:r w:rsidR="00D64223">
        <w:t>Antwoord overal in één of enkele woorden.</w:t>
      </w:r>
      <w:r w:rsidR="0010307E">
        <w:t xml:space="preserve"> </w:t>
      </w:r>
      <w:r w:rsidR="00D64223" w:rsidRPr="78527450">
        <w:rPr>
          <w:b/>
          <w:bCs/>
        </w:rPr>
        <w:t xml:space="preserve">Voeg bij dit document een CV waarin je </w:t>
      </w:r>
      <w:r w:rsidR="00624E53">
        <w:rPr>
          <w:b/>
          <w:bCs/>
        </w:rPr>
        <w:t xml:space="preserve">je </w:t>
      </w:r>
      <w:r w:rsidR="00D64223" w:rsidRPr="78527450">
        <w:rPr>
          <w:b/>
          <w:bCs/>
        </w:rPr>
        <w:t>competenties toelicht.</w:t>
      </w:r>
    </w:p>
    <w:p w14:paraId="67E5D7A0" w14:textId="6A1037C2" w:rsidR="003F4F22" w:rsidRDefault="001E7991" w:rsidP="001D21AE">
      <w:r>
        <w:rPr>
          <w:b/>
          <w:bCs/>
        </w:rPr>
        <w:t>Indien je vragen hebt, aarzel niet ons te contacteren via Marieke Van der Vloedt</w:t>
      </w:r>
      <w:r w:rsidR="00A44108">
        <w:rPr>
          <w:b/>
          <w:bCs/>
        </w:rPr>
        <w:t xml:space="preserve"> – verantwoordelijke mede</w:t>
      </w:r>
      <w:r w:rsidR="002028F7">
        <w:rPr>
          <w:b/>
          <w:bCs/>
        </w:rPr>
        <w:t xml:space="preserve">werkersbeleid - </w:t>
      </w:r>
      <w:r>
        <w:rPr>
          <w:b/>
          <w:bCs/>
        </w:rPr>
        <w:t xml:space="preserve"> 0498/39.90.44</w:t>
      </w:r>
    </w:p>
    <w:p w14:paraId="6A1BD401" w14:textId="77777777" w:rsidR="00276793" w:rsidRDefault="00276793" w:rsidP="001D21AE"/>
    <w:p w14:paraId="3DB5F924" w14:textId="24FF6FA8" w:rsidR="001D21AE" w:rsidRDefault="001D21AE" w:rsidP="079A2DA1">
      <w:r>
        <w:t xml:space="preserve">De informatie </w:t>
      </w:r>
      <w:r w:rsidR="00431E64">
        <w:t>wordt</w:t>
      </w:r>
      <w:r>
        <w:t xml:space="preserve"> uitsluitend intern en vertrouwelijk behandeld</w:t>
      </w:r>
      <w:r w:rsidR="56E81ED7">
        <w:t>.</w:t>
      </w:r>
    </w:p>
    <w:p w14:paraId="1241FC85" w14:textId="77777777" w:rsidR="001D21AE" w:rsidRDefault="001D21AE" w:rsidP="001D21AE">
      <w:r>
        <w:t>Dankjewel!</w:t>
      </w:r>
    </w:p>
    <w:p w14:paraId="088141A7" w14:textId="77777777" w:rsidR="001D21AE" w:rsidRDefault="001D21AE" w:rsidP="001D21AE">
      <w:pPr>
        <w:rPr>
          <w:b/>
          <w:bCs/>
        </w:rPr>
      </w:pPr>
    </w:p>
    <w:p w14:paraId="61C05425" w14:textId="77777777" w:rsidR="001D21AE" w:rsidRDefault="001D21AE" w:rsidP="001D21AE">
      <w:r w:rsidRPr="00003134">
        <w:rPr>
          <w:b/>
          <w:bCs/>
        </w:rPr>
        <w:t>Datum:</w:t>
      </w:r>
      <w:r>
        <w:t xml:space="preserve"> </w:t>
      </w:r>
      <w:sdt>
        <w:sdtPr>
          <w:id w:val="-1517844745"/>
          <w:placeholder>
            <w:docPart w:val="DE276BAF32C541E384AD0E520E6EF05B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Pr="0019316C">
            <w:rPr>
              <w:rStyle w:val="Tekstvantijdelijkeaanduiding"/>
            </w:rPr>
            <w:t>Klik of tik om een datum in te voeren.</w:t>
          </w:r>
        </w:sdtContent>
      </w:sdt>
    </w:p>
    <w:p w14:paraId="54B3BF95" w14:textId="70814E49" w:rsidR="00AA15F4" w:rsidRDefault="002C58A7" w:rsidP="001D21AE">
      <w:pPr>
        <w:pStyle w:val="Kop1"/>
      </w:pPr>
      <w:r>
        <w:t>Via welke weg vond je deze vacature?</w:t>
      </w:r>
    </w:p>
    <w:p w14:paraId="7BBCEB44" w14:textId="77777777" w:rsidR="002C58A7" w:rsidRDefault="007D654B" w:rsidP="002C58A7">
      <w:pPr>
        <w:keepNext/>
      </w:pPr>
      <w:sdt>
        <w:sdtPr>
          <w:alias w:val="Klik of tik om tekst in te voeren"/>
          <w:tag w:val="Klik of tik om tekst in te voeren"/>
          <w:id w:val="1814759202"/>
          <w:placeholder>
            <w:docPart w:val="1C793D377BE84606BE4CB7B076C22CDC"/>
          </w:placeholder>
          <w:showingPlcHdr/>
        </w:sdtPr>
        <w:sdtEndPr/>
        <w:sdtContent>
          <w:r w:rsidR="002C58A7" w:rsidRPr="0019316C">
            <w:rPr>
              <w:rStyle w:val="Tekstvantijdelijkeaanduiding"/>
            </w:rPr>
            <w:t>Klik of tik om tekst in te voeren.</w:t>
          </w:r>
        </w:sdtContent>
      </w:sdt>
    </w:p>
    <w:p w14:paraId="7925B176" w14:textId="77777777" w:rsidR="002C58A7" w:rsidRPr="002C58A7" w:rsidRDefault="002C58A7" w:rsidP="002C58A7"/>
    <w:p w14:paraId="2A68FD4A" w14:textId="57AE4C58" w:rsidR="001D21AE" w:rsidRPr="00003134" w:rsidRDefault="001D21AE" w:rsidP="001D21AE">
      <w:pPr>
        <w:pStyle w:val="Kop1"/>
      </w:pPr>
      <w:r w:rsidRPr="00003134">
        <w:t>IDENTITEIT EN ALGEMENE GEGEVENS</w:t>
      </w:r>
    </w:p>
    <w:p w14:paraId="18C9BE4D" w14:textId="77777777" w:rsidR="001D21AE" w:rsidRDefault="001D21AE" w:rsidP="001D21AE">
      <w:r w:rsidRPr="00D97F28">
        <w:rPr>
          <w:b/>
          <w:bCs/>
        </w:rPr>
        <w:t>Naam:</w:t>
      </w:r>
      <w:r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-454333115"/>
          <w:placeholder>
            <w:docPart w:val="5E128EE9F6054CE0B3C1A3377CACEB15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0E964F37" w14:textId="77777777" w:rsidR="001D21AE" w:rsidRDefault="001D21AE" w:rsidP="001D21AE">
      <w:r w:rsidRPr="00D97F28">
        <w:rPr>
          <w:b/>
          <w:bCs/>
        </w:rPr>
        <w:t>Adres:</w:t>
      </w:r>
      <w:r>
        <w:t xml:space="preserve"> </w:t>
      </w:r>
      <w:sdt>
        <w:sdtPr>
          <w:alias w:val="Klik of tik om tekst in te voeren"/>
          <w:tag w:val="Klik of tik om tekst in te voeren"/>
          <w:id w:val="1491521754"/>
          <w:placeholder>
            <w:docPart w:val="7CBD6BC0222049518C475B867F4005FC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3769B025" w14:textId="77777777" w:rsidR="001D21AE" w:rsidRDefault="001D21AE" w:rsidP="001D21AE">
      <w:r w:rsidRPr="00D97F28">
        <w:rPr>
          <w:b/>
          <w:bCs/>
        </w:rPr>
        <w:t>Geboortedatum:</w:t>
      </w:r>
      <w:r>
        <w:t xml:space="preserve"> </w:t>
      </w:r>
      <w:sdt>
        <w:sdtPr>
          <w:id w:val="654120152"/>
          <w:placeholder>
            <w:docPart w:val="DE276BAF32C541E384AD0E520E6EF05B"/>
          </w:placeholder>
          <w:showingPlcHdr/>
          <w:date w:fullDate="1964-06-20T00:00:00Z"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Pr="0019316C">
            <w:rPr>
              <w:rStyle w:val="Tekstvantijdelijkeaanduiding"/>
            </w:rPr>
            <w:t>Klik of tik om een datum in te voeren.</w:t>
          </w:r>
        </w:sdtContent>
      </w:sdt>
    </w:p>
    <w:p w14:paraId="6C975A00" w14:textId="77777777" w:rsidR="001D21AE" w:rsidRPr="0019316C" w:rsidRDefault="001D21AE" w:rsidP="001D21AE">
      <w:r w:rsidRPr="0019316C">
        <w:rPr>
          <w:b/>
          <w:bCs/>
        </w:rPr>
        <w:t>E-mailadres:</w:t>
      </w:r>
      <w:r w:rsidRPr="0019316C">
        <w:t xml:space="preserve"> </w:t>
      </w:r>
      <w:sdt>
        <w:sdtPr>
          <w:alias w:val="Klik of tik om tekst in te voeren"/>
          <w:tag w:val="Klik of tik om tekst in te voeren"/>
          <w:id w:val="986979927"/>
          <w:placeholder>
            <w:docPart w:val="0302ACDB44954CBBA88E6A64859AB7A3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056494AF" w14:textId="77777777" w:rsidR="001D21AE" w:rsidRDefault="001D21AE" w:rsidP="001D21AE">
      <w:r w:rsidRPr="00D97F28">
        <w:rPr>
          <w:b/>
          <w:bCs/>
        </w:rPr>
        <w:t>Telefoonnummer:</w:t>
      </w:r>
      <w:r w:rsidRPr="0019316C">
        <w:t xml:space="preserve"> </w:t>
      </w:r>
      <w:sdt>
        <w:sdtPr>
          <w:alias w:val="Klik of tik om tekst in te voeren"/>
          <w:tag w:val="Klik of tik om tekst in te voeren"/>
          <w:id w:val="955758287"/>
          <w:placeholder>
            <w:docPart w:val="4A07CDB440314779B37E42B45AE0DF0B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7EA8B997" w14:textId="77777777" w:rsidR="001D21AE" w:rsidRDefault="001D21AE" w:rsidP="001D21AE">
      <w:r w:rsidRPr="00D97F28">
        <w:rPr>
          <w:b/>
          <w:bCs/>
        </w:rPr>
        <w:t>Basisopleiding(en):</w:t>
      </w:r>
      <w:r>
        <w:t xml:space="preserve"> </w:t>
      </w:r>
      <w:sdt>
        <w:sdtPr>
          <w:alias w:val="Klik of tik om tekst in te voeren"/>
          <w:tag w:val="Klik of tik om tekst in te voeren"/>
          <w:id w:val="-280343025"/>
          <w:placeholder>
            <w:docPart w:val="D0FC8697C5EB43DFBC7B0502D05E6AF6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29E4C2A7" w14:textId="77777777" w:rsidR="001D21AE" w:rsidRDefault="001D21AE" w:rsidP="001D21AE">
      <w:r w:rsidRPr="00D97F28">
        <w:rPr>
          <w:b/>
          <w:bCs/>
        </w:rPr>
        <w:t>Bijkomende opleiding</w:t>
      </w:r>
      <w:r>
        <w:rPr>
          <w:b/>
          <w:bCs/>
        </w:rPr>
        <w:t xml:space="preserve">: </w:t>
      </w:r>
      <w:sdt>
        <w:sdtPr>
          <w:alias w:val="Klik of tik om tekst in te voeren"/>
          <w:tag w:val="Klik of tik om tekst in te voeren"/>
          <w:id w:val="1173534206"/>
          <w:placeholder>
            <w:docPart w:val="FEBD0D95B6504C458E6FEBAD064C2EE7"/>
          </w:placeholder>
          <w:showingPlcHdr/>
        </w:sdtPr>
        <w:sdtEndPr/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62ED355F" w14:textId="77777777" w:rsidR="001D21AE" w:rsidRPr="0019316C" w:rsidRDefault="001D21AE" w:rsidP="001D21AE">
      <w:pPr>
        <w:pStyle w:val="Kop1"/>
      </w:pPr>
      <w:r w:rsidRPr="00003134">
        <w:t>MOTIVATIE</w:t>
      </w:r>
    </w:p>
    <w:p w14:paraId="41257420" w14:textId="77777777" w:rsidR="001D21AE" w:rsidRDefault="001D21AE" w:rsidP="001D21AE">
      <w:r>
        <w:t>Wat trekt jou aan bij deze vacature?</w:t>
      </w:r>
    </w:p>
    <w:p w14:paraId="54E4B7B4" w14:textId="77777777" w:rsidR="001D21AE" w:rsidRDefault="007D654B" w:rsidP="001D21AE">
      <w:sdt>
        <w:sdtPr>
          <w:alias w:val="Klik of tik om tekst in te voeren"/>
          <w:tag w:val="Klik of tik om tekst in te voeren"/>
          <w:id w:val="-1720424539"/>
          <w:placeholder>
            <w:docPart w:val="0EDE6CDA218D4270A0C25D4A7864D180"/>
          </w:placeholder>
          <w:showingPlcHdr/>
        </w:sdtPr>
        <w:sdtEndPr/>
        <w:sdtContent>
          <w:r w:rsidR="001D21AE" w:rsidRPr="0019316C">
            <w:rPr>
              <w:rStyle w:val="Tekstvantijdelijkeaanduiding"/>
            </w:rPr>
            <w:t>Klik of tik om tekst in te voeren.</w:t>
          </w:r>
        </w:sdtContent>
      </w:sdt>
    </w:p>
    <w:p w14:paraId="71CC8E38" w14:textId="77777777" w:rsidR="001D21AE" w:rsidRDefault="001D21AE" w:rsidP="00B845AD">
      <w:pPr>
        <w:pStyle w:val="Kop1"/>
      </w:pPr>
      <w:r w:rsidRPr="00A31925">
        <w:lastRenderedPageBreak/>
        <w:t>COMPETENTIES</w:t>
      </w:r>
    </w:p>
    <w:p w14:paraId="4F78E2DE" w14:textId="77777777" w:rsidR="001D21AE" w:rsidRPr="00A31925" w:rsidRDefault="001D21AE" w:rsidP="00B845AD">
      <w:pPr>
        <w:pStyle w:val="Kop2"/>
      </w:pPr>
      <w:r w:rsidRPr="00A31925">
        <w:t xml:space="preserve">Geef </w:t>
      </w:r>
      <w:r>
        <w:t>2</w:t>
      </w:r>
      <w:r w:rsidRPr="00A31925">
        <w:t xml:space="preserve"> voorbeelden van </w:t>
      </w:r>
      <w:r w:rsidR="00453154">
        <w:t xml:space="preserve">jouw </w:t>
      </w:r>
      <w:r w:rsidRPr="00A31925">
        <w:t>professionele verwezenlijkingen en licht beknopt toe:</w:t>
      </w: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771"/>
        <w:gridCol w:w="4585"/>
      </w:tblGrid>
      <w:tr w:rsidR="001D21AE" w14:paraId="3B2F6656" w14:textId="77777777">
        <w:trPr>
          <w:trHeight w:val="680"/>
        </w:trPr>
        <w:tc>
          <w:tcPr>
            <w:tcW w:w="4771" w:type="dxa"/>
            <w:vAlign w:val="center"/>
          </w:tcPr>
          <w:p w14:paraId="1856CB38" w14:textId="77777777" w:rsidR="001D21AE" w:rsidRPr="008B5250" w:rsidRDefault="001D21AE" w:rsidP="00B845AD">
            <w:pPr>
              <w:pStyle w:val="Ondertitel"/>
              <w:keepNext/>
            </w:pPr>
            <w:r w:rsidRPr="00B926C2">
              <w:rPr>
                <w:sz w:val="24"/>
                <w:szCs w:val="24"/>
              </w:rPr>
              <w:t>VERWEZENLIJKING 1</w:t>
            </w:r>
          </w:p>
        </w:tc>
        <w:tc>
          <w:tcPr>
            <w:tcW w:w="4585" w:type="dxa"/>
            <w:vAlign w:val="center"/>
          </w:tcPr>
          <w:p w14:paraId="54BEEA4D" w14:textId="77777777" w:rsidR="001D21AE" w:rsidRDefault="007D654B" w:rsidP="00B845AD">
            <w:pPr>
              <w:keepNext/>
            </w:pPr>
            <w:sdt>
              <w:sdtPr>
                <w:alias w:val="Klik of tik om tekst in te voeren"/>
                <w:tag w:val="Klik of tik om tekst in te voeren"/>
                <w:id w:val="10115457"/>
                <w:placeholder>
                  <w:docPart w:val="93FB6FCE3B6E4E55AA42E4EFA56AD466"/>
                </w:placeholder>
                <w:showingPlcHdr/>
              </w:sdtPr>
              <w:sdtEndPr/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472AEA15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2475CD55" w14:textId="246FF42F" w:rsidR="00276793" w:rsidRDefault="00276793" w:rsidP="00B845AD">
            <w:pPr>
              <w:keepNext/>
              <w:rPr>
                <w:b/>
                <w:bCs/>
              </w:rPr>
            </w:pPr>
            <w:r w:rsidRPr="00276793">
              <w:rPr>
                <w:b/>
                <w:bCs/>
              </w:rPr>
              <w:t>Welke competenties heb je hierbij ingezet</w:t>
            </w:r>
            <w:r>
              <w:t xml:space="preserve">? Dit kan zowel </w:t>
            </w:r>
            <w:r w:rsidR="00FE04DA">
              <w:t xml:space="preserve">gaan </w:t>
            </w:r>
            <w:r>
              <w:t xml:space="preserve">over competenties die in onze vacature vermeld staan als </w:t>
            </w:r>
            <w:r w:rsidR="007A1FC7">
              <w:t xml:space="preserve">over </w:t>
            </w:r>
            <w:r>
              <w:t>andere competenties die volgens jou relevant zijn</w:t>
            </w:r>
            <w:r w:rsidR="009B4BF0">
              <w:t>.</w:t>
            </w:r>
          </w:p>
          <w:p w14:paraId="5652F26C" w14:textId="77777777" w:rsidR="001D21AE" w:rsidRDefault="007D654B" w:rsidP="00276793">
            <w:sdt>
              <w:sdtPr>
                <w:alias w:val="Klik of tik om tekst in te voeren"/>
                <w:tag w:val="Klik of tik om tekst in te voeren"/>
                <w:id w:val="563836984"/>
                <w:placeholder>
                  <w:docPart w:val="C6CB6D53B9904E4B9088AECA7C5ABCF5"/>
                </w:placeholder>
                <w:showingPlcHdr/>
              </w:sdtPr>
              <w:sdtEndPr/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78CE3AA3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54630118" w14:textId="77777777" w:rsidR="001D21AE" w:rsidRPr="006E0A80" w:rsidRDefault="00276793" w:rsidP="00276793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Omschrijf </w:t>
            </w:r>
            <w:r w:rsidRPr="00276793">
              <w:rPr>
                <w:b/>
                <w:bCs/>
              </w:rPr>
              <w:t>de situatie</w:t>
            </w:r>
            <w:r>
              <w:t xml:space="preserve"> (vb. voor welke werkgever, wat was jouw opdracht?)</w:t>
            </w:r>
            <w:r w:rsidR="001D21AE" w:rsidRPr="006E0A80">
              <w:rPr>
                <w:b/>
                <w:bCs/>
              </w:rPr>
              <w:t>:</w:t>
            </w:r>
          </w:p>
          <w:p w14:paraId="752DCAE9" w14:textId="77777777" w:rsidR="001D21AE" w:rsidRDefault="007D654B">
            <w:sdt>
              <w:sdtPr>
                <w:alias w:val="Klik of tik om tekst in te voeren"/>
                <w:tag w:val="Klik of tik om tekst in te voeren"/>
                <w:id w:val="1663901321"/>
                <w:placeholder>
                  <w:docPart w:val="B2AE512CF1BA485C8D3A1D868FF79537"/>
                </w:placeholder>
                <w:showingPlcHdr/>
              </w:sdtPr>
              <w:sdtEndPr/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3FAC0270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1AAC71EF" w14:textId="77777777" w:rsidR="001D21AE" w:rsidRPr="006E0A80" w:rsidRDefault="009B4BF0" w:rsidP="009B4BF0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>Wat was het doel van deze opdracht?</w:t>
            </w:r>
          </w:p>
          <w:sdt>
            <w:sdtPr>
              <w:alias w:val="Klik of tik om tekst in te voeren"/>
              <w:tag w:val="Klik of tik om tekst in te voeren"/>
              <w:id w:val="-1479600095"/>
              <w:placeholder>
                <w:docPart w:val="3D88F864F8D24200AE995B0237C3FBE4"/>
              </w:placeholder>
            </w:sdtPr>
            <w:sdtEndPr/>
            <w:sdtContent>
              <w:p w14:paraId="649B94E5" w14:textId="77777777" w:rsidR="001D21AE" w:rsidRDefault="007D654B">
                <w:sdt>
                  <w:sdtPr>
                    <w:alias w:val="Klik of tik om tekst in te voeren"/>
                    <w:tag w:val="Klik of tik om tekst in te voeren"/>
                    <w:id w:val="-1734307829"/>
                    <w:placeholder>
                      <w:docPart w:val="B47AC29D268345DC983D11E38BCE98E8"/>
                    </w:placeholder>
                    <w:showingPlcHdr/>
                  </w:sdtPr>
                  <w:sdtEndPr/>
                  <w:sdtContent>
                    <w:r w:rsidR="001D21AE" w:rsidRPr="0019316C">
                      <w:rPr>
                        <w:rStyle w:val="Tekstvantijdelijkeaanduiding"/>
                      </w:rPr>
                      <w:t>Klik of tik om tekst in te voeren.</w:t>
                    </w:r>
                  </w:sdtContent>
                </w:sdt>
              </w:p>
            </w:sdtContent>
          </w:sdt>
        </w:tc>
      </w:tr>
      <w:tr w:rsidR="001D21AE" w14:paraId="21144B46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44E65615" w14:textId="77777777" w:rsidR="001D21AE" w:rsidRPr="006E0A80" w:rsidRDefault="001D21AE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Aanpak:</w:t>
            </w:r>
            <w:r w:rsidR="009B4BF0">
              <w:t xml:space="preserve"> hoe heb je deze opdracht aangepakt? Wie heb je betrokken?</w:t>
            </w:r>
          </w:p>
          <w:sdt>
            <w:sdtPr>
              <w:alias w:val="Klik of tik om tekst in te voeren"/>
              <w:tag w:val="Klik of tik om tekst in te voeren"/>
              <w:id w:val="-69820761"/>
              <w:placeholder>
                <w:docPart w:val="0F9101763693470FB880885B957B0587"/>
              </w:placeholder>
              <w:showingPlcHdr/>
            </w:sdtPr>
            <w:sdtEndPr/>
            <w:sdtContent>
              <w:p w14:paraId="538143D6" w14:textId="77777777" w:rsidR="001D21AE" w:rsidRDefault="001D21AE">
                <w:r w:rsidRPr="0019316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D21AE" w14:paraId="2AFA4808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229890CD" w14:textId="77777777" w:rsidR="001D21AE" w:rsidRDefault="001D21AE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Resulta</w:t>
            </w:r>
            <w:r>
              <w:rPr>
                <w:b/>
                <w:bCs/>
              </w:rPr>
              <w:t>at</w:t>
            </w:r>
            <w:r w:rsidR="009B4BF0">
              <w:rPr>
                <w:b/>
                <w:bCs/>
              </w:rPr>
              <w:t>?</w:t>
            </w:r>
          </w:p>
          <w:p w14:paraId="51F7D02E" w14:textId="77777777" w:rsidR="001D21AE" w:rsidRPr="009E6805" w:rsidRDefault="007D654B">
            <w:pPr>
              <w:rPr>
                <w:b/>
                <w:bCs/>
              </w:rPr>
            </w:pPr>
            <w:sdt>
              <w:sdtPr>
                <w:alias w:val="Klik of tik om tekst in te voeren"/>
                <w:tag w:val="Klik of tik om tekst in te voeren"/>
                <w:id w:val="-1532096109"/>
                <w:placeholder>
                  <w:docPart w:val="8BB74667A91D40F586E4956C3447DBC3"/>
                </w:placeholder>
                <w:showingPlcHdr/>
              </w:sdtPr>
              <w:sdtEndPr/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5EAA3425" w14:textId="77777777" w:rsidR="001D21AE" w:rsidRDefault="001D21AE" w:rsidP="001D21AE">
      <w:pPr>
        <w:pStyle w:val="Lijstalinea"/>
      </w:pP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771"/>
        <w:gridCol w:w="4585"/>
      </w:tblGrid>
      <w:tr w:rsidR="001D21AE" w14:paraId="7BBFF9B5" w14:textId="77777777">
        <w:trPr>
          <w:trHeight w:val="680"/>
        </w:trPr>
        <w:tc>
          <w:tcPr>
            <w:tcW w:w="4771" w:type="dxa"/>
            <w:vAlign w:val="center"/>
          </w:tcPr>
          <w:p w14:paraId="429F5618" w14:textId="77777777" w:rsidR="001D21AE" w:rsidRDefault="001D21AE" w:rsidP="00B926C2">
            <w:pPr>
              <w:pStyle w:val="Ondertitel"/>
            </w:pPr>
            <w:r w:rsidRPr="00B926C2">
              <w:rPr>
                <w:sz w:val="24"/>
                <w:szCs w:val="24"/>
              </w:rPr>
              <w:t>VERWEZENLIJKING 2</w:t>
            </w:r>
          </w:p>
        </w:tc>
        <w:tc>
          <w:tcPr>
            <w:tcW w:w="4585" w:type="dxa"/>
            <w:vAlign w:val="center"/>
          </w:tcPr>
          <w:p w14:paraId="75B6AAB6" w14:textId="77777777" w:rsidR="001D21AE" w:rsidRDefault="007D654B">
            <w:sdt>
              <w:sdtPr>
                <w:alias w:val="Klik of tik om tekst in te voeren"/>
                <w:tag w:val="Klik of tik om tekst in te voeren"/>
                <w:id w:val="-827675259"/>
                <w:placeholder>
                  <w:docPart w:val="98493DD9F3604A18B1388BCD9F4828A8"/>
                </w:placeholder>
                <w:showingPlcHdr/>
              </w:sdtPr>
              <w:sdtEndPr/>
              <w:sdtContent>
                <w:r w:rsidR="001D21AE" w:rsidRPr="00D70EB4">
                  <w:rPr>
                    <w:color w:val="A6A6A6" w:themeColor="background1" w:themeShade="A6"/>
                  </w:rPr>
                  <w:t>Klik of tik om tekst in te voeren.</w:t>
                </w:r>
              </w:sdtContent>
            </w:sdt>
          </w:p>
        </w:tc>
      </w:tr>
      <w:tr w:rsidR="009B4BF0" w14:paraId="77E53D88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0EDB7CAF" w14:textId="37D2E8A9" w:rsidR="009B4BF0" w:rsidRDefault="009B4BF0">
            <w:pPr>
              <w:rPr>
                <w:b/>
                <w:bCs/>
              </w:rPr>
            </w:pPr>
            <w:r w:rsidRPr="00276793">
              <w:rPr>
                <w:b/>
                <w:bCs/>
              </w:rPr>
              <w:t>Welke competenties heb je hierbij ingezet</w:t>
            </w:r>
            <w:r>
              <w:t xml:space="preserve">? Dit kan </w:t>
            </w:r>
            <w:r w:rsidR="00CB5FB7">
              <w:t xml:space="preserve">zowel </w:t>
            </w:r>
            <w:r>
              <w:t xml:space="preserve">gaan over competenties die in onze vacature vermeld staan als </w:t>
            </w:r>
            <w:r w:rsidR="00FF4DA8">
              <w:t xml:space="preserve">over </w:t>
            </w:r>
            <w:r>
              <w:t>andere competenties die volgens jou relevant zijn.</w:t>
            </w:r>
          </w:p>
          <w:p w14:paraId="154AF6A8" w14:textId="77777777" w:rsidR="009B4BF0" w:rsidRDefault="007D654B">
            <w:sdt>
              <w:sdtPr>
                <w:alias w:val="Klik of tik om tekst in te voeren"/>
                <w:tag w:val="Klik of tik om tekst in te voeren"/>
                <w:id w:val="145256336"/>
                <w:placeholder>
                  <w:docPart w:val="6A280FF288D046CB882A8F42EC274B78"/>
                </w:placeholder>
                <w:showingPlcHdr/>
              </w:sdtPr>
              <w:sdtEndPr/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B4BF0" w14:paraId="38C5D160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30767495" w14:textId="77777777" w:rsidR="009B4BF0" w:rsidRPr="006E0A80" w:rsidRDefault="009B4BF0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Omschrijf </w:t>
            </w:r>
            <w:r w:rsidRPr="00276793">
              <w:rPr>
                <w:b/>
                <w:bCs/>
              </w:rPr>
              <w:t>de situatie</w:t>
            </w:r>
            <w:r>
              <w:t xml:space="preserve"> (vb. voor welke werkgever, wat was jouw opdracht?)</w:t>
            </w:r>
            <w:r w:rsidRPr="006E0A80">
              <w:rPr>
                <w:b/>
                <w:bCs/>
              </w:rPr>
              <w:t>:</w:t>
            </w:r>
          </w:p>
          <w:p w14:paraId="4B633A71" w14:textId="77777777" w:rsidR="009B4BF0" w:rsidRDefault="007D654B">
            <w:sdt>
              <w:sdtPr>
                <w:alias w:val="Klik of tik om tekst in te voeren"/>
                <w:tag w:val="Klik of tik om tekst in te voeren"/>
                <w:id w:val="803659231"/>
                <w:placeholder>
                  <w:docPart w:val="ADCE962A41FA4003BD7ABC5487401BCC"/>
                </w:placeholder>
                <w:showingPlcHdr/>
              </w:sdtPr>
              <w:sdtEndPr/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B4BF0" w14:paraId="7C1CD84C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17FE1EED" w14:textId="77777777" w:rsidR="009B4BF0" w:rsidRPr="006E0A80" w:rsidRDefault="009B4BF0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>Wat was het doel van deze opdracht?</w:t>
            </w:r>
          </w:p>
          <w:sdt>
            <w:sdtPr>
              <w:alias w:val="Klik of tik om tekst in te voeren"/>
              <w:tag w:val="Klik of tik om tekst in te voeren"/>
              <w:id w:val="759951897"/>
              <w:placeholder>
                <w:docPart w:val="9D9942F96E20473A8031F7AAEAAC27E9"/>
              </w:placeholder>
            </w:sdtPr>
            <w:sdtEndPr/>
            <w:sdtContent>
              <w:p w14:paraId="0AF535C7" w14:textId="77777777" w:rsidR="009B4BF0" w:rsidRDefault="007D654B">
                <w:sdt>
                  <w:sdtPr>
                    <w:alias w:val="Klik of tik om tekst in te voeren"/>
                    <w:tag w:val="Klik of tik om tekst in te voeren"/>
                    <w:id w:val="485442399"/>
                    <w:placeholder>
                      <w:docPart w:val="8E83DDEC3D9C4060905614502C3479A9"/>
                    </w:placeholder>
                    <w:showingPlcHdr/>
                  </w:sdtPr>
                  <w:sdtEndPr/>
                  <w:sdtContent>
                    <w:r w:rsidR="009B4BF0" w:rsidRPr="0019316C">
                      <w:rPr>
                        <w:rStyle w:val="Tekstvantijdelijkeaanduiding"/>
                      </w:rPr>
                      <w:t>Klik of tik om tekst in te voeren.</w:t>
                    </w:r>
                  </w:sdtContent>
                </w:sdt>
              </w:p>
            </w:sdtContent>
          </w:sdt>
        </w:tc>
      </w:tr>
      <w:tr w:rsidR="009B4BF0" w14:paraId="522754F8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79A2E6F9" w14:textId="77777777" w:rsidR="009B4BF0" w:rsidRPr="006E0A80" w:rsidRDefault="009B4BF0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Aanpak:</w:t>
            </w:r>
            <w:r>
              <w:t xml:space="preserve"> hoe heb je deze opdracht aangepakt? Wie heb je betrokken?</w:t>
            </w:r>
          </w:p>
          <w:sdt>
            <w:sdtPr>
              <w:alias w:val="Klik of tik om tekst in te voeren"/>
              <w:tag w:val="Klik of tik om tekst in te voeren"/>
              <w:id w:val="-138338615"/>
              <w:placeholder>
                <w:docPart w:val="14E3D474C5694EE486A590B833A3B9E5"/>
              </w:placeholder>
              <w:showingPlcHdr/>
            </w:sdtPr>
            <w:sdtEndPr/>
            <w:sdtContent>
              <w:p w14:paraId="7983D8F6" w14:textId="77777777" w:rsidR="009B4BF0" w:rsidRDefault="009B4BF0">
                <w:r w:rsidRPr="0019316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9B4BF0" w14:paraId="5F05DFB8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49F394D2" w14:textId="77777777" w:rsidR="009B4BF0" w:rsidRDefault="009B4BF0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Resulta</w:t>
            </w:r>
            <w:r>
              <w:rPr>
                <w:b/>
                <w:bCs/>
              </w:rPr>
              <w:t>at?</w:t>
            </w:r>
          </w:p>
          <w:p w14:paraId="20A11741" w14:textId="77777777" w:rsidR="009B4BF0" w:rsidRPr="009E6805" w:rsidRDefault="007D654B">
            <w:pPr>
              <w:rPr>
                <w:b/>
                <w:bCs/>
              </w:rPr>
            </w:pPr>
            <w:sdt>
              <w:sdtPr>
                <w:alias w:val="Klik of tik om tekst in te voeren"/>
                <w:tag w:val="Klik of tik om tekst in te voeren"/>
                <w:id w:val="1679778345"/>
                <w:placeholder>
                  <w:docPart w:val="C785DD22FA4149B4B0FCE853F2974D0F"/>
                </w:placeholder>
                <w:showingPlcHdr/>
              </w:sdtPr>
              <w:sdtEndPr/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63CB453F" w14:textId="77777777" w:rsidR="001D21AE" w:rsidRDefault="001D21AE" w:rsidP="001F19DF">
      <w:pPr>
        <w:pStyle w:val="Kop2"/>
      </w:pPr>
      <w:bookmarkStart w:id="0" w:name="_Hlk89729406"/>
      <w:r w:rsidRPr="0019316C">
        <w:t xml:space="preserve">Rangschik </w:t>
      </w:r>
      <w:r w:rsidR="00453154">
        <w:t xml:space="preserve">de </w:t>
      </w:r>
      <w:r w:rsidRPr="0019316C">
        <w:t>volgende opdrachten in de tabel</w:t>
      </w:r>
    </w:p>
    <w:p w14:paraId="082C7907" w14:textId="1C432ECA" w:rsidR="001D21AE" w:rsidRDefault="001D21AE" w:rsidP="001F19DF">
      <w:pPr>
        <w:keepNext/>
      </w:pPr>
      <w:r>
        <w:t>In welke van volgend</w:t>
      </w:r>
      <w:r w:rsidR="00A16EB9">
        <w:t>e</w:t>
      </w:r>
      <w:r>
        <w:t xml:space="preserve"> opdrachten ben je sterk of wil je je nog bekwamen? En welke laat je liever over aan een collega? Zet ze in de tabel in de betreffende kolom.</w:t>
      </w:r>
    </w:p>
    <w:p w14:paraId="2D2BADAD" w14:textId="77777777" w:rsidR="001D21AE" w:rsidRPr="00003134" w:rsidRDefault="001D21AE" w:rsidP="001F19DF">
      <w:pPr>
        <w:keepNext/>
      </w:pPr>
    </w:p>
    <w:tbl>
      <w:tblPr>
        <w:tblStyle w:val="Tabelraster"/>
        <w:tblW w:w="10490" w:type="dxa"/>
        <w:tblInd w:w="-71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478"/>
      </w:tblGrid>
      <w:tr w:rsidR="00992276" w14:paraId="095BF8E8" w14:textId="77777777" w:rsidTr="75C41F74">
        <w:trPr>
          <w:trHeight w:val="340"/>
        </w:trPr>
        <w:tc>
          <w:tcPr>
            <w:tcW w:w="5012" w:type="dxa"/>
          </w:tcPr>
          <w:p w14:paraId="3F26DD31" w14:textId="185FD8CB" w:rsidR="4B1612FA" w:rsidRDefault="4B1612FA" w:rsidP="00E84CD3">
            <w:pPr>
              <w:pStyle w:val="tabellijstopsom1"/>
              <w:rPr>
                <w:rFonts w:eastAsia="Trebuchet MS"/>
                <w:szCs w:val="18"/>
              </w:rPr>
            </w:pPr>
            <w:r>
              <w:t xml:space="preserve">Praktijkontwikkeling </w:t>
            </w:r>
          </w:p>
          <w:p w14:paraId="5DE1189C" w14:textId="6B391EE0" w:rsidR="00992276" w:rsidRDefault="56E91498" w:rsidP="00E84CD3">
            <w:pPr>
              <w:pStyle w:val="tabellijstopsom1"/>
              <w:rPr>
                <w:szCs w:val="18"/>
              </w:rPr>
            </w:pPr>
            <w:r w:rsidRPr="75C41F74">
              <w:t>Een presentatie geven</w:t>
            </w:r>
          </w:p>
          <w:p w14:paraId="1A5CA47E" w14:textId="7D24CA35" w:rsidR="00992276" w:rsidRPr="00E84CD3" w:rsidRDefault="56E91498" w:rsidP="00E84CD3">
            <w:pPr>
              <w:pStyle w:val="tabellijstopsom1"/>
              <w:rPr>
                <w:szCs w:val="18"/>
              </w:rPr>
            </w:pPr>
            <w:r w:rsidRPr="75C41F74">
              <w:t>Digitale toepassingen gebruiken</w:t>
            </w:r>
          </w:p>
          <w:p w14:paraId="76C27D0B" w14:textId="77777777" w:rsidR="00E84CD3" w:rsidRDefault="00E84CD3" w:rsidP="00E84CD3">
            <w:pPr>
              <w:pStyle w:val="tabellijstopsom1"/>
            </w:pPr>
            <w:r>
              <w:t>Projectteam trekken en coördineren</w:t>
            </w:r>
          </w:p>
          <w:p w14:paraId="6CB47E90" w14:textId="4A267BC3" w:rsidR="68133F9A" w:rsidRDefault="68133F9A" w:rsidP="00E84CD3">
            <w:pPr>
              <w:pStyle w:val="tabellijstopsom1"/>
            </w:pPr>
            <w:r w:rsidRPr="75C41F74">
              <w:t>Implementatieprocessen begeleiden</w:t>
            </w:r>
          </w:p>
          <w:p w14:paraId="50D64B64" w14:textId="55CE4EC2" w:rsidR="74D23348" w:rsidRDefault="74D23348" w:rsidP="00E84CD3">
            <w:pPr>
              <w:pStyle w:val="tabellijstopsom1"/>
              <w:rPr>
                <w:rFonts w:eastAsia="Trebuchet MS"/>
              </w:rPr>
            </w:pPr>
            <w:r w:rsidRPr="00F452B4">
              <w:t>Beleidswerk</w:t>
            </w:r>
            <w:r w:rsidRPr="75C41F74">
              <w:rPr>
                <w:rFonts w:eastAsia="Trebuchet MS"/>
              </w:rPr>
              <w:t xml:space="preserve"> </w:t>
            </w:r>
          </w:p>
          <w:p w14:paraId="7FB29F29" w14:textId="38328BFB" w:rsidR="00992276" w:rsidRDefault="00992276" w:rsidP="079A2DA1">
            <w:pPr>
              <w:pStyle w:val="lijstopsomming1"/>
              <w:numPr>
                <w:ilvl w:val="0"/>
                <w:numId w:val="0"/>
              </w:numPr>
              <w:jc w:val="left"/>
              <w:rPr>
                <w:rFonts w:eastAsia="Trebuchet MS"/>
                <w:szCs w:val="18"/>
              </w:rPr>
            </w:pPr>
          </w:p>
        </w:tc>
        <w:tc>
          <w:tcPr>
            <w:tcW w:w="5478" w:type="dxa"/>
          </w:tcPr>
          <w:p w14:paraId="2953820C" w14:textId="21EA0877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r>
              <w:t>Vorming geven</w:t>
            </w:r>
          </w:p>
          <w:p w14:paraId="3EF3E263" w14:textId="686AD58A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r w:rsidRPr="079A2DA1">
              <w:rPr>
                <w:rFonts w:eastAsia="Trebuchet MS"/>
                <w:szCs w:val="18"/>
              </w:rPr>
              <w:t>Groepsprocessen begeleiden</w:t>
            </w:r>
          </w:p>
          <w:p w14:paraId="1631599B" w14:textId="11026FD5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proofErr w:type="spellStart"/>
            <w:r w:rsidRPr="079A2DA1">
              <w:rPr>
                <w:rFonts w:eastAsia="Trebuchet MS"/>
                <w:szCs w:val="18"/>
              </w:rPr>
              <w:t>Webteksten</w:t>
            </w:r>
            <w:proofErr w:type="spellEnd"/>
            <w:r w:rsidRPr="079A2DA1">
              <w:rPr>
                <w:rFonts w:eastAsia="Trebuchet MS"/>
                <w:szCs w:val="18"/>
              </w:rPr>
              <w:t xml:space="preserve"> schrijven</w:t>
            </w:r>
          </w:p>
          <w:p w14:paraId="353EBE6B" w14:textId="65FDDAAC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r w:rsidRPr="079A2DA1">
              <w:rPr>
                <w:rFonts w:eastAsia="Trebuchet MS"/>
                <w:szCs w:val="18"/>
              </w:rPr>
              <w:t>Netwerken opbouwen</w:t>
            </w:r>
          </w:p>
          <w:p w14:paraId="0290D585" w14:textId="40785EC2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r w:rsidRPr="079A2DA1">
              <w:rPr>
                <w:rFonts w:eastAsia="Trebuchet MS"/>
                <w:szCs w:val="18"/>
              </w:rPr>
              <w:t>Evenementen organiseren</w:t>
            </w:r>
          </w:p>
        </w:tc>
      </w:tr>
      <w:bookmarkEnd w:id="0"/>
    </w:tbl>
    <w:p w14:paraId="35C04FDB" w14:textId="77777777" w:rsidR="001D21AE" w:rsidRDefault="001D21AE" w:rsidP="001D21AE">
      <w:pPr>
        <w:pStyle w:val="Lijstalinea"/>
      </w:pPr>
    </w:p>
    <w:tbl>
      <w:tblPr>
        <w:tblStyle w:val="Tabelraster"/>
        <w:tblW w:w="10490" w:type="dxa"/>
        <w:tblInd w:w="-714" w:type="dxa"/>
        <w:tblLook w:val="04A0" w:firstRow="1" w:lastRow="0" w:firstColumn="1" w:lastColumn="0" w:noHBand="0" w:noVBand="1"/>
      </w:tblPr>
      <w:tblGrid>
        <w:gridCol w:w="3496"/>
        <w:gridCol w:w="3497"/>
        <w:gridCol w:w="3497"/>
      </w:tblGrid>
      <w:tr w:rsidR="001D21AE" w:rsidRPr="00B926C2" w14:paraId="6860EE85" w14:textId="77777777" w:rsidTr="002A1D58">
        <w:tc>
          <w:tcPr>
            <w:tcW w:w="3496" w:type="dxa"/>
          </w:tcPr>
          <w:p w14:paraId="2DC45C87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lastRenderedPageBreak/>
              <w:t>Hier ben ik sterk in</w:t>
            </w:r>
          </w:p>
        </w:tc>
        <w:tc>
          <w:tcPr>
            <w:tcW w:w="3497" w:type="dxa"/>
          </w:tcPr>
          <w:p w14:paraId="611E63F5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t>Dit wil ik nog wat verder ontwikkelen</w:t>
            </w:r>
          </w:p>
        </w:tc>
        <w:tc>
          <w:tcPr>
            <w:tcW w:w="3497" w:type="dxa"/>
          </w:tcPr>
          <w:p w14:paraId="65EDA1B1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t>Dit laat ik liever over aan een collega</w:t>
            </w:r>
          </w:p>
        </w:tc>
      </w:tr>
      <w:tr w:rsidR="001D21AE" w:rsidRPr="0019316C" w14:paraId="68A582B1" w14:textId="77777777" w:rsidTr="002A1D58">
        <w:trPr>
          <w:trHeight w:val="510"/>
        </w:trPr>
        <w:tc>
          <w:tcPr>
            <w:tcW w:w="3496" w:type="dxa"/>
          </w:tcPr>
          <w:p w14:paraId="69AB61BF" w14:textId="77777777" w:rsidR="001D21AE" w:rsidRPr="0019316C" w:rsidRDefault="001D21AE"/>
        </w:tc>
        <w:tc>
          <w:tcPr>
            <w:tcW w:w="3497" w:type="dxa"/>
          </w:tcPr>
          <w:p w14:paraId="6ED1B8C5" w14:textId="77777777" w:rsidR="001D21AE" w:rsidRPr="0019316C" w:rsidRDefault="001D21AE"/>
        </w:tc>
        <w:tc>
          <w:tcPr>
            <w:tcW w:w="3497" w:type="dxa"/>
          </w:tcPr>
          <w:p w14:paraId="7EAA5C57" w14:textId="77777777" w:rsidR="001D21AE" w:rsidRPr="0019316C" w:rsidRDefault="001D21AE"/>
        </w:tc>
      </w:tr>
      <w:tr w:rsidR="001D21AE" w:rsidRPr="0019316C" w14:paraId="228CC95E" w14:textId="77777777" w:rsidTr="002A1D58">
        <w:trPr>
          <w:trHeight w:val="510"/>
        </w:trPr>
        <w:tc>
          <w:tcPr>
            <w:tcW w:w="3496" w:type="dxa"/>
          </w:tcPr>
          <w:p w14:paraId="3093C1B4" w14:textId="77777777" w:rsidR="001D21AE" w:rsidRPr="0019316C" w:rsidRDefault="001D21AE"/>
        </w:tc>
        <w:tc>
          <w:tcPr>
            <w:tcW w:w="3497" w:type="dxa"/>
          </w:tcPr>
          <w:p w14:paraId="2F7AE478" w14:textId="77777777" w:rsidR="001D21AE" w:rsidRPr="0019316C" w:rsidRDefault="001D21AE"/>
        </w:tc>
        <w:tc>
          <w:tcPr>
            <w:tcW w:w="3497" w:type="dxa"/>
          </w:tcPr>
          <w:p w14:paraId="189B8D6A" w14:textId="77777777" w:rsidR="001D21AE" w:rsidRPr="0019316C" w:rsidRDefault="001D21AE"/>
        </w:tc>
      </w:tr>
      <w:tr w:rsidR="001D21AE" w:rsidRPr="0019316C" w14:paraId="08F195D6" w14:textId="77777777" w:rsidTr="002A1D58">
        <w:trPr>
          <w:trHeight w:val="510"/>
        </w:trPr>
        <w:tc>
          <w:tcPr>
            <w:tcW w:w="3496" w:type="dxa"/>
          </w:tcPr>
          <w:p w14:paraId="0E15D4EC" w14:textId="77777777" w:rsidR="001D21AE" w:rsidRPr="0019316C" w:rsidRDefault="001D21AE"/>
        </w:tc>
        <w:tc>
          <w:tcPr>
            <w:tcW w:w="3497" w:type="dxa"/>
          </w:tcPr>
          <w:p w14:paraId="769616EE" w14:textId="77777777" w:rsidR="001D21AE" w:rsidRPr="0019316C" w:rsidRDefault="001D21AE"/>
        </w:tc>
        <w:tc>
          <w:tcPr>
            <w:tcW w:w="3497" w:type="dxa"/>
          </w:tcPr>
          <w:p w14:paraId="76FAA750" w14:textId="77777777" w:rsidR="001D21AE" w:rsidRPr="0019316C" w:rsidRDefault="001D21AE"/>
        </w:tc>
      </w:tr>
      <w:tr w:rsidR="001D21AE" w:rsidRPr="0019316C" w14:paraId="227FF0AD" w14:textId="77777777" w:rsidTr="002A1D58">
        <w:trPr>
          <w:trHeight w:val="510"/>
        </w:trPr>
        <w:tc>
          <w:tcPr>
            <w:tcW w:w="3496" w:type="dxa"/>
          </w:tcPr>
          <w:p w14:paraId="4A5A0C77" w14:textId="77777777" w:rsidR="001D21AE" w:rsidRPr="0019316C" w:rsidRDefault="001D21AE"/>
        </w:tc>
        <w:tc>
          <w:tcPr>
            <w:tcW w:w="3497" w:type="dxa"/>
          </w:tcPr>
          <w:p w14:paraId="7B9D1DCC" w14:textId="77777777" w:rsidR="001D21AE" w:rsidRPr="0019316C" w:rsidRDefault="001D21AE"/>
        </w:tc>
        <w:tc>
          <w:tcPr>
            <w:tcW w:w="3497" w:type="dxa"/>
          </w:tcPr>
          <w:p w14:paraId="558D22E1" w14:textId="77777777" w:rsidR="001D21AE" w:rsidRPr="0019316C" w:rsidRDefault="001D21AE"/>
        </w:tc>
      </w:tr>
      <w:tr w:rsidR="001D21AE" w:rsidRPr="0019316C" w14:paraId="21C5639F" w14:textId="77777777" w:rsidTr="002A1D58">
        <w:trPr>
          <w:trHeight w:val="510"/>
        </w:trPr>
        <w:tc>
          <w:tcPr>
            <w:tcW w:w="3496" w:type="dxa"/>
          </w:tcPr>
          <w:p w14:paraId="2140D5A5" w14:textId="77777777" w:rsidR="001D21AE" w:rsidRPr="0019316C" w:rsidRDefault="001D21AE"/>
        </w:tc>
        <w:tc>
          <w:tcPr>
            <w:tcW w:w="3497" w:type="dxa"/>
          </w:tcPr>
          <w:p w14:paraId="4F50E8A4" w14:textId="77777777" w:rsidR="001D21AE" w:rsidRPr="0019316C" w:rsidRDefault="001D21AE"/>
        </w:tc>
        <w:tc>
          <w:tcPr>
            <w:tcW w:w="3497" w:type="dxa"/>
          </w:tcPr>
          <w:p w14:paraId="6DF9C347" w14:textId="77777777" w:rsidR="001D21AE" w:rsidRPr="0019316C" w:rsidRDefault="001D21AE"/>
        </w:tc>
      </w:tr>
      <w:tr w:rsidR="001D21AE" w:rsidRPr="0019316C" w14:paraId="5DB02708" w14:textId="77777777" w:rsidTr="002A1D58">
        <w:trPr>
          <w:trHeight w:val="510"/>
        </w:trPr>
        <w:tc>
          <w:tcPr>
            <w:tcW w:w="3496" w:type="dxa"/>
          </w:tcPr>
          <w:p w14:paraId="2C8B82BC" w14:textId="77777777" w:rsidR="001D21AE" w:rsidRPr="0019316C" w:rsidRDefault="001D21AE"/>
        </w:tc>
        <w:tc>
          <w:tcPr>
            <w:tcW w:w="3497" w:type="dxa"/>
          </w:tcPr>
          <w:p w14:paraId="7F233412" w14:textId="77777777" w:rsidR="001D21AE" w:rsidRPr="0019316C" w:rsidRDefault="001D21AE"/>
        </w:tc>
        <w:tc>
          <w:tcPr>
            <w:tcW w:w="3497" w:type="dxa"/>
          </w:tcPr>
          <w:p w14:paraId="04918536" w14:textId="77777777" w:rsidR="001D21AE" w:rsidRPr="0019316C" w:rsidRDefault="001D21AE"/>
        </w:tc>
      </w:tr>
      <w:tr w:rsidR="001D21AE" w:rsidRPr="0019316C" w14:paraId="0F23BA2B" w14:textId="77777777" w:rsidTr="002A1D58">
        <w:trPr>
          <w:trHeight w:val="510"/>
        </w:trPr>
        <w:tc>
          <w:tcPr>
            <w:tcW w:w="3496" w:type="dxa"/>
          </w:tcPr>
          <w:p w14:paraId="49D64382" w14:textId="77777777" w:rsidR="001D21AE" w:rsidRPr="0019316C" w:rsidRDefault="001D21AE"/>
        </w:tc>
        <w:tc>
          <w:tcPr>
            <w:tcW w:w="3497" w:type="dxa"/>
          </w:tcPr>
          <w:p w14:paraId="3BE8B7C1" w14:textId="77777777" w:rsidR="001D21AE" w:rsidRPr="0019316C" w:rsidRDefault="001D21AE"/>
        </w:tc>
        <w:tc>
          <w:tcPr>
            <w:tcW w:w="3497" w:type="dxa"/>
          </w:tcPr>
          <w:p w14:paraId="69DE45AC" w14:textId="77777777" w:rsidR="001D21AE" w:rsidRPr="0019316C" w:rsidRDefault="001D21AE"/>
        </w:tc>
      </w:tr>
      <w:tr w:rsidR="001D21AE" w:rsidRPr="0019316C" w14:paraId="02D3BE01" w14:textId="77777777" w:rsidTr="002A1D58">
        <w:trPr>
          <w:trHeight w:val="510"/>
        </w:trPr>
        <w:tc>
          <w:tcPr>
            <w:tcW w:w="3496" w:type="dxa"/>
          </w:tcPr>
          <w:p w14:paraId="68A9BF90" w14:textId="77777777" w:rsidR="001D21AE" w:rsidRPr="0019316C" w:rsidRDefault="001D21AE"/>
        </w:tc>
        <w:tc>
          <w:tcPr>
            <w:tcW w:w="3497" w:type="dxa"/>
          </w:tcPr>
          <w:p w14:paraId="5326DD24" w14:textId="77777777" w:rsidR="001D21AE" w:rsidRPr="0019316C" w:rsidRDefault="001D21AE"/>
        </w:tc>
        <w:tc>
          <w:tcPr>
            <w:tcW w:w="3497" w:type="dxa"/>
          </w:tcPr>
          <w:p w14:paraId="14FE8227" w14:textId="77777777" w:rsidR="001D21AE" w:rsidRPr="0019316C" w:rsidRDefault="001D21AE"/>
        </w:tc>
      </w:tr>
      <w:tr w:rsidR="001D21AE" w:rsidRPr="0019316C" w14:paraId="023AB611" w14:textId="77777777" w:rsidTr="002A1D58">
        <w:trPr>
          <w:trHeight w:val="510"/>
        </w:trPr>
        <w:tc>
          <w:tcPr>
            <w:tcW w:w="3496" w:type="dxa"/>
          </w:tcPr>
          <w:p w14:paraId="102CE9CF" w14:textId="77777777" w:rsidR="001D21AE" w:rsidRPr="0019316C" w:rsidRDefault="001D21AE"/>
        </w:tc>
        <w:tc>
          <w:tcPr>
            <w:tcW w:w="3497" w:type="dxa"/>
          </w:tcPr>
          <w:p w14:paraId="26125B95" w14:textId="77777777" w:rsidR="001D21AE" w:rsidRPr="0019316C" w:rsidRDefault="001D21AE"/>
        </w:tc>
        <w:tc>
          <w:tcPr>
            <w:tcW w:w="3497" w:type="dxa"/>
          </w:tcPr>
          <w:p w14:paraId="29502225" w14:textId="77777777" w:rsidR="001D21AE" w:rsidRPr="0019316C" w:rsidRDefault="001D21AE"/>
        </w:tc>
      </w:tr>
      <w:tr w:rsidR="001D21AE" w:rsidRPr="0019316C" w14:paraId="366B6E64" w14:textId="77777777" w:rsidTr="002A1D58">
        <w:trPr>
          <w:trHeight w:val="510"/>
        </w:trPr>
        <w:tc>
          <w:tcPr>
            <w:tcW w:w="3496" w:type="dxa"/>
          </w:tcPr>
          <w:p w14:paraId="21676EBD" w14:textId="77777777" w:rsidR="001D21AE" w:rsidRPr="0019316C" w:rsidRDefault="001D21AE"/>
        </w:tc>
        <w:tc>
          <w:tcPr>
            <w:tcW w:w="3497" w:type="dxa"/>
          </w:tcPr>
          <w:p w14:paraId="181003DC" w14:textId="77777777" w:rsidR="001D21AE" w:rsidRPr="0019316C" w:rsidRDefault="001D21AE"/>
        </w:tc>
        <w:tc>
          <w:tcPr>
            <w:tcW w:w="3497" w:type="dxa"/>
          </w:tcPr>
          <w:p w14:paraId="3970C612" w14:textId="77777777" w:rsidR="001D21AE" w:rsidRPr="0019316C" w:rsidRDefault="001D21AE"/>
        </w:tc>
      </w:tr>
      <w:tr w:rsidR="001D21AE" w:rsidRPr="0019316C" w14:paraId="3C69A3DA" w14:textId="77777777" w:rsidTr="002A1D58">
        <w:trPr>
          <w:trHeight w:val="510"/>
        </w:trPr>
        <w:tc>
          <w:tcPr>
            <w:tcW w:w="3496" w:type="dxa"/>
          </w:tcPr>
          <w:p w14:paraId="5276C19A" w14:textId="77777777" w:rsidR="001D21AE" w:rsidRPr="0019316C" w:rsidRDefault="001D21AE"/>
        </w:tc>
        <w:tc>
          <w:tcPr>
            <w:tcW w:w="3497" w:type="dxa"/>
          </w:tcPr>
          <w:p w14:paraId="30EE1187" w14:textId="77777777" w:rsidR="001D21AE" w:rsidRPr="0019316C" w:rsidRDefault="001D21AE"/>
        </w:tc>
        <w:tc>
          <w:tcPr>
            <w:tcW w:w="3497" w:type="dxa"/>
          </w:tcPr>
          <w:p w14:paraId="3823470E" w14:textId="77777777" w:rsidR="001D21AE" w:rsidRPr="0019316C" w:rsidRDefault="001D21AE"/>
        </w:tc>
      </w:tr>
      <w:tr w:rsidR="001D21AE" w:rsidRPr="0019316C" w14:paraId="678DF3C6" w14:textId="77777777" w:rsidTr="002A1D58">
        <w:trPr>
          <w:trHeight w:val="510"/>
        </w:trPr>
        <w:tc>
          <w:tcPr>
            <w:tcW w:w="3496" w:type="dxa"/>
          </w:tcPr>
          <w:p w14:paraId="3BBFABC7" w14:textId="77777777" w:rsidR="001D21AE" w:rsidRPr="0019316C" w:rsidRDefault="001D21AE"/>
        </w:tc>
        <w:tc>
          <w:tcPr>
            <w:tcW w:w="3497" w:type="dxa"/>
          </w:tcPr>
          <w:p w14:paraId="432DB301" w14:textId="77777777" w:rsidR="001D21AE" w:rsidRPr="0019316C" w:rsidRDefault="001D21AE"/>
        </w:tc>
        <w:tc>
          <w:tcPr>
            <w:tcW w:w="3497" w:type="dxa"/>
          </w:tcPr>
          <w:p w14:paraId="4B3912AA" w14:textId="77777777" w:rsidR="001D21AE" w:rsidRPr="0019316C" w:rsidRDefault="001D21AE"/>
        </w:tc>
      </w:tr>
      <w:tr w:rsidR="001D21AE" w:rsidRPr="0019316C" w14:paraId="40E7CCD5" w14:textId="77777777" w:rsidTr="002A1D58">
        <w:trPr>
          <w:trHeight w:val="510"/>
        </w:trPr>
        <w:tc>
          <w:tcPr>
            <w:tcW w:w="3496" w:type="dxa"/>
          </w:tcPr>
          <w:p w14:paraId="4BCDE1F9" w14:textId="77777777" w:rsidR="001D21AE" w:rsidRPr="0019316C" w:rsidRDefault="001D21AE"/>
        </w:tc>
        <w:tc>
          <w:tcPr>
            <w:tcW w:w="3497" w:type="dxa"/>
          </w:tcPr>
          <w:p w14:paraId="3462EEA4" w14:textId="77777777" w:rsidR="001D21AE" w:rsidRPr="0019316C" w:rsidRDefault="001D21AE"/>
        </w:tc>
        <w:tc>
          <w:tcPr>
            <w:tcW w:w="3497" w:type="dxa"/>
          </w:tcPr>
          <w:p w14:paraId="5269D39B" w14:textId="77777777" w:rsidR="001D21AE" w:rsidRPr="0019316C" w:rsidRDefault="001D21AE"/>
        </w:tc>
      </w:tr>
      <w:tr w:rsidR="001D21AE" w:rsidRPr="0019316C" w14:paraId="7DD6EDCD" w14:textId="77777777" w:rsidTr="002A1D58">
        <w:trPr>
          <w:trHeight w:val="510"/>
        </w:trPr>
        <w:tc>
          <w:tcPr>
            <w:tcW w:w="3496" w:type="dxa"/>
          </w:tcPr>
          <w:p w14:paraId="17A9D3F5" w14:textId="77777777" w:rsidR="001D21AE" w:rsidRPr="0019316C" w:rsidRDefault="001D21AE"/>
        </w:tc>
        <w:tc>
          <w:tcPr>
            <w:tcW w:w="3497" w:type="dxa"/>
          </w:tcPr>
          <w:p w14:paraId="693529E7" w14:textId="77777777" w:rsidR="001D21AE" w:rsidRPr="0019316C" w:rsidRDefault="001D21AE"/>
        </w:tc>
        <w:tc>
          <w:tcPr>
            <w:tcW w:w="3497" w:type="dxa"/>
          </w:tcPr>
          <w:p w14:paraId="37958332" w14:textId="77777777" w:rsidR="001D21AE" w:rsidRPr="0019316C" w:rsidRDefault="001D21AE"/>
        </w:tc>
      </w:tr>
    </w:tbl>
    <w:p w14:paraId="396DCD1B" w14:textId="77777777" w:rsidR="001D21AE" w:rsidRPr="0019316C" w:rsidRDefault="001D21AE" w:rsidP="001D21AE">
      <w:pPr>
        <w:pStyle w:val="Lijstalinea"/>
        <w:ind w:left="0"/>
      </w:pPr>
    </w:p>
    <w:p w14:paraId="4462538F" w14:textId="28F8D32C" w:rsidR="001D21AE" w:rsidRDefault="001D21AE" w:rsidP="00B926C2">
      <w:pPr>
        <w:pStyle w:val="Kop1"/>
      </w:pPr>
      <w:r>
        <w:t>ERVARING</w:t>
      </w:r>
      <w:r w:rsidR="003652B6">
        <w:t xml:space="preserve"> </w:t>
      </w:r>
    </w:p>
    <w:p w14:paraId="5A717DCC" w14:textId="3EA2C876" w:rsidR="001D21AE" w:rsidRDefault="001D21AE" w:rsidP="00276793">
      <w:pPr>
        <w:pStyle w:val="Kop2"/>
      </w:pPr>
      <w:r>
        <w:t xml:space="preserve">Ervaring </w:t>
      </w:r>
      <w:r w:rsidR="00846DD2">
        <w:t>met het thema en de doelgroepen</w:t>
      </w:r>
    </w:p>
    <w:p w14:paraId="4E3A6E1D" w14:textId="1542B549" w:rsidR="00846DD2" w:rsidRDefault="001D21AE" w:rsidP="00F35ABF">
      <w:pPr>
        <w:pStyle w:val="Lijstalinea"/>
        <w:numPr>
          <w:ilvl w:val="0"/>
          <w:numId w:val="31"/>
        </w:numPr>
      </w:pPr>
      <w:r>
        <w:t xml:space="preserve">Heb je al relevante kennis of ervaring </w:t>
      </w:r>
      <w:r w:rsidR="00930999">
        <w:t>met betrekking tot</w:t>
      </w:r>
      <w:r>
        <w:t xml:space="preserve"> </w:t>
      </w:r>
      <w:r w:rsidR="33011F72">
        <w:t xml:space="preserve">online- en </w:t>
      </w:r>
      <w:proofErr w:type="spellStart"/>
      <w:r w:rsidR="33011F72">
        <w:t>blended</w:t>
      </w:r>
      <w:proofErr w:type="spellEnd"/>
      <w:r w:rsidR="33011F72">
        <w:t xml:space="preserve"> hulp</w:t>
      </w:r>
      <w:r w:rsidR="6BC3A061">
        <w:t>?</w:t>
      </w:r>
    </w:p>
    <w:p w14:paraId="62F33484" w14:textId="7B80E7C7" w:rsidR="00846DD2" w:rsidRDefault="6BC3A061" w:rsidP="00F35ABF">
      <w:pPr>
        <w:pStyle w:val="Lijstalinea"/>
        <w:numPr>
          <w:ilvl w:val="0"/>
          <w:numId w:val="31"/>
        </w:numPr>
      </w:pPr>
      <w:r>
        <w:t>Heb je al ervaring m</w:t>
      </w:r>
      <w:r w:rsidR="3967B5D6">
        <w:t>et</w:t>
      </w:r>
      <w:r w:rsidR="00846DD2">
        <w:t xml:space="preserve"> </w:t>
      </w:r>
      <w:r w:rsidR="6EFEA3F5">
        <w:t xml:space="preserve">het ondersteunen van sociale professionals uit welzijn en zorg? </w:t>
      </w:r>
      <w:r w:rsidR="00846DD2">
        <w:t xml:space="preserve"> </w:t>
      </w:r>
    </w:p>
    <w:p w14:paraId="2333F27F" w14:textId="77777777" w:rsidR="00607ADD" w:rsidRDefault="1E6ECE2E" w:rsidP="00F35ABF">
      <w:pPr>
        <w:pStyle w:val="Lijstalinea"/>
        <w:numPr>
          <w:ilvl w:val="0"/>
          <w:numId w:val="31"/>
        </w:numPr>
      </w:pPr>
      <w:r>
        <w:t>Heb je al ervaring met het begeleiden van pilootprojecten of implementatieprocessen in organisaties of samenwerkingsverbanden</w:t>
      </w:r>
      <w:r w:rsidR="7DADC780">
        <w:t>?</w:t>
      </w:r>
    </w:p>
    <w:p w14:paraId="1611826F" w14:textId="5E71E754" w:rsidR="00846DD2" w:rsidRDefault="00607ADD" w:rsidP="00F35ABF">
      <w:pPr>
        <w:pStyle w:val="Lijstalinea"/>
        <w:numPr>
          <w:ilvl w:val="0"/>
          <w:numId w:val="31"/>
        </w:numPr>
      </w:pPr>
      <w:r>
        <w:t xml:space="preserve">Heb je al </w:t>
      </w:r>
      <w:r w:rsidR="00EA7D8C">
        <w:t xml:space="preserve">kennis en/of ervaring met </w:t>
      </w:r>
      <w:proofErr w:type="spellStart"/>
      <w:r w:rsidR="000A3FF1">
        <w:t>webvriendelijk</w:t>
      </w:r>
      <w:proofErr w:type="spellEnd"/>
      <w:r w:rsidR="000A3FF1">
        <w:t xml:space="preserve"> schrijven en contentcreatie voor digitale toepassingen?</w:t>
      </w:r>
      <w:r w:rsidR="001D21AE">
        <w:br/>
      </w:r>
    </w:p>
    <w:p w14:paraId="4EF3DCF7" w14:textId="41E55598" w:rsidR="001D21AE" w:rsidRDefault="001D21AE" w:rsidP="00A52651">
      <w:pPr>
        <w:keepNext/>
        <w:jc w:val="left"/>
      </w:pPr>
      <w:r>
        <w:t xml:space="preserve">Leg kort uit: </w:t>
      </w:r>
    </w:p>
    <w:p w14:paraId="755FC59D" w14:textId="77777777" w:rsidR="00276793" w:rsidRPr="00807A85" w:rsidRDefault="007D654B" w:rsidP="00846DD2">
      <w:pPr>
        <w:pStyle w:val="lijstopsomming1"/>
        <w:rPr>
          <w:color w:val="797979" w:themeColor="background2" w:themeShade="80"/>
        </w:rPr>
      </w:pPr>
      <w:sdt>
        <w:sdtPr>
          <w:rPr>
            <w:color w:val="797979" w:themeColor="background2" w:themeShade="80"/>
          </w:rPr>
          <w:alias w:val="Klik of tik om tekst in te voeren"/>
          <w:tag w:val="Klik of tik om tekst in te voeren"/>
          <w:id w:val="1765335558"/>
          <w:placeholder>
            <w:docPart w:val="06F8312DCBAF4C4C946D751F1B171191"/>
          </w:placeholder>
          <w:showingPlcHdr/>
        </w:sdtPr>
        <w:sdtEndPr/>
        <w:sdtContent>
          <w:r w:rsidR="00276793" w:rsidRPr="079A2DA1">
            <w:rPr>
              <w:color w:val="797979" w:themeColor="background2" w:themeShade="80"/>
            </w:rPr>
            <w:t>Klik of tik om tekst in te voeren.</w:t>
          </w:r>
        </w:sdtContent>
      </w:sdt>
    </w:p>
    <w:p w14:paraId="762D0E32" w14:textId="77777777" w:rsidR="00276793" w:rsidRDefault="00276793" w:rsidP="00276793">
      <w:pPr>
        <w:ind w:firstLine="708"/>
      </w:pPr>
    </w:p>
    <w:p w14:paraId="39867F3D" w14:textId="77777777" w:rsidR="00276793" w:rsidRDefault="00276793" w:rsidP="00276793">
      <w:pPr>
        <w:ind w:firstLine="708"/>
      </w:pPr>
    </w:p>
    <w:p w14:paraId="77CC105D" w14:textId="77777777" w:rsidR="00276793" w:rsidRDefault="00276793" w:rsidP="00276793">
      <w:pPr>
        <w:ind w:firstLine="708"/>
      </w:pPr>
    </w:p>
    <w:p w14:paraId="6A9CAB61" w14:textId="77777777" w:rsidR="001D21AE" w:rsidRDefault="001D21AE" w:rsidP="00276793">
      <w:pPr>
        <w:pStyle w:val="Kop2"/>
      </w:pPr>
      <w:r>
        <w:lastRenderedPageBreak/>
        <w:t>Overzicht van je werkervaringen</w:t>
      </w:r>
    </w:p>
    <w:tbl>
      <w:tblPr>
        <w:tblStyle w:val="Tabelraster"/>
        <w:tblW w:w="10774" w:type="dxa"/>
        <w:tblInd w:w="-998" w:type="dxa"/>
        <w:tblLook w:val="04A0" w:firstRow="1" w:lastRow="0" w:firstColumn="1" w:lastColumn="0" w:noHBand="0" w:noVBand="1"/>
      </w:tblPr>
      <w:tblGrid>
        <w:gridCol w:w="3261"/>
        <w:gridCol w:w="1606"/>
        <w:gridCol w:w="2080"/>
        <w:gridCol w:w="3827"/>
      </w:tblGrid>
      <w:tr w:rsidR="001D21AE" w:rsidRPr="0019316C" w14:paraId="22967EE7" w14:textId="77777777" w:rsidTr="009B4BF0">
        <w:trPr>
          <w:trHeight w:val="510"/>
        </w:trPr>
        <w:tc>
          <w:tcPr>
            <w:tcW w:w="3261" w:type="dxa"/>
            <w:vAlign w:val="center"/>
          </w:tcPr>
          <w:p w14:paraId="1767A226" w14:textId="77777777" w:rsidR="001D21AE" w:rsidRPr="0019316C" w:rsidRDefault="001D21AE" w:rsidP="00930999">
            <w:pPr>
              <w:pStyle w:val="Kop3"/>
              <w:numPr>
                <w:ilvl w:val="0"/>
                <w:numId w:val="0"/>
              </w:numPr>
            </w:pPr>
            <w:r w:rsidRPr="0019316C">
              <w:t>W</w:t>
            </w:r>
            <w:r>
              <w:t>erkgever</w:t>
            </w:r>
          </w:p>
        </w:tc>
        <w:tc>
          <w:tcPr>
            <w:tcW w:w="1606" w:type="dxa"/>
            <w:vAlign w:val="center"/>
          </w:tcPr>
          <w:p w14:paraId="7DC45395" w14:textId="77777777" w:rsidR="001D21AE" w:rsidRPr="0019316C" w:rsidRDefault="001D21AE" w:rsidP="00930999">
            <w:pPr>
              <w:pStyle w:val="Kop3"/>
              <w:numPr>
                <w:ilvl w:val="0"/>
                <w:numId w:val="0"/>
              </w:numPr>
            </w:pPr>
            <w:r w:rsidRPr="0019316C">
              <w:t>Periode</w:t>
            </w:r>
          </w:p>
        </w:tc>
        <w:tc>
          <w:tcPr>
            <w:tcW w:w="2080" w:type="dxa"/>
            <w:vAlign w:val="center"/>
          </w:tcPr>
          <w:p w14:paraId="6FC77BC7" w14:textId="77777777" w:rsidR="001D21AE" w:rsidRPr="0019316C" w:rsidRDefault="001D21AE" w:rsidP="00930999">
            <w:pPr>
              <w:pStyle w:val="Kop3"/>
              <w:numPr>
                <w:ilvl w:val="0"/>
                <w:numId w:val="0"/>
              </w:numPr>
            </w:pPr>
            <w:r w:rsidRPr="0019316C">
              <w:t>Functie</w:t>
            </w:r>
          </w:p>
        </w:tc>
        <w:tc>
          <w:tcPr>
            <w:tcW w:w="3827" w:type="dxa"/>
            <w:vAlign w:val="center"/>
          </w:tcPr>
          <w:p w14:paraId="52E47CD9" w14:textId="77777777" w:rsidR="001D21AE" w:rsidRPr="0019316C" w:rsidRDefault="001D21AE" w:rsidP="00930999">
            <w:pPr>
              <w:pStyle w:val="Kop3"/>
              <w:numPr>
                <w:ilvl w:val="0"/>
                <w:numId w:val="0"/>
              </w:numPr>
            </w:pPr>
            <w:r w:rsidRPr="0019316C">
              <w:t>Opdrachten</w:t>
            </w:r>
          </w:p>
        </w:tc>
      </w:tr>
      <w:tr w:rsidR="001D21AE" w14:paraId="65280F46" w14:textId="77777777" w:rsidTr="009B4BF0">
        <w:trPr>
          <w:trHeight w:val="510"/>
        </w:trPr>
        <w:tc>
          <w:tcPr>
            <w:tcW w:w="3261" w:type="dxa"/>
          </w:tcPr>
          <w:p w14:paraId="028F373E" w14:textId="77777777" w:rsidR="001D21AE" w:rsidRDefault="001D21AE"/>
        </w:tc>
        <w:tc>
          <w:tcPr>
            <w:tcW w:w="1606" w:type="dxa"/>
          </w:tcPr>
          <w:p w14:paraId="4B46F866" w14:textId="77777777" w:rsidR="001D21AE" w:rsidRDefault="001D21AE"/>
        </w:tc>
        <w:tc>
          <w:tcPr>
            <w:tcW w:w="2080" w:type="dxa"/>
          </w:tcPr>
          <w:p w14:paraId="7CB447B5" w14:textId="77777777" w:rsidR="001D21AE" w:rsidRDefault="001D21AE"/>
        </w:tc>
        <w:tc>
          <w:tcPr>
            <w:tcW w:w="3827" w:type="dxa"/>
          </w:tcPr>
          <w:p w14:paraId="2B2FD5C1" w14:textId="77777777" w:rsidR="001D21AE" w:rsidRDefault="001D21AE"/>
        </w:tc>
      </w:tr>
      <w:tr w:rsidR="001D21AE" w14:paraId="0FC09E77" w14:textId="77777777" w:rsidTr="009B4BF0">
        <w:trPr>
          <w:trHeight w:val="510"/>
        </w:trPr>
        <w:tc>
          <w:tcPr>
            <w:tcW w:w="3261" w:type="dxa"/>
          </w:tcPr>
          <w:p w14:paraId="4CDED92E" w14:textId="77777777" w:rsidR="001D21AE" w:rsidRDefault="001D21AE"/>
        </w:tc>
        <w:tc>
          <w:tcPr>
            <w:tcW w:w="1606" w:type="dxa"/>
          </w:tcPr>
          <w:p w14:paraId="1C3E9101" w14:textId="77777777" w:rsidR="001D21AE" w:rsidRDefault="001D21AE"/>
        </w:tc>
        <w:tc>
          <w:tcPr>
            <w:tcW w:w="2080" w:type="dxa"/>
          </w:tcPr>
          <w:p w14:paraId="274D9E4B" w14:textId="77777777" w:rsidR="001D21AE" w:rsidRDefault="001D21AE"/>
        </w:tc>
        <w:tc>
          <w:tcPr>
            <w:tcW w:w="3827" w:type="dxa"/>
          </w:tcPr>
          <w:p w14:paraId="67BE6F4C" w14:textId="77777777" w:rsidR="001D21AE" w:rsidRDefault="001D21AE"/>
        </w:tc>
      </w:tr>
      <w:tr w:rsidR="001D21AE" w14:paraId="2095E2EC" w14:textId="77777777" w:rsidTr="009B4BF0">
        <w:trPr>
          <w:trHeight w:val="510"/>
        </w:trPr>
        <w:tc>
          <w:tcPr>
            <w:tcW w:w="3261" w:type="dxa"/>
          </w:tcPr>
          <w:p w14:paraId="6B8BE543" w14:textId="77777777" w:rsidR="001D21AE" w:rsidRDefault="001D21AE"/>
        </w:tc>
        <w:tc>
          <w:tcPr>
            <w:tcW w:w="1606" w:type="dxa"/>
          </w:tcPr>
          <w:p w14:paraId="70E737B8" w14:textId="77777777" w:rsidR="001D21AE" w:rsidRDefault="001D21AE"/>
        </w:tc>
        <w:tc>
          <w:tcPr>
            <w:tcW w:w="2080" w:type="dxa"/>
          </w:tcPr>
          <w:p w14:paraId="71517BC3" w14:textId="77777777" w:rsidR="001D21AE" w:rsidRDefault="001D21AE"/>
        </w:tc>
        <w:tc>
          <w:tcPr>
            <w:tcW w:w="3827" w:type="dxa"/>
          </w:tcPr>
          <w:p w14:paraId="5E05D3A9" w14:textId="77777777" w:rsidR="001D21AE" w:rsidRDefault="001D21AE"/>
        </w:tc>
      </w:tr>
      <w:tr w:rsidR="001D21AE" w14:paraId="7B00BA36" w14:textId="77777777" w:rsidTr="009B4BF0">
        <w:trPr>
          <w:trHeight w:val="510"/>
        </w:trPr>
        <w:tc>
          <w:tcPr>
            <w:tcW w:w="3261" w:type="dxa"/>
          </w:tcPr>
          <w:p w14:paraId="312F3A1F" w14:textId="77777777" w:rsidR="001D21AE" w:rsidRDefault="001D21AE"/>
        </w:tc>
        <w:tc>
          <w:tcPr>
            <w:tcW w:w="1606" w:type="dxa"/>
          </w:tcPr>
          <w:p w14:paraId="7BD58E8D" w14:textId="77777777" w:rsidR="001D21AE" w:rsidRDefault="001D21AE"/>
        </w:tc>
        <w:tc>
          <w:tcPr>
            <w:tcW w:w="2080" w:type="dxa"/>
          </w:tcPr>
          <w:p w14:paraId="4ACAA884" w14:textId="77777777" w:rsidR="001D21AE" w:rsidRDefault="001D21AE"/>
        </w:tc>
        <w:tc>
          <w:tcPr>
            <w:tcW w:w="3827" w:type="dxa"/>
          </w:tcPr>
          <w:p w14:paraId="5BAF9C01" w14:textId="77777777" w:rsidR="001D21AE" w:rsidRDefault="001D21AE"/>
        </w:tc>
      </w:tr>
      <w:tr w:rsidR="001D21AE" w14:paraId="60C8C0DA" w14:textId="77777777" w:rsidTr="009B4BF0">
        <w:trPr>
          <w:trHeight w:val="510"/>
        </w:trPr>
        <w:tc>
          <w:tcPr>
            <w:tcW w:w="3261" w:type="dxa"/>
          </w:tcPr>
          <w:p w14:paraId="65F4A060" w14:textId="77777777" w:rsidR="001D21AE" w:rsidRDefault="001D21AE"/>
        </w:tc>
        <w:tc>
          <w:tcPr>
            <w:tcW w:w="1606" w:type="dxa"/>
          </w:tcPr>
          <w:p w14:paraId="74B97F54" w14:textId="77777777" w:rsidR="001D21AE" w:rsidRDefault="001D21AE"/>
        </w:tc>
        <w:tc>
          <w:tcPr>
            <w:tcW w:w="2080" w:type="dxa"/>
          </w:tcPr>
          <w:p w14:paraId="0B56AE68" w14:textId="77777777" w:rsidR="001D21AE" w:rsidRDefault="001D21AE"/>
        </w:tc>
        <w:tc>
          <w:tcPr>
            <w:tcW w:w="3827" w:type="dxa"/>
          </w:tcPr>
          <w:p w14:paraId="176D8D0C" w14:textId="77777777" w:rsidR="001D21AE" w:rsidRDefault="001D21AE"/>
        </w:tc>
      </w:tr>
      <w:tr w:rsidR="001D21AE" w14:paraId="191E321D" w14:textId="77777777" w:rsidTr="009B4BF0">
        <w:trPr>
          <w:trHeight w:val="510"/>
        </w:trPr>
        <w:tc>
          <w:tcPr>
            <w:tcW w:w="3261" w:type="dxa"/>
          </w:tcPr>
          <w:p w14:paraId="109B4D94" w14:textId="77777777" w:rsidR="001D21AE" w:rsidRDefault="001D21AE"/>
        </w:tc>
        <w:tc>
          <w:tcPr>
            <w:tcW w:w="1606" w:type="dxa"/>
          </w:tcPr>
          <w:p w14:paraId="30FBED33" w14:textId="77777777" w:rsidR="001D21AE" w:rsidRDefault="001D21AE"/>
        </w:tc>
        <w:tc>
          <w:tcPr>
            <w:tcW w:w="2080" w:type="dxa"/>
          </w:tcPr>
          <w:p w14:paraId="4BC78D7A" w14:textId="77777777" w:rsidR="001D21AE" w:rsidRDefault="001D21AE"/>
        </w:tc>
        <w:tc>
          <w:tcPr>
            <w:tcW w:w="3827" w:type="dxa"/>
          </w:tcPr>
          <w:p w14:paraId="418B53E4" w14:textId="77777777" w:rsidR="001D21AE" w:rsidRDefault="001D21AE"/>
        </w:tc>
      </w:tr>
      <w:tr w:rsidR="001D21AE" w14:paraId="31F07045" w14:textId="77777777" w:rsidTr="009B4BF0">
        <w:trPr>
          <w:trHeight w:val="510"/>
        </w:trPr>
        <w:tc>
          <w:tcPr>
            <w:tcW w:w="3261" w:type="dxa"/>
          </w:tcPr>
          <w:p w14:paraId="367545AC" w14:textId="77777777" w:rsidR="001D21AE" w:rsidRDefault="001D21AE"/>
        </w:tc>
        <w:tc>
          <w:tcPr>
            <w:tcW w:w="1606" w:type="dxa"/>
          </w:tcPr>
          <w:p w14:paraId="4BFEA7BB" w14:textId="77777777" w:rsidR="001D21AE" w:rsidRDefault="001D21AE"/>
        </w:tc>
        <w:tc>
          <w:tcPr>
            <w:tcW w:w="2080" w:type="dxa"/>
          </w:tcPr>
          <w:p w14:paraId="03759F62" w14:textId="77777777" w:rsidR="001D21AE" w:rsidRDefault="001D21AE"/>
        </w:tc>
        <w:tc>
          <w:tcPr>
            <w:tcW w:w="3827" w:type="dxa"/>
          </w:tcPr>
          <w:p w14:paraId="52701C09" w14:textId="77777777" w:rsidR="001D21AE" w:rsidRDefault="001D21AE"/>
        </w:tc>
      </w:tr>
    </w:tbl>
    <w:p w14:paraId="700FC93A" w14:textId="77777777" w:rsidR="001D21AE" w:rsidRDefault="001D21AE" w:rsidP="001D21AE"/>
    <w:p w14:paraId="28A79ED2" w14:textId="77777777" w:rsidR="001D21AE" w:rsidRDefault="001D21AE" w:rsidP="00276793">
      <w:pPr>
        <w:pStyle w:val="Kop1"/>
      </w:pPr>
      <w:r>
        <w:t>PRAKTISCHE VRAGEN</w:t>
      </w:r>
    </w:p>
    <w:p w14:paraId="1B3C9FCD" w14:textId="77777777" w:rsidR="001D21AE" w:rsidRDefault="001D21AE" w:rsidP="007D5E08">
      <w:pPr>
        <w:keepNext/>
      </w:pPr>
      <w:r>
        <w:t xml:space="preserve">Welk percentage tewerkstelling is voor jou ideaal? </w:t>
      </w:r>
    </w:p>
    <w:p w14:paraId="7FCB3F47" w14:textId="77777777" w:rsidR="009B4BF0" w:rsidRDefault="009B4BF0" w:rsidP="007D5E08">
      <w:pPr>
        <w:keepNext/>
      </w:pPr>
    </w:p>
    <w:p w14:paraId="334795C2" w14:textId="77777777" w:rsidR="001D21AE" w:rsidRPr="007D5E08" w:rsidRDefault="007D654B" w:rsidP="001D21AE">
      <w:pPr>
        <w:ind w:firstLine="708"/>
        <w:rPr>
          <w:color w:val="A6A6A6" w:themeColor="background1" w:themeShade="A6"/>
        </w:rPr>
      </w:pPr>
      <w:sdt>
        <w:sdtPr>
          <w:rPr>
            <w:color w:val="A6A6A6" w:themeColor="background1" w:themeShade="A6"/>
          </w:rPr>
          <w:alias w:val="Klik of tik om tekst in te voeren"/>
          <w:tag w:val="Klik of tik om tekst in te voeren"/>
          <w:id w:val="-2126993326"/>
          <w:placeholder>
            <w:docPart w:val="AA37B517CB3E480383227996472CB082"/>
          </w:placeholder>
          <w:showingPlcHdr/>
        </w:sdtPr>
        <w:sdtEndPr/>
        <w:sdtContent>
          <w:r w:rsidR="001D21AE" w:rsidRPr="007D5E08">
            <w:rPr>
              <w:color w:val="A6A6A6" w:themeColor="background1" w:themeShade="A6"/>
            </w:rPr>
            <w:t>Klik of tik om tekst in te voeren.</w:t>
          </w:r>
        </w:sdtContent>
      </w:sdt>
    </w:p>
    <w:p w14:paraId="5C48FCD4" w14:textId="77777777" w:rsidR="001D21AE" w:rsidRDefault="001D21AE" w:rsidP="00276793">
      <w:pPr>
        <w:pStyle w:val="Kop1"/>
      </w:pPr>
      <w:r>
        <w:t>INTERESSANTE BIJKOMENDE INFORMATIE</w:t>
      </w:r>
    </w:p>
    <w:p w14:paraId="77184A8C" w14:textId="77777777" w:rsidR="001D21AE" w:rsidRPr="008B5250" w:rsidRDefault="007D654B" w:rsidP="001D21AE">
      <w:sdt>
        <w:sdtPr>
          <w:alias w:val="Klik of tik om tekst in te voeren"/>
          <w:tag w:val="Klik of tik om tekst in te voeren"/>
          <w:id w:val="-1920165595"/>
          <w:placeholder>
            <w:docPart w:val="D910FEAD69C940888FF327B540764BA3"/>
          </w:placeholder>
          <w:showingPlcHdr/>
        </w:sdtPr>
        <w:sdtEndPr/>
        <w:sdtContent>
          <w:r w:rsidR="001D21AE" w:rsidRPr="006B1E95">
            <w:rPr>
              <w:color w:val="A6A6A6" w:themeColor="background1" w:themeShade="A6"/>
            </w:rPr>
            <w:t>Klik of tik om tekst in te voeren.</w:t>
          </w:r>
        </w:sdtContent>
      </w:sdt>
    </w:p>
    <w:p w14:paraId="79F0CE86" w14:textId="77777777" w:rsidR="00505622" w:rsidRDefault="00505622" w:rsidP="00505622"/>
    <w:p w14:paraId="262FD9A7" w14:textId="77777777" w:rsidR="0022013C" w:rsidRDefault="0022013C" w:rsidP="00505622"/>
    <w:p w14:paraId="14BD8F99" w14:textId="77777777" w:rsidR="0022013C" w:rsidRDefault="0022013C" w:rsidP="00505622"/>
    <w:p w14:paraId="5573E5BC" w14:textId="77777777" w:rsidR="00276793" w:rsidRPr="00505622" w:rsidRDefault="00276793" w:rsidP="00505622"/>
    <w:sectPr w:rsidR="00276793" w:rsidRPr="00505622" w:rsidSect="009F45CF">
      <w:headerReference w:type="default" r:id="rId14"/>
      <w:type w:val="continuous"/>
      <w:pgSz w:w="11906" w:h="16838" w:code="9"/>
      <w:pgMar w:top="1599" w:right="1644" w:bottom="1905" w:left="1644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97112" w14:textId="77777777" w:rsidR="001A2B75" w:rsidRDefault="001A2B75" w:rsidP="00BE76AB">
      <w:pPr>
        <w:spacing w:line="240" w:lineRule="auto"/>
      </w:pPr>
      <w:r>
        <w:separator/>
      </w:r>
    </w:p>
  </w:endnote>
  <w:endnote w:type="continuationSeparator" w:id="0">
    <w:p w14:paraId="686E25A7" w14:textId="77777777" w:rsidR="001A2B75" w:rsidRDefault="001A2B75" w:rsidP="00BE76AB">
      <w:pPr>
        <w:spacing w:line="240" w:lineRule="auto"/>
      </w:pPr>
      <w:r>
        <w:continuationSeparator/>
      </w:r>
    </w:p>
  </w:endnote>
  <w:endnote w:type="continuationNotice" w:id="1">
    <w:p w14:paraId="03224C11" w14:textId="77777777" w:rsidR="001A2B75" w:rsidRDefault="001A2B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SAMtabel"/>
      <w:tblW w:w="0" w:type="auto"/>
      <w:tblBorders>
        <w:top w:val="none" w:sz="0" w:space="0" w:color="auto"/>
        <w:bottom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bottom w:w="0" w:type="dxa"/>
      </w:tblCellMar>
      <w:tblLook w:val="0600" w:firstRow="0" w:lastRow="0" w:firstColumn="0" w:lastColumn="0" w:noHBand="1" w:noVBand="1"/>
    </w:tblPr>
    <w:tblGrid>
      <w:gridCol w:w="8618"/>
      <w:gridCol w:w="936"/>
    </w:tblGrid>
    <w:tr w:rsidR="00D958D2" w14:paraId="7DDEBAB1" w14:textId="77777777" w:rsidTr="00405DD8">
      <w:trPr>
        <w:trHeight w:hRule="exact" w:val="454"/>
      </w:trPr>
      <w:tc>
        <w:tcPr>
          <w:tcW w:w="8618" w:type="dxa"/>
          <w:tcMar>
            <w:left w:w="340" w:type="dxa"/>
            <w:right w:w="340" w:type="dxa"/>
          </w:tcMar>
        </w:tcPr>
        <w:p w14:paraId="6C377861" w14:textId="72BBFAAC" w:rsidR="00D958D2" w:rsidRDefault="007D654B" w:rsidP="004C3998">
          <w:pPr>
            <w:pStyle w:val="Voettekst"/>
          </w:pPr>
          <w:sdt>
            <w:sdtPr>
              <w:alias w:val="docTitle_voet"/>
              <w:tag w:val="docTitle_voet"/>
              <w:id w:val="-552069423"/>
              <w:lock w:val="sdtLocked"/>
              <w:placeholder>
                <w:docPart w:val="5E128EE9F6054CE0B3C1A3377CACEB15"/>
              </w:placeholder>
              <w:dataBinding w:xpath="/root[1]/title[1]" w:storeItemID="{0CD84D59-A803-4F8A-B62A-D1BC7C0FB093}"/>
              <w:text/>
            </w:sdtPr>
            <w:sdtEndPr/>
            <w:sdtContent>
              <w:r w:rsidR="007D5E08">
                <w:t>Sollicitatieformulier</w:t>
              </w:r>
            </w:sdtContent>
          </w:sdt>
          <w:r w:rsidR="00D958D2" w:rsidRPr="004B3B5F">
            <w:rPr>
              <w:rStyle w:val="voettekstdoctype"/>
              <w:noProof/>
            </w:rPr>
            <w:drawing>
              <wp:anchor distT="0" distB="0" distL="114300" distR="114300" simplePos="0" relativeHeight="251658240" behindDoc="1" locked="1" layoutInCell="1" allowOverlap="1" wp14:anchorId="1025EC56" wp14:editId="19E8551E">
                <wp:simplePos x="0" y="0"/>
                <wp:positionH relativeFrom="page">
                  <wp:posOffset>7245985</wp:posOffset>
                </wp:positionH>
                <wp:positionV relativeFrom="page">
                  <wp:posOffset>9973310</wp:posOffset>
                </wp:positionV>
                <wp:extent cx="313055" cy="313055"/>
                <wp:effectExtent l="0" t="0" r="0" b="0"/>
                <wp:wrapNone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AM_MsWord-imports_300dpi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055" cy="313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958D2" w:rsidRPr="00D958D2">
            <w:t xml:space="preserve"> —</w:t>
          </w:r>
          <w:r w:rsidR="004B3B5F">
            <w:t xml:space="preserve"> </w:t>
          </w:r>
          <w:sdt>
            <w:sdtPr>
              <w:rPr>
                <w:rStyle w:val="voettekstdoctype"/>
              </w:rPr>
              <w:alias w:val="docType_voet"/>
              <w:tag w:val="docType_voet"/>
              <w:id w:val="-1433739923"/>
              <w:lock w:val="sdtLocked"/>
              <w:placeholder>
                <w:docPart w:val="7CBD6BC0222049518C475B867F4005FC"/>
              </w:placeholder>
              <w:dataBinding w:xpath="/root[1]/doctype[1]" w:storeItemID="{0CD84D59-A803-4F8A-B62A-D1BC7C0FB093}"/>
              <w:text/>
            </w:sdtPr>
            <w:sdtEndPr>
              <w:rPr>
                <w:rStyle w:val="voettekstdoctype"/>
              </w:rPr>
            </w:sdtEndPr>
            <w:sdtContent>
              <w:r w:rsidR="001D21AE">
                <w:rPr>
                  <w:rStyle w:val="voettekstdoctype"/>
                </w:rPr>
                <w:t>formulier</w:t>
              </w:r>
            </w:sdtContent>
          </w:sdt>
          <w:r w:rsidR="00D958D2" w:rsidRPr="001C7C5D">
            <w:rPr>
              <w:rStyle w:val="voettekstdoctype"/>
            </w:rPr>
            <w:t xml:space="preserve"> </w:t>
          </w:r>
          <w:sdt>
            <w:sdtPr>
              <w:rPr>
                <w:rStyle w:val="voettekstdatum"/>
              </w:rPr>
              <w:alias w:val="datum_voet"/>
              <w:tag w:val="datum_voet"/>
              <w:id w:val="-1169398083"/>
              <w:lock w:val="sdtLocked"/>
              <w:placeholder>
                <w:docPart w:val="0302ACDB44954CBBA88E6A64859AB7A3"/>
              </w:placeholder>
              <w:dataBinding w:xpath="/root[1]/date[1]" w:storeItemID="{0CD84D59-A803-4F8A-B62A-D1BC7C0FB093}"/>
              <w:date w:fullDate="2023-08-29T00:00:00Z">
                <w:dateFormat w:val="yyyy.MM.dd"/>
                <w:lid w:val="nl-BE"/>
                <w:storeMappedDataAs w:val="dateTime"/>
                <w:calendar w:val="gregorian"/>
              </w:date>
            </w:sdtPr>
            <w:sdtEndPr>
              <w:rPr>
                <w:rStyle w:val="voettekstdatum"/>
              </w:rPr>
            </w:sdtEndPr>
            <w:sdtContent>
              <w:r w:rsidR="00742CE7">
                <w:rPr>
                  <w:rStyle w:val="voettekstdatum"/>
                </w:rPr>
                <w:t>2023.08.29</w:t>
              </w:r>
            </w:sdtContent>
          </w:sdt>
        </w:p>
      </w:tc>
      <w:tc>
        <w:tcPr>
          <w:tcW w:w="936" w:type="dxa"/>
        </w:tcPr>
        <w:p w14:paraId="2712233E" w14:textId="77777777" w:rsidR="00D958D2" w:rsidRDefault="00D958D2" w:rsidP="00E72FE3">
          <w:pPr>
            <w:pStyle w:val="Voettekst"/>
            <w:jc w:val="left"/>
          </w:pPr>
          <w:r>
            <w:rPr>
              <w:b w:val="0"/>
              <w:bCs/>
            </w:rPr>
            <w:fldChar w:fldCharType="begin"/>
          </w:r>
          <w:r>
            <w:rPr>
              <w:bCs/>
            </w:rPr>
            <w:instrText>PAGE  \* Arabic  \* MERGEFORMAT</w:instrText>
          </w:r>
          <w:r>
            <w:rPr>
              <w:b w:val="0"/>
              <w:bCs/>
            </w:rPr>
            <w:fldChar w:fldCharType="separate"/>
          </w:r>
          <w:r w:rsidR="000A121C" w:rsidRPr="000A121C">
            <w:rPr>
              <w:b w:val="0"/>
              <w:bCs/>
              <w:noProof/>
              <w:lang w:val="nl-NL"/>
            </w:rPr>
            <w:t>1</w:t>
          </w:r>
          <w:r>
            <w:rPr>
              <w:b w:val="0"/>
              <w:bCs/>
            </w:rPr>
            <w:fldChar w:fldCharType="end"/>
          </w:r>
          <w:r>
            <w:rPr>
              <w:lang w:val="nl-NL"/>
            </w:rPr>
            <w:t xml:space="preserve"> / </w:t>
          </w:r>
          <w:r>
            <w:rPr>
              <w:b w:val="0"/>
              <w:bCs/>
            </w:rPr>
            <w:fldChar w:fldCharType="begin"/>
          </w:r>
          <w:r>
            <w:rPr>
              <w:bCs/>
            </w:rPr>
            <w:instrText>NUMPAGES  \* Arabic  \* MERGEFORMAT</w:instrText>
          </w:r>
          <w:r>
            <w:rPr>
              <w:b w:val="0"/>
              <w:bCs/>
            </w:rPr>
            <w:fldChar w:fldCharType="separate"/>
          </w:r>
          <w:r w:rsidR="000A121C" w:rsidRPr="000A121C">
            <w:rPr>
              <w:b w:val="0"/>
              <w:bCs/>
              <w:noProof/>
              <w:lang w:val="nl-NL"/>
            </w:rPr>
            <w:t>1</w:t>
          </w:r>
          <w:r>
            <w:rPr>
              <w:b w:val="0"/>
              <w:bCs/>
            </w:rPr>
            <w:fldChar w:fldCharType="end"/>
          </w:r>
        </w:p>
      </w:tc>
    </w:tr>
  </w:tbl>
  <w:p w14:paraId="64AD08D7" w14:textId="77777777" w:rsidR="00D958D2" w:rsidRDefault="00D958D2" w:rsidP="00D958D2">
    <w:pPr>
      <w:pStyle w:val="Voettekst"/>
    </w:pPr>
    <w:r>
      <w:rPr>
        <w:noProof/>
      </w:rPr>
      <w:drawing>
        <wp:anchor distT="0" distB="0" distL="114300" distR="114300" simplePos="0" relativeHeight="251658241" behindDoc="0" locked="1" layoutInCell="1" allowOverlap="1" wp14:anchorId="01162A62" wp14:editId="4A6493D8">
          <wp:simplePos x="0" y="0"/>
          <wp:positionH relativeFrom="page">
            <wp:posOffset>7245985</wp:posOffset>
          </wp:positionH>
          <wp:positionV relativeFrom="page">
            <wp:posOffset>9973310</wp:posOffset>
          </wp:positionV>
          <wp:extent cx="313200" cy="3132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M_MsWord-imports_300dp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00" cy="31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BCAD9" w14:textId="77777777" w:rsidR="001A2B75" w:rsidRPr="001D1A7D" w:rsidRDefault="001A2B75" w:rsidP="00BE76AB">
      <w:pPr>
        <w:spacing w:line="240" w:lineRule="auto"/>
        <w:rPr>
          <w:color w:val="C7502E" w:themeColor="accent3"/>
        </w:rPr>
      </w:pPr>
      <w:r w:rsidRPr="001D1A7D">
        <w:rPr>
          <w:color w:val="C7502E" w:themeColor="accent3"/>
        </w:rPr>
        <w:t>—</w:t>
      </w:r>
    </w:p>
  </w:footnote>
  <w:footnote w:type="continuationSeparator" w:id="0">
    <w:p w14:paraId="730C9972" w14:textId="77777777" w:rsidR="001A2B75" w:rsidRDefault="001A2B75" w:rsidP="00BE76AB">
      <w:pPr>
        <w:spacing w:line="240" w:lineRule="auto"/>
      </w:pPr>
      <w:r w:rsidRPr="001D1A7D">
        <w:rPr>
          <w:color w:val="C7502E" w:themeColor="accent3"/>
        </w:rPr>
        <w:t>—</w:t>
      </w:r>
    </w:p>
  </w:footnote>
  <w:footnote w:type="continuationNotice" w:id="1">
    <w:p w14:paraId="35653D02" w14:textId="77777777" w:rsidR="001A2B75" w:rsidRPr="00940DF0" w:rsidRDefault="001A2B75">
      <w:pPr>
        <w:spacing w:line="240" w:lineRule="auto"/>
        <w:rPr>
          <w:sz w:val="4"/>
          <w:szCs w:val="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53C0" w14:textId="77777777" w:rsidR="00CE2FA6" w:rsidRDefault="00CE2FA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7DA9"/>
    <w:multiLevelType w:val="hybridMultilevel"/>
    <w:tmpl w:val="BF967562"/>
    <w:lvl w:ilvl="0" w:tplc="C06A2072">
      <w:start w:val="1"/>
      <w:numFmt w:val="bullet"/>
      <w:lvlText w:val="•"/>
      <w:lvlJc w:val="left"/>
      <w:pPr>
        <w:ind w:left="255" w:hanging="255"/>
      </w:pPr>
      <w:rPr>
        <w:rFonts w:ascii="Symbol" w:hAnsi="Symbol" w:hint="default"/>
      </w:rPr>
    </w:lvl>
    <w:lvl w:ilvl="1" w:tplc="F6745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925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C8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741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D216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DED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644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6CCD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1404"/>
    <w:multiLevelType w:val="hybridMultilevel"/>
    <w:tmpl w:val="07161F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A3EEE"/>
    <w:multiLevelType w:val="multilevel"/>
    <w:tmpl w:val="B0867C46"/>
    <w:numStyleLink w:val="KADEROPSOM"/>
  </w:abstractNum>
  <w:abstractNum w:abstractNumId="3" w15:restartNumberingAfterBreak="0">
    <w:nsid w:val="1DDB1BE1"/>
    <w:multiLevelType w:val="multilevel"/>
    <w:tmpl w:val="D996DE0E"/>
    <w:styleLink w:val="LIJSTOPSOM"/>
    <w:lvl w:ilvl="0">
      <w:start w:val="1"/>
      <w:numFmt w:val="bullet"/>
      <w:pStyle w:val="lijstopsomming1"/>
      <w:lvlText w:val="•"/>
      <w:lvlJc w:val="left"/>
      <w:pPr>
        <w:ind w:left="255" w:hanging="255"/>
      </w:pPr>
      <w:rPr>
        <w:rFonts w:hint="default"/>
        <w:color w:val="00A183" w:themeColor="text2"/>
      </w:rPr>
    </w:lvl>
    <w:lvl w:ilvl="1">
      <w:start w:val="1"/>
      <w:numFmt w:val="bullet"/>
      <w:pStyle w:val="lijstopsomming2"/>
      <w:lvlText w:val="-"/>
      <w:lvlJc w:val="left"/>
      <w:pPr>
        <w:ind w:left="510" w:hanging="255"/>
      </w:pPr>
      <w:rPr>
        <w:rFonts w:ascii="Trebuchet MS" w:hAnsi="Trebuchet MS" w:hint="default"/>
        <w:b/>
        <w:i w:val="0"/>
        <w:color w:val="auto"/>
      </w:rPr>
    </w:lvl>
    <w:lvl w:ilvl="2">
      <w:start w:val="1"/>
      <w:numFmt w:val="bullet"/>
      <w:pStyle w:val="lijstopsomming3"/>
      <w:lvlText w:val="&gt;"/>
      <w:lvlJc w:val="left"/>
      <w:pPr>
        <w:ind w:left="766" w:hanging="256"/>
      </w:pPr>
      <w:rPr>
        <w:rFonts w:ascii="Trebuchet MS" w:hAnsi="Trebuchet MS" w:hint="default"/>
        <w:b/>
        <w:i w:val="0"/>
        <w:color w:val="C7502E" w:themeColor="accent3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3F51CCE"/>
    <w:multiLevelType w:val="multilevel"/>
    <w:tmpl w:val="42E83ECC"/>
    <w:styleLink w:val="KADERNUM"/>
    <w:lvl w:ilvl="0">
      <w:start w:val="1"/>
      <w:numFmt w:val="decimal"/>
      <w:pStyle w:val="kadernummer"/>
      <w:lvlText w:val="%1."/>
      <w:lvlJc w:val="left"/>
      <w:pPr>
        <w:ind w:left="709" w:hanging="255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FA4B00"/>
    <w:multiLevelType w:val="multilevel"/>
    <w:tmpl w:val="764490C4"/>
    <w:numStyleLink w:val="LIJSTNUM"/>
  </w:abstractNum>
  <w:abstractNum w:abstractNumId="6" w15:restartNumberingAfterBreak="0">
    <w:nsid w:val="35762870"/>
    <w:multiLevelType w:val="multilevel"/>
    <w:tmpl w:val="D996DE0E"/>
    <w:numStyleLink w:val="LIJSTOPSOM"/>
  </w:abstractNum>
  <w:abstractNum w:abstractNumId="7" w15:restartNumberingAfterBreak="0">
    <w:nsid w:val="360C2357"/>
    <w:multiLevelType w:val="multilevel"/>
    <w:tmpl w:val="467432A4"/>
    <w:styleLink w:val="TABELNUM"/>
    <w:lvl w:ilvl="0">
      <w:start w:val="1"/>
      <w:numFmt w:val="decimal"/>
      <w:pStyle w:val="tabellijstnum1"/>
      <w:lvlText w:val="%1."/>
      <w:lvlJc w:val="left"/>
      <w:pPr>
        <w:ind w:left="170" w:hanging="170"/>
      </w:pPr>
      <w:rPr>
        <w:rFonts w:hint="default"/>
        <w:b/>
        <w:i w:val="0"/>
        <w:color w:val="00A183" w:themeColor="text2"/>
        <w:sz w:val="15"/>
      </w:rPr>
    </w:lvl>
    <w:lvl w:ilvl="1">
      <w:start w:val="1"/>
      <w:numFmt w:val="lowerLetter"/>
      <w:pStyle w:val="tabellijstnum2"/>
      <w:lvlText w:val="%2."/>
      <w:lvlJc w:val="left"/>
      <w:pPr>
        <w:ind w:left="340" w:hanging="170"/>
      </w:pPr>
      <w:rPr>
        <w:rFonts w:hint="default"/>
        <w:b/>
        <w:i w:val="0"/>
        <w:sz w:val="15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7376D4A"/>
    <w:multiLevelType w:val="hybridMultilevel"/>
    <w:tmpl w:val="0334343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05087"/>
    <w:multiLevelType w:val="hybridMultilevel"/>
    <w:tmpl w:val="151AE230"/>
    <w:lvl w:ilvl="0" w:tplc="EEFCFA2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C0D2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04B0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F408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210191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3486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5E82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82C6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EAE6A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64B6D2A"/>
    <w:multiLevelType w:val="multilevel"/>
    <w:tmpl w:val="B50AF83C"/>
    <w:styleLink w:val="KOPNUM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3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A1C613B"/>
    <w:multiLevelType w:val="multilevel"/>
    <w:tmpl w:val="14846F02"/>
    <w:styleLink w:val="TABELOPSOM"/>
    <w:lvl w:ilvl="0">
      <w:start w:val="1"/>
      <w:numFmt w:val="bullet"/>
      <w:pStyle w:val="tabellijstopsom1"/>
      <w:lvlText w:val="•"/>
      <w:lvlJc w:val="left"/>
      <w:pPr>
        <w:ind w:left="170" w:hanging="170"/>
      </w:pPr>
      <w:rPr>
        <w:rFonts w:ascii="Trebuchet MS" w:hAnsi="Trebuchet MS" w:hint="default"/>
        <w:color w:val="00A183" w:themeColor="text2"/>
      </w:rPr>
    </w:lvl>
    <w:lvl w:ilvl="1">
      <w:start w:val="1"/>
      <w:numFmt w:val="bullet"/>
      <w:pStyle w:val="tabellijstopsom2"/>
      <w:lvlText w:val="-"/>
      <w:lvlJc w:val="left"/>
      <w:pPr>
        <w:ind w:left="340" w:hanging="170"/>
      </w:pPr>
      <w:rPr>
        <w:rFonts w:ascii="Trebuchet MS" w:hAnsi="Trebuchet MS" w:hint="default"/>
        <w:b/>
        <w:i w:val="0"/>
        <w:color w:val="auto"/>
      </w:rPr>
    </w:lvl>
    <w:lvl w:ilvl="2">
      <w:start w:val="1"/>
      <w:numFmt w:val="bullet"/>
      <w:pStyle w:val="tabellijstopsom3"/>
      <w:lvlText w:val="&gt;"/>
      <w:lvlJc w:val="left"/>
      <w:pPr>
        <w:ind w:left="510" w:hanging="170"/>
      </w:pPr>
      <w:rPr>
        <w:rFonts w:ascii="Trebuchet MS" w:hAnsi="Trebuchet MS" w:hint="default"/>
        <w:b/>
        <w:i w:val="0"/>
        <w:color w:val="C7502E" w:themeColor="accent3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F0077C3"/>
    <w:multiLevelType w:val="multilevel"/>
    <w:tmpl w:val="42E83ECC"/>
    <w:numStyleLink w:val="KADERNUM"/>
  </w:abstractNum>
  <w:abstractNum w:abstractNumId="13" w15:restartNumberingAfterBreak="0">
    <w:nsid w:val="4F023B27"/>
    <w:multiLevelType w:val="multilevel"/>
    <w:tmpl w:val="B0867C46"/>
    <w:styleLink w:val="KADEROPSOM"/>
    <w:lvl w:ilvl="0">
      <w:start w:val="1"/>
      <w:numFmt w:val="bullet"/>
      <w:pStyle w:val="kaderopsomming"/>
      <w:lvlText w:val="•"/>
      <w:lvlJc w:val="left"/>
      <w:pPr>
        <w:ind w:left="709" w:hanging="255"/>
      </w:pPr>
      <w:rPr>
        <w:rFonts w:ascii="Trebuchet MS" w:hAnsi="Trebuchet MS" w:hint="default"/>
        <w:color w:val="FFFFFF" w:themeColor="background1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24BB6C4"/>
    <w:multiLevelType w:val="hybridMultilevel"/>
    <w:tmpl w:val="9E1AE8A4"/>
    <w:lvl w:ilvl="0" w:tplc="937C7BB0">
      <w:start w:val="1"/>
      <w:numFmt w:val="bullet"/>
      <w:lvlText w:val="•"/>
      <w:lvlJc w:val="left"/>
      <w:pPr>
        <w:ind w:left="255" w:hanging="255"/>
      </w:pPr>
      <w:rPr>
        <w:rFonts w:ascii="Symbol" w:hAnsi="Symbol" w:hint="default"/>
      </w:rPr>
    </w:lvl>
    <w:lvl w:ilvl="1" w:tplc="78967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7CE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8206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EA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CCCE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0F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E4D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FC5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306A"/>
    <w:multiLevelType w:val="hybridMultilevel"/>
    <w:tmpl w:val="60FAED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652590"/>
    <w:multiLevelType w:val="multilevel"/>
    <w:tmpl w:val="65889480"/>
    <w:styleLink w:val="BIJSCHRIFT"/>
    <w:lvl w:ilvl="0">
      <w:start w:val="1"/>
      <w:numFmt w:val="bullet"/>
      <w:pStyle w:val="bijschrifttabelfiguur"/>
      <w:lvlText w:val=""/>
      <w:lvlJc w:val="left"/>
      <w:pPr>
        <w:ind w:left="284" w:hanging="284"/>
      </w:pPr>
      <w:rPr>
        <w:rFonts w:ascii="Wingdings 3" w:hAnsi="Wingdings 3" w:hint="default"/>
        <w:color w:val="00A183" w:themeColor="text2"/>
        <w:position w:val="-5"/>
        <w:sz w:val="24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C2E2CF4"/>
    <w:multiLevelType w:val="multilevel"/>
    <w:tmpl w:val="B50AF83C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  <w:sz w:val="23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C5E3F01"/>
    <w:multiLevelType w:val="hybridMultilevel"/>
    <w:tmpl w:val="BA2A77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B4D5F"/>
    <w:multiLevelType w:val="multilevel"/>
    <w:tmpl w:val="764490C4"/>
    <w:styleLink w:val="LIJSTNUM"/>
    <w:lvl w:ilvl="0">
      <w:start w:val="1"/>
      <w:numFmt w:val="decimal"/>
      <w:pStyle w:val="lijstnummer1"/>
      <w:lvlText w:val="%1."/>
      <w:lvlJc w:val="left"/>
      <w:pPr>
        <w:ind w:left="255" w:hanging="255"/>
      </w:pPr>
      <w:rPr>
        <w:rFonts w:hint="default"/>
        <w:b/>
        <w:i w:val="0"/>
        <w:color w:val="00A183" w:themeColor="text2"/>
        <w:sz w:val="15"/>
      </w:rPr>
    </w:lvl>
    <w:lvl w:ilvl="1">
      <w:start w:val="1"/>
      <w:numFmt w:val="lowerLetter"/>
      <w:pStyle w:val="lijstnummer2"/>
      <w:lvlText w:val="%2."/>
      <w:lvlJc w:val="left"/>
      <w:pPr>
        <w:ind w:left="510" w:hanging="255"/>
      </w:pPr>
      <w:rPr>
        <w:rFonts w:hint="default"/>
        <w:b/>
        <w:i w:val="0"/>
        <w:color w:val="000000" w:themeColor="text1"/>
        <w:sz w:val="15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62129D7"/>
    <w:multiLevelType w:val="hybridMultilevel"/>
    <w:tmpl w:val="DE7025C6"/>
    <w:lvl w:ilvl="0" w:tplc="8738DF3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68EE3E">
      <w:start w:val="1"/>
      <w:numFmt w:val="bullet"/>
      <w:lvlText w:val="o"/>
      <w:lvlJc w:val="left"/>
      <w:pPr>
        <w:ind w:left="13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D8AB3E">
      <w:start w:val="1"/>
      <w:numFmt w:val="bullet"/>
      <w:lvlText w:val="▪"/>
      <w:lvlJc w:val="left"/>
      <w:pPr>
        <w:ind w:left="2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32B878">
      <w:start w:val="1"/>
      <w:numFmt w:val="bullet"/>
      <w:lvlText w:val="•"/>
      <w:lvlJc w:val="left"/>
      <w:pPr>
        <w:ind w:left="2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B2F956">
      <w:start w:val="1"/>
      <w:numFmt w:val="bullet"/>
      <w:lvlText w:val="o"/>
      <w:lvlJc w:val="left"/>
      <w:pPr>
        <w:ind w:left="34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2C988A">
      <w:start w:val="1"/>
      <w:numFmt w:val="bullet"/>
      <w:lvlText w:val="▪"/>
      <w:lvlJc w:val="left"/>
      <w:pPr>
        <w:ind w:left="4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821DBC">
      <w:start w:val="1"/>
      <w:numFmt w:val="bullet"/>
      <w:lvlText w:val="•"/>
      <w:lvlJc w:val="left"/>
      <w:pPr>
        <w:ind w:left="4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D0DDE0">
      <w:start w:val="1"/>
      <w:numFmt w:val="bullet"/>
      <w:lvlText w:val="o"/>
      <w:lvlJc w:val="left"/>
      <w:pPr>
        <w:ind w:left="56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6AAA22">
      <w:start w:val="1"/>
      <w:numFmt w:val="bullet"/>
      <w:lvlText w:val="▪"/>
      <w:lvlJc w:val="left"/>
      <w:pPr>
        <w:ind w:left="6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9D77C70"/>
    <w:multiLevelType w:val="multilevel"/>
    <w:tmpl w:val="D996DE0E"/>
    <w:numStyleLink w:val="LIJSTOPSOM"/>
  </w:abstractNum>
  <w:num w:numId="1" w16cid:durableId="579096507">
    <w:abstractNumId w:val="0"/>
  </w:num>
  <w:num w:numId="2" w16cid:durableId="1033113709">
    <w:abstractNumId w:val="14"/>
  </w:num>
  <w:num w:numId="3" w16cid:durableId="2080638957">
    <w:abstractNumId w:val="3"/>
  </w:num>
  <w:num w:numId="4" w16cid:durableId="2090346961">
    <w:abstractNumId w:val="19"/>
  </w:num>
  <w:num w:numId="5" w16cid:durableId="136918839">
    <w:abstractNumId w:val="10"/>
  </w:num>
  <w:num w:numId="6" w16cid:durableId="223570924">
    <w:abstractNumId w:val="4"/>
  </w:num>
  <w:num w:numId="7" w16cid:durableId="1527523499">
    <w:abstractNumId w:val="13"/>
  </w:num>
  <w:num w:numId="8" w16cid:durableId="994725093">
    <w:abstractNumId w:val="16"/>
  </w:num>
  <w:num w:numId="9" w16cid:durableId="2085954513">
    <w:abstractNumId w:val="16"/>
  </w:num>
  <w:num w:numId="10" w16cid:durableId="1620990445">
    <w:abstractNumId w:val="2"/>
  </w:num>
  <w:num w:numId="11" w16cid:durableId="1055856433">
    <w:abstractNumId w:val="5"/>
  </w:num>
  <w:num w:numId="12" w16cid:durableId="272522235">
    <w:abstractNumId w:val="21"/>
  </w:num>
  <w:num w:numId="13" w16cid:durableId="1581211470">
    <w:abstractNumId w:val="7"/>
  </w:num>
  <w:num w:numId="14" w16cid:durableId="106581331">
    <w:abstractNumId w:val="11"/>
  </w:num>
  <w:num w:numId="15" w16cid:durableId="1189635442">
    <w:abstractNumId w:val="7"/>
  </w:num>
  <w:num w:numId="16" w16cid:durableId="2006273735">
    <w:abstractNumId w:val="11"/>
  </w:num>
  <w:num w:numId="17" w16cid:durableId="1873106966">
    <w:abstractNumId w:val="17"/>
  </w:num>
  <w:num w:numId="18" w16cid:durableId="1901281249">
    <w:abstractNumId w:val="12"/>
  </w:num>
  <w:num w:numId="19" w16cid:durableId="127742117">
    <w:abstractNumId w:val="6"/>
  </w:num>
  <w:num w:numId="20" w16cid:durableId="333341717">
    <w:abstractNumId w:val="20"/>
  </w:num>
  <w:num w:numId="21" w16cid:durableId="2022270203">
    <w:abstractNumId w:val="9"/>
  </w:num>
  <w:num w:numId="22" w16cid:durableId="1638759136">
    <w:abstractNumId w:val="18"/>
  </w:num>
  <w:num w:numId="23" w16cid:durableId="1637490334">
    <w:abstractNumId w:val="15"/>
  </w:num>
  <w:num w:numId="24" w16cid:durableId="1009022562">
    <w:abstractNumId w:val="1"/>
  </w:num>
  <w:num w:numId="25" w16cid:durableId="689066056">
    <w:abstractNumId w:val="6"/>
  </w:num>
  <w:num w:numId="26" w16cid:durableId="446434014">
    <w:abstractNumId w:val="6"/>
  </w:num>
  <w:num w:numId="27" w16cid:durableId="1330521073">
    <w:abstractNumId w:val="6"/>
  </w:num>
  <w:num w:numId="28" w16cid:durableId="905795224">
    <w:abstractNumId w:val="6"/>
  </w:num>
  <w:num w:numId="29" w16cid:durableId="37704369">
    <w:abstractNumId w:val="11"/>
  </w:num>
  <w:num w:numId="30" w16cid:durableId="1362121545">
    <w:abstractNumId w:val="11"/>
  </w:num>
  <w:num w:numId="31" w16cid:durableId="1773354295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2"/>
    <w:rsid w:val="00026A7D"/>
    <w:rsid w:val="00042F5E"/>
    <w:rsid w:val="00044FE3"/>
    <w:rsid w:val="000471C7"/>
    <w:rsid w:val="00054D7C"/>
    <w:rsid w:val="000670F9"/>
    <w:rsid w:val="00077F24"/>
    <w:rsid w:val="00093D89"/>
    <w:rsid w:val="000A121C"/>
    <w:rsid w:val="000A3FF1"/>
    <w:rsid w:val="000F3A47"/>
    <w:rsid w:val="000F5CFB"/>
    <w:rsid w:val="0010307E"/>
    <w:rsid w:val="00115079"/>
    <w:rsid w:val="00143268"/>
    <w:rsid w:val="001467D3"/>
    <w:rsid w:val="001626F4"/>
    <w:rsid w:val="001640EC"/>
    <w:rsid w:val="0018504A"/>
    <w:rsid w:val="001A2B75"/>
    <w:rsid w:val="001A7275"/>
    <w:rsid w:val="001B78C1"/>
    <w:rsid w:val="001C7C5D"/>
    <w:rsid w:val="001D1A7D"/>
    <w:rsid w:val="001D21AE"/>
    <w:rsid w:val="001E7991"/>
    <w:rsid w:val="001F00CD"/>
    <w:rsid w:val="001F19DF"/>
    <w:rsid w:val="002028F7"/>
    <w:rsid w:val="0022013C"/>
    <w:rsid w:val="00243E3B"/>
    <w:rsid w:val="00276793"/>
    <w:rsid w:val="00284D58"/>
    <w:rsid w:val="002A1D58"/>
    <w:rsid w:val="002B2B38"/>
    <w:rsid w:val="002B3131"/>
    <w:rsid w:val="002B3519"/>
    <w:rsid w:val="002C58A7"/>
    <w:rsid w:val="002C605D"/>
    <w:rsid w:val="0030194B"/>
    <w:rsid w:val="003067E6"/>
    <w:rsid w:val="00306EB1"/>
    <w:rsid w:val="00326B69"/>
    <w:rsid w:val="0036317F"/>
    <w:rsid w:val="003652B6"/>
    <w:rsid w:val="00372877"/>
    <w:rsid w:val="003733D2"/>
    <w:rsid w:val="003B5DB0"/>
    <w:rsid w:val="003C6CC0"/>
    <w:rsid w:val="003D25C4"/>
    <w:rsid w:val="003E5D53"/>
    <w:rsid w:val="003F4F22"/>
    <w:rsid w:val="00405DD8"/>
    <w:rsid w:val="004072A1"/>
    <w:rsid w:val="004123A4"/>
    <w:rsid w:val="00426F83"/>
    <w:rsid w:val="00431E64"/>
    <w:rsid w:val="00453154"/>
    <w:rsid w:val="004562A7"/>
    <w:rsid w:val="0047132E"/>
    <w:rsid w:val="004B3B5F"/>
    <w:rsid w:val="004B45EB"/>
    <w:rsid w:val="004C3998"/>
    <w:rsid w:val="004C5754"/>
    <w:rsid w:val="004E3E6D"/>
    <w:rsid w:val="00505622"/>
    <w:rsid w:val="00510EC1"/>
    <w:rsid w:val="00520BE9"/>
    <w:rsid w:val="005A484F"/>
    <w:rsid w:val="005C2FFA"/>
    <w:rsid w:val="005E7B3C"/>
    <w:rsid w:val="005E7F56"/>
    <w:rsid w:val="00607ADD"/>
    <w:rsid w:val="00613799"/>
    <w:rsid w:val="00624E53"/>
    <w:rsid w:val="00626398"/>
    <w:rsid w:val="0064556D"/>
    <w:rsid w:val="00646A21"/>
    <w:rsid w:val="0065444A"/>
    <w:rsid w:val="00676AD2"/>
    <w:rsid w:val="00684501"/>
    <w:rsid w:val="006848B8"/>
    <w:rsid w:val="006848F2"/>
    <w:rsid w:val="00687B34"/>
    <w:rsid w:val="006A5241"/>
    <w:rsid w:val="006B1E95"/>
    <w:rsid w:val="006C68FA"/>
    <w:rsid w:val="006E0F94"/>
    <w:rsid w:val="006E1D8B"/>
    <w:rsid w:val="007275D8"/>
    <w:rsid w:val="0073422E"/>
    <w:rsid w:val="00740316"/>
    <w:rsid w:val="00742CE7"/>
    <w:rsid w:val="00743A69"/>
    <w:rsid w:val="007615EC"/>
    <w:rsid w:val="00781598"/>
    <w:rsid w:val="007A1FC7"/>
    <w:rsid w:val="007A27C0"/>
    <w:rsid w:val="007D5E08"/>
    <w:rsid w:val="007D654B"/>
    <w:rsid w:val="007E1263"/>
    <w:rsid w:val="00807A85"/>
    <w:rsid w:val="0084027B"/>
    <w:rsid w:val="00844BC6"/>
    <w:rsid w:val="00846DD2"/>
    <w:rsid w:val="008B362A"/>
    <w:rsid w:val="008B69A1"/>
    <w:rsid w:val="008F5885"/>
    <w:rsid w:val="00902742"/>
    <w:rsid w:val="009253ED"/>
    <w:rsid w:val="00930999"/>
    <w:rsid w:val="009341B1"/>
    <w:rsid w:val="00940DF0"/>
    <w:rsid w:val="00957CAC"/>
    <w:rsid w:val="00965397"/>
    <w:rsid w:val="009803D9"/>
    <w:rsid w:val="009858AE"/>
    <w:rsid w:val="00992276"/>
    <w:rsid w:val="00996C56"/>
    <w:rsid w:val="009B3210"/>
    <w:rsid w:val="009B4BF0"/>
    <w:rsid w:val="009F45CF"/>
    <w:rsid w:val="00A00C77"/>
    <w:rsid w:val="00A023DB"/>
    <w:rsid w:val="00A16EB9"/>
    <w:rsid w:val="00A254EC"/>
    <w:rsid w:val="00A44108"/>
    <w:rsid w:val="00A4621D"/>
    <w:rsid w:val="00A52651"/>
    <w:rsid w:val="00A64450"/>
    <w:rsid w:val="00A653DB"/>
    <w:rsid w:val="00A670F4"/>
    <w:rsid w:val="00A728BD"/>
    <w:rsid w:val="00A73FDF"/>
    <w:rsid w:val="00AA15F4"/>
    <w:rsid w:val="00AA1BEF"/>
    <w:rsid w:val="00AF1B6D"/>
    <w:rsid w:val="00B238E4"/>
    <w:rsid w:val="00B25654"/>
    <w:rsid w:val="00B31406"/>
    <w:rsid w:val="00B55311"/>
    <w:rsid w:val="00B56396"/>
    <w:rsid w:val="00B845AD"/>
    <w:rsid w:val="00B926C2"/>
    <w:rsid w:val="00B92F8E"/>
    <w:rsid w:val="00BA078B"/>
    <w:rsid w:val="00BA6F1F"/>
    <w:rsid w:val="00BB7E52"/>
    <w:rsid w:val="00BD0917"/>
    <w:rsid w:val="00BE76AB"/>
    <w:rsid w:val="00BF4635"/>
    <w:rsid w:val="00C14097"/>
    <w:rsid w:val="00C14FA9"/>
    <w:rsid w:val="00C56524"/>
    <w:rsid w:val="00C8438A"/>
    <w:rsid w:val="00C846DB"/>
    <w:rsid w:val="00CA47DC"/>
    <w:rsid w:val="00CB5FB7"/>
    <w:rsid w:val="00CB694E"/>
    <w:rsid w:val="00CC3E04"/>
    <w:rsid w:val="00CD2A30"/>
    <w:rsid w:val="00CD5B82"/>
    <w:rsid w:val="00CE2FA6"/>
    <w:rsid w:val="00CF1BBC"/>
    <w:rsid w:val="00D04DE3"/>
    <w:rsid w:val="00D1266E"/>
    <w:rsid w:val="00D27475"/>
    <w:rsid w:val="00D45532"/>
    <w:rsid w:val="00D64223"/>
    <w:rsid w:val="00D70EB4"/>
    <w:rsid w:val="00D715F8"/>
    <w:rsid w:val="00D958D2"/>
    <w:rsid w:val="00DF7887"/>
    <w:rsid w:val="00E106FE"/>
    <w:rsid w:val="00E17BF5"/>
    <w:rsid w:val="00E4191A"/>
    <w:rsid w:val="00E424CC"/>
    <w:rsid w:val="00E46CC9"/>
    <w:rsid w:val="00E47E29"/>
    <w:rsid w:val="00E50FD1"/>
    <w:rsid w:val="00E61D90"/>
    <w:rsid w:val="00E62DA5"/>
    <w:rsid w:val="00E71BB5"/>
    <w:rsid w:val="00E72FE3"/>
    <w:rsid w:val="00E84CD3"/>
    <w:rsid w:val="00EA7D8C"/>
    <w:rsid w:val="00ED3E5B"/>
    <w:rsid w:val="00ED4297"/>
    <w:rsid w:val="00EE221D"/>
    <w:rsid w:val="00EF291B"/>
    <w:rsid w:val="00EF5A3B"/>
    <w:rsid w:val="00F11561"/>
    <w:rsid w:val="00F16F4F"/>
    <w:rsid w:val="00F35ABF"/>
    <w:rsid w:val="00F452B4"/>
    <w:rsid w:val="00FA4478"/>
    <w:rsid w:val="00FB1D3A"/>
    <w:rsid w:val="00FD27F9"/>
    <w:rsid w:val="00FE04DA"/>
    <w:rsid w:val="00FE0692"/>
    <w:rsid w:val="00FF4DA8"/>
    <w:rsid w:val="02C6BC7E"/>
    <w:rsid w:val="079A2DA1"/>
    <w:rsid w:val="0A9C798B"/>
    <w:rsid w:val="110BBB0F"/>
    <w:rsid w:val="1E6ECE2E"/>
    <w:rsid w:val="26CFEA92"/>
    <w:rsid w:val="29F3D053"/>
    <w:rsid w:val="2D2603B9"/>
    <w:rsid w:val="33011F72"/>
    <w:rsid w:val="3357718B"/>
    <w:rsid w:val="3394CE76"/>
    <w:rsid w:val="3701CBD0"/>
    <w:rsid w:val="37F5FDCA"/>
    <w:rsid w:val="3967B5D6"/>
    <w:rsid w:val="3CA3615D"/>
    <w:rsid w:val="4B1612FA"/>
    <w:rsid w:val="51D6ADE7"/>
    <w:rsid w:val="53DCFF52"/>
    <w:rsid w:val="56E81ED7"/>
    <w:rsid w:val="56E91498"/>
    <w:rsid w:val="5779938A"/>
    <w:rsid w:val="5E4AF733"/>
    <w:rsid w:val="5E6723AE"/>
    <w:rsid w:val="64BA38B7"/>
    <w:rsid w:val="66560918"/>
    <w:rsid w:val="68133F9A"/>
    <w:rsid w:val="6BC3A061"/>
    <w:rsid w:val="6EFEA3F5"/>
    <w:rsid w:val="6F710A6B"/>
    <w:rsid w:val="7203AD69"/>
    <w:rsid w:val="72735655"/>
    <w:rsid w:val="74D23348"/>
    <w:rsid w:val="75C41F74"/>
    <w:rsid w:val="78527450"/>
    <w:rsid w:val="7A7E683A"/>
    <w:rsid w:val="7DADC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2D631"/>
  <w15:chartTrackingRefBased/>
  <w15:docId w15:val="{D545F72D-20A4-448B-9523-3D9293AC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5" w:qFormat="1"/>
    <w:lsdException w:name="heading 5" w:semiHidden="1" w:uiPriority="5" w:qFormat="1"/>
    <w:lsdException w:name="heading 6" w:semiHidden="1" w:uiPriority="5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5" w:unhideWhenUsed="1"/>
    <w:lsdException w:name="annotation text" w:semiHidden="1"/>
    <w:lsdException w:name="header" w:semiHidden="1" w:unhideWhenUsed="1"/>
    <w:lsdException w:name="footer" w:semiHidden="1" w:uiPriority="25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25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24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5" w:qFormat="1"/>
    <w:lsdException w:name="Salutation" w:semiHidden="1"/>
    <w:lsdException w:name="Date" w:uiPriority="23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uiPriority="22"/>
    <w:lsdException w:name="Strong" w:semiHidden="1" w:uiPriority="28" w:qFormat="1"/>
    <w:lsdException w:name="Emphasis" w:semiHidden="1" w:uiPriority="26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7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_standaard"/>
    <w:qFormat/>
    <w:rsid w:val="001467D3"/>
    <w:pPr>
      <w:spacing w:after="0" w:line="298" w:lineRule="auto"/>
      <w:jc w:val="both"/>
    </w:pPr>
    <w:rPr>
      <w:rFonts w:ascii="Trebuchet MS" w:hAnsi="Trebuchet MS"/>
      <w:sz w:val="18"/>
      <w:lang w:eastAsia="nl-BE"/>
    </w:rPr>
  </w:style>
  <w:style w:type="paragraph" w:styleId="Kop1">
    <w:name w:val="heading 1"/>
    <w:aliases w:val="_kop 1"/>
    <w:basedOn w:val="Standaard"/>
    <w:next w:val="Standaard"/>
    <w:link w:val="Kop1Char"/>
    <w:uiPriority w:val="5"/>
    <w:qFormat/>
    <w:rsid w:val="000471C7"/>
    <w:pPr>
      <w:keepNext/>
      <w:keepLines/>
      <w:numPr>
        <w:numId w:val="17"/>
      </w:numPr>
      <w:suppressAutoHyphens/>
      <w:spacing w:before="520" w:after="74" w:line="274" w:lineRule="auto"/>
      <w:jc w:val="left"/>
      <w:outlineLvl w:val="0"/>
    </w:pPr>
    <w:rPr>
      <w:rFonts w:asciiTheme="majorHAnsi" w:eastAsiaTheme="majorEastAsia" w:hAnsiTheme="majorHAnsi" w:cstheme="majorBidi"/>
      <w:b/>
      <w:caps/>
      <w:color w:val="00A183" w:themeColor="text2"/>
      <w:spacing w:val="10"/>
      <w:sz w:val="26"/>
      <w:szCs w:val="26"/>
    </w:rPr>
  </w:style>
  <w:style w:type="paragraph" w:styleId="Kop2">
    <w:name w:val="heading 2"/>
    <w:aliases w:val="_kop 2"/>
    <w:basedOn w:val="Standaard"/>
    <w:next w:val="Standaard"/>
    <w:link w:val="Kop2Char"/>
    <w:uiPriority w:val="5"/>
    <w:unhideWhenUsed/>
    <w:qFormat/>
    <w:rsid w:val="00957CAC"/>
    <w:pPr>
      <w:keepNext/>
      <w:keepLines/>
      <w:numPr>
        <w:ilvl w:val="1"/>
        <w:numId w:val="17"/>
      </w:numPr>
      <w:suppressAutoHyphens/>
      <w:spacing w:before="142" w:after="74" w:line="264" w:lineRule="auto"/>
      <w:jc w:val="left"/>
      <w:outlineLvl w:val="1"/>
    </w:pPr>
    <w:rPr>
      <w:rFonts w:asciiTheme="majorHAnsi" w:eastAsiaTheme="majorEastAsia" w:hAnsiTheme="majorHAnsi" w:cstheme="majorBidi"/>
      <w:b/>
      <w:color w:val="C7502E" w:themeColor="accent3"/>
      <w:spacing w:val="2"/>
      <w:sz w:val="24"/>
      <w:szCs w:val="24"/>
    </w:rPr>
  </w:style>
  <w:style w:type="paragraph" w:styleId="Kop3">
    <w:name w:val="heading 3"/>
    <w:aliases w:val="_kop 3"/>
    <w:basedOn w:val="Standaard"/>
    <w:next w:val="Standaard"/>
    <w:link w:val="Kop3Char"/>
    <w:uiPriority w:val="5"/>
    <w:unhideWhenUsed/>
    <w:qFormat/>
    <w:rsid w:val="00957CAC"/>
    <w:pPr>
      <w:keepNext/>
      <w:keepLines/>
      <w:numPr>
        <w:ilvl w:val="2"/>
        <w:numId w:val="17"/>
      </w:numPr>
      <w:suppressAutoHyphens/>
      <w:spacing w:before="140" w:after="74" w:line="286" w:lineRule="auto"/>
      <w:jc w:val="left"/>
      <w:outlineLvl w:val="2"/>
    </w:pPr>
    <w:rPr>
      <w:rFonts w:asciiTheme="majorHAnsi" w:eastAsiaTheme="majorEastAsia" w:hAnsiTheme="majorHAnsi" w:cstheme="majorBidi"/>
      <w:b/>
      <w:caps/>
      <w:spacing w:val="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opsomming1">
    <w:name w:val="_lijst_opsomming 1"/>
    <w:basedOn w:val="Standaard"/>
    <w:uiPriority w:val="3"/>
    <w:qFormat/>
    <w:rsid w:val="00044FE3"/>
    <w:pPr>
      <w:numPr>
        <w:numId w:val="12"/>
      </w:numPr>
      <w:spacing w:before="40"/>
    </w:pPr>
  </w:style>
  <w:style w:type="paragraph" w:customStyle="1" w:styleId="lijstnummer1">
    <w:name w:val="_lijst_nummer 1"/>
    <w:basedOn w:val="Standaard"/>
    <w:uiPriority w:val="4"/>
    <w:qFormat/>
    <w:rsid w:val="00957CAC"/>
    <w:pPr>
      <w:numPr>
        <w:numId w:val="11"/>
      </w:numPr>
      <w:spacing w:before="40"/>
    </w:pPr>
  </w:style>
  <w:style w:type="paragraph" w:customStyle="1" w:styleId="lijstvervolg1">
    <w:name w:val="_lijst_vervolg 1"/>
    <w:basedOn w:val="Standaard"/>
    <w:uiPriority w:val="4"/>
    <w:qFormat/>
    <w:rsid w:val="00957CAC"/>
    <w:pPr>
      <w:spacing w:before="40"/>
      <w:ind w:left="255"/>
    </w:pPr>
  </w:style>
  <w:style w:type="paragraph" w:customStyle="1" w:styleId="lijstopsomming2">
    <w:name w:val="_lijst_opsomming 2"/>
    <w:basedOn w:val="lijstopsomming1"/>
    <w:uiPriority w:val="3"/>
    <w:qFormat/>
    <w:rsid w:val="00957CAC"/>
    <w:pPr>
      <w:numPr>
        <w:ilvl w:val="1"/>
      </w:numPr>
    </w:pPr>
  </w:style>
  <w:style w:type="paragraph" w:customStyle="1" w:styleId="lijstopsomming3">
    <w:name w:val="_lijst_opsomming 3"/>
    <w:basedOn w:val="lijstopsomming2"/>
    <w:uiPriority w:val="3"/>
    <w:qFormat/>
    <w:rsid w:val="00957CAC"/>
    <w:pPr>
      <w:numPr>
        <w:ilvl w:val="2"/>
      </w:numPr>
    </w:pPr>
  </w:style>
  <w:style w:type="paragraph" w:customStyle="1" w:styleId="lijstnummer2">
    <w:name w:val="_lijst_nummer 2"/>
    <w:basedOn w:val="lijstnummer1"/>
    <w:uiPriority w:val="4"/>
    <w:qFormat/>
    <w:rsid w:val="00957CAC"/>
    <w:pPr>
      <w:numPr>
        <w:ilvl w:val="1"/>
      </w:numPr>
    </w:pPr>
  </w:style>
  <w:style w:type="paragraph" w:customStyle="1" w:styleId="lijstvervolg2">
    <w:name w:val="_lijst_vervolg 2"/>
    <w:basedOn w:val="lijstvervolg1"/>
    <w:uiPriority w:val="4"/>
    <w:qFormat/>
    <w:rsid w:val="00957CAC"/>
    <w:pPr>
      <w:ind w:left="510"/>
    </w:pPr>
  </w:style>
  <w:style w:type="paragraph" w:customStyle="1" w:styleId="lijstvervolg3">
    <w:name w:val="_lijst_vervolg 3"/>
    <w:basedOn w:val="lijstvervolg2"/>
    <w:uiPriority w:val="4"/>
    <w:qFormat/>
    <w:rsid w:val="00957CAC"/>
    <w:pPr>
      <w:ind w:left="765"/>
    </w:pPr>
  </w:style>
  <w:style w:type="numbering" w:customStyle="1" w:styleId="LIJSTOPSOM">
    <w:name w:val="_LIJST_OPSOM"/>
    <w:uiPriority w:val="99"/>
    <w:rsid w:val="00044FE3"/>
    <w:pPr>
      <w:numPr>
        <w:numId w:val="3"/>
      </w:numPr>
    </w:pPr>
  </w:style>
  <w:style w:type="paragraph" w:styleId="Ballontekst">
    <w:name w:val="Balloon Text"/>
    <w:basedOn w:val="Standaard"/>
    <w:link w:val="BallontekstChar"/>
    <w:uiPriority w:val="99"/>
    <w:semiHidden/>
    <w:rsid w:val="00957CA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467D3"/>
    <w:rPr>
      <w:rFonts w:ascii="Segoe UI" w:hAnsi="Segoe UI" w:cs="Segoe UI"/>
      <w:sz w:val="18"/>
      <w:szCs w:val="18"/>
      <w:lang w:eastAsia="nl-BE"/>
    </w:rPr>
  </w:style>
  <w:style w:type="numbering" w:customStyle="1" w:styleId="LIJSTNUM">
    <w:name w:val="_LIJST_NUM"/>
    <w:uiPriority w:val="99"/>
    <w:rsid w:val="00957CAC"/>
    <w:pPr>
      <w:numPr>
        <w:numId w:val="4"/>
      </w:numPr>
    </w:pPr>
  </w:style>
  <w:style w:type="character" w:customStyle="1" w:styleId="Kop1Char">
    <w:name w:val="Kop 1 Char"/>
    <w:aliases w:val="_kop 1 Char"/>
    <w:basedOn w:val="Standaardalinea-lettertype"/>
    <w:link w:val="Kop1"/>
    <w:uiPriority w:val="5"/>
    <w:rsid w:val="000471C7"/>
    <w:rPr>
      <w:rFonts w:asciiTheme="majorHAnsi" w:eastAsiaTheme="majorEastAsia" w:hAnsiTheme="majorHAnsi" w:cstheme="majorBidi"/>
      <w:b/>
      <w:caps/>
      <w:color w:val="00A183" w:themeColor="text2"/>
      <w:spacing w:val="10"/>
      <w:sz w:val="26"/>
      <w:szCs w:val="26"/>
      <w:lang w:eastAsia="nl-BE"/>
    </w:rPr>
  </w:style>
  <w:style w:type="character" w:customStyle="1" w:styleId="Kop2Char">
    <w:name w:val="Kop 2 Char"/>
    <w:aliases w:val="_kop 2 Char"/>
    <w:basedOn w:val="Standaardalinea-lettertype"/>
    <w:link w:val="Kop2"/>
    <w:uiPriority w:val="5"/>
    <w:rsid w:val="00957CAC"/>
    <w:rPr>
      <w:rFonts w:asciiTheme="majorHAnsi" w:eastAsiaTheme="majorEastAsia" w:hAnsiTheme="majorHAnsi" w:cstheme="majorBidi"/>
      <w:b/>
      <w:color w:val="C7502E" w:themeColor="accent3"/>
      <w:spacing w:val="2"/>
      <w:sz w:val="24"/>
      <w:szCs w:val="24"/>
      <w:lang w:eastAsia="nl-BE"/>
    </w:rPr>
  </w:style>
  <w:style w:type="character" w:customStyle="1" w:styleId="Kop3Char">
    <w:name w:val="Kop 3 Char"/>
    <w:aliases w:val="_kop 3 Char"/>
    <w:basedOn w:val="Standaardalinea-lettertype"/>
    <w:link w:val="Kop3"/>
    <w:uiPriority w:val="5"/>
    <w:rsid w:val="00957CAC"/>
    <w:rPr>
      <w:rFonts w:asciiTheme="majorHAnsi" w:eastAsiaTheme="majorEastAsia" w:hAnsiTheme="majorHAnsi" w:cstheme="majorBidi"/>
      <w:b/>
      <w:caps/>
      <w:spacing w:val="8"/>
      <w:sz w:val="18"/>
      <w:szCs w:val="18"/>
      <w:lang w:eastAsia="nl-BE"/>
    </w:rPr>
  </w:style>
  <w:style w:type="numbering" w:customStyle="1" w:styleId="KOPNUM">
    <w:name w:val="_KOP_NUM"/>
    <w:uiPriority w:val="99"/>
    <w:rsid w:val="00957CAC"/>
    <w:pPr>
      <w:numPr>
        <w:numId w:val="5"/>
      </w:numPr>
    </w:pPr>
  </w:style>
  <w:style w:type="character" w:customStyle="1" w:styleId="accentoranje">
    <w:name w:val="_accent oranje"/>
    <w:basedOn w:val="Standaardalinea-lettertype"/>
    <w:uiPriority w:val="1"/>
    <w:qFormat/>
    <w:rsid w:val="00957CAC"/>
    <w:rPr>
      <w:b/>
      <w:color w:val="C7502E" w:themeColor="accent3"/>
      <w:spacing w:val="2"/>
      <w:sz w:val="18"/>
      <w:szCs w:val="17"/>
    </w:rPr>
  </w:style>
  <w:style w:type="paragraph" w:styleId="Lijstalinea">
    <w:name w:val="List Paragraph"/>
    <w:basedOn w:val="Standaard"/>
    <w:uiPriority w:val="34"/>
    <w:qFormat/>
    <w:rsid w:val="00957CAC"/>
    <w:pPr>
      <w:ind w:left="720"/>
      <w:contextualSpacing/>
    </w:pPr>
  </w:style>
  <w:style w:type="numbering" w:customStyle="1" w:styleId="KADERNUM">
    <w:name w:val="_KADER_NUM"/>
    <w:uiPriority w:val="99"/>
    <w:rsid w:val="0065444A"/>
    <w:pPr>
      <w:numPr>
        <w:numId w:val="6"/>
      </w:numPr>
    </w:pPr>
  </w:style>
  <w:style w:type="paragraph" w:customStyle="1" w:styleId="kaderstandaard">
    <w:name w:val="_kader_standaard"/>
    <w:basedOn w:val="Standaard"/>
    <w:uiPriority w:val="11"/>
    <w:qFormat/>
    <w:rsid w:val="00957CAC"/>
    <w:pPr>
      <w:pBdr>
        <w:top w:val="single" w:sz="48" w:space="1" w:color="6BBFA3" w:themeColor="accent2"/>
        <w:left w:val="single" w:sz="48" w:space="4" w:color="6BBFA3" w:themeColor="accent2"/>
        <w:bottom w:val="single" w:sz="48" w:space="1" w:color="6BBFA3" w:themeColor="accent2"/>
        <w:right w:val="single" w:sz="48" w:space="4" w:color="6BBFA3" w:themeColor="accent2"/>
      </w:pBdr>
      <w:shd w:val="clear" w:color="auto" w:fill="6BBFA3" w:themeFill="accent2"/>
      <w:spacing w:after="60"/>
      <w:ind w:left="454" w:right="454"/>
    </w:pPr>
    <w:rPr>
      <w:b/>
      <w:color w:val="FFFFFF" w:themeColor="background1"/>
      <w:spacing w:val="6"/>
      <w:sz w:val="20"/>
      <w:szCs w:val="20"/>
      <w:shd w:val="clear" w:color="auto" w:fill="6BBFA3" w:themeFill="accent2"/>
    </w:rPr>
  </w:style>
  <w:style w:type="paragraph" w:customStyle="1" w:styleId="kadernummer">
    <w:name w:val="_kader_nummer"/>
    <w:basedOn w:val="kaderstandaard"/>
    <w:uiPriority w:val="12"/>
    <w:qFormat/>
    <w:rsid w:val="00957CAC"/>
    <w:pPr>
      <w:numPr>
        <w:numId w:val="18"/>
      </w:numPr>
      <w:spacing w:before="80" w:after="80"/>
    </w:pPr>
  </w:style>
  <w:style w:type="paragraph" w:customStyle="1" w:styleId="kaderopsomming">
    <w:name w:val="_kader_opsomming"/>
    <w:basedOn w:val="kaderstandaard"/>
    <w:uiPriority w:val="12"/>
    <w:qFormat/>
    <w:rsid w:val="00957CAC"/>
    <w:pPr>
      <w:numPr>
        <w:numId w:val="10"/>
      </w:numPr>
      <w:spacing w:before="80" w:after="80"/>
    </w:pPr>
  </w:style>
  <w:style w:type="numbering" w:customStyle="1" w:styleId="KADEROPSOM">
    <w:name w:val="_KADER_OPSOM"/>
    <w:uiPriority w:val="99"/>
    <w:rsid w:val="00957CAC"/>
    <w:pPr>
      <w:numPr>
        <w:numId w:val="7"/>
      </w:numPr>
    </w:pPr>
  </w:style>
  <w:style w:type="paragraph" w:customStyle="1" w:styleId="kadertitel">
    <w:name w:val="_kader_titel"/>
    <w:basedOn w:val="kaderstandaard"/>
    <w:uiPriority w:val="12"/>
    <w:qFormat/>
    <w:rsid w:val="00957CAC"/>
    <w:rPr>
      <w:caps/>
      <w:spacing w:val="10"/>
      <w:sz w:val="22"/>
      <w:szCs w:val="22"/>
    </w:rPr>
  </w:style>
  <w:style w:type="character" w:styleId="Hyperlink">
    <w:name w:val="Hyperlink"/>
    <w:aliases w:val="_hyperlink"/>
    <w:basedOn w:val="Standaardalinea-lettertype"/>
    <w:uiPriority w:val="99"/>
    <w:unhideWhenUsed/>
    <w:rsid w:val="00957CAC"/>
    <w:rPr>
      <w:color w:val="000000" w:themeColor="hyperlink"/>
      <w:u w:val="single"/>
    </w:rPr>
  </w:style>
  <w:style w:type="paragraph" w:styleId="Voetnoottekst">
    <w:name w:val="footnote text"/>
    <w:aliases w:val="_voetnoottekst"/>
    <w:basedOn w:val="Standaard"/>
    <w:link w:val="VoetnoottekstChar"/>
    <w:uiPriority w:val="25"/>
    <w:rsid w:val="00957CAC"/>
    <w:pPr>
      <w:spacing w:before="40"/>
    </w:pPr>
    <w:rPr>
      <w:color w:val="C7502E" w:themeColor="accent3"/>
      <w:sz w:val="14"/>
      <w:szCs w:val="20"/>
    </w:rPr>
  </w:style>
  <w:style w:type="character" w:customStyle="1" w:styleId="VoetnoottekstChar">
    <w:name w:val="Voetnoottekst Char"/>
    <w:aliases w:val="_voetnoottekst Char"/>
    <w:basedOn w:val="Standaardalinea-lettertype"/>
    <w:link w:val="Voetnoottekst"/>
    <w:uiPriority w:val="25"/>
    <w:rsid w:val="00957CAC"/>
    <w:rPr>
      <w:rFonts w:ascii="Trebuchet MS" w:hAnsi="Trebuchet MS"/>
      <w:color w:val="C7502E" w:themeColor="accent3"/>
      <w:sz w:val="14"/>
      <w:szCs w:val="20"/>
      <w:lang w:eastAsia="nl-BE"/>
    </w:rPr>
  </w:style>
  <w:style w:type="character" w:styleId="Voetnootmarkering">
    <w:name w:val="footnote reference"/>
    <w:aliases w:val="_voetnootmarkering"/>
    <w:basedOn w:val="Standaardalinea-lettertype"/>
    <w:uiPriority w:val="25"/>
    <w:rsid w:val="00957CAC"/>
    <w:rPr>
      <w:b/>
      <w:color w:val="C7502E" w:themeColor="accent3"/>
      <w:vertAlign w:val="superscript"/>
    </w:rPr>
  </w:style>
  <w:style w:type="table" w:styleId="Tabelraster">
    <w:name w:val="Table Grid"/>
    <w:basedOn w:val="Standaardtabel"/>
    <w:uiPriority w:val="39"/>
    <w:rsid w:val="00957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AMtabel">
    <w:name w:val="_SAM_tabel"/>
    <w:basedOn w:val="Standaardtabel"/>
    <w:uiPriority w:val="99"/>
    <w:rsid w:val="00957CAC"/>
    <w:pPr>
      <w:spacing w:after="0" w:line="240" w:lineRule="auto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8" w:space="0" w:color="FFFFFF" w:themeColor="background1"/>
      </w:tblBorders>
      <w:tblCellMar>
        <w:top w:w="79" w:type="dxa"/>
        <w:left w:w="0" w:type="dxa"/>
        <w:bottom w:w="45" w:type="dxa"/>
        <w:right w:w="0" w:type="dxa"/>
      </w:tblCellMar>
    </w:tblPr>
    <w:tblStylePr w:type="firstRow">
      <w:rPr>
        <w:b/>
        <w:color w:val="C7502E" w:themeColor="accent3"/>
      </w:rPr>
      <w:tblPr/>
      <w:tcPr>
        <w:tcBorders>
          <w:top w:val="single" w:sz="8" w:space="0" w:color="C7502E" w:themeColor="accent3"/>
          <w:left w:val="nil"/>
          <w:bottom w:val="single" w:sz="8" w:space="0" w:color="C7502E" w:themeColor="accent3"/>
          <w:right w:val="nil"/>
          <w:insideH w:val="nil"/>
          <w:insideV w:val="single" w:sz="48" w:space="0" w:color="FFFFFF" w:themeColor="background1"/>
          <w:tl2br w:val="nil"/>
          <w:tr2bl w:val="nil"/>
        </w:tcBorders>
      </w:tcPr>
    </w:tblStylePr>
    <w:tblStylePr w:type="lastRow">
      <w:rPr>
        <w:b/>
        <w:color w:val="C7502E" w:themeColor="accent3"/>
      </w:rPr>
      <w:tblPr/>
      <w:tcPr>
        <w:tcBorders>
          <w:top w:val="single" w:sz="8" w:space="0" w:color="C7502E" w:themeColor="accent3"/>
          <w:left w:val="nil"/>
          <w:bottom w:val="single" w:sz="8" w:space="0" w:color="C7502E" w:themeColor="accent3"/>
          <w:right w:val="nil"/>
          <w:insideH w:val="nil"/>
          <w:insideV w:val="single" w:sz="48" w:space="0" w:color="FFFFFF" w:themeColor="background1"/>
          <w:tl2br w:val="nil"/>
          <w:tr2bl w:val="nil"/>
        </w:tcBorders>
      </w:tcPr>
    </w:tblStylePr>
    <w:tblStylePr w:type="firstCol">
      <w:rPr>
        <w:b/>
        <w:color w:val="C7502E" w:themeColor="accent3"/>
      </w:rPr>
    </w:tblStylePr>
    <w:tblStylePr w:type="lastCol">
      <w:rPr>
        <w:b/>
        <w:color w:val="C7502E" w:themeColor="accent3"/>
      </w:rPr>
    </w:tblStylePr>
  </w:style>
  <w:style w:type="paragraph" w:styleId="Koptekst">
    <w:name w:val="header"/>
    <w:basedOn w:val="Standaard"/>
    <w:link w:val="KoptekstChar"/>
    <w:uiPriority w:val="99"/>
    <w:semiHidden/>
    <w:rsid w:val="00957C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467D3"/>
    <w:rPr>
      <w:rFonts w:ascii="Trebuchet MS" w:hAnsi="Trebuchet MS"/>
      <w:sz w:val="18"/>
      <w:lang w:eastAsia="nl-BE"/>
    </w:rPr>
  </w:style>
  <w:style w:type="paragraph" w:styleId="Voettekst">
    <w:name w:val="footer"/>
    <w:aliases w:val="_voettekst"/>
    <w:basedOn w:val="Standaard"/>
    <w:link w:val="VoettekstChar"/>
    <w:uiPriority w:val="25"/>
    <w:unhideWhenUsed/>
    <w:rsid w:val="00957CAC"/>
    <w:pPr>
      <w:tabs>
        <w:tab w:val="center" w:pos="4536"/>
        <w:tab w:val="right" w:pos="9072"/>
      </w:tabs>
      <w:suppressAutoHyphens/>
      <w:jc w:val="center"/>
    </w:pPr>
    <w:rPr>
      <w:b/>
      <w:color w:val="00A183" w:themeColor="text2"/>
      <w:spacing w:val="2"/>
      <w:sz w:val="15"/>
    </w:rPr>
  </w:style>
  <w:style w:type="character" w:customStyle="1" w:styleId="VoettekstChar">
    <w:name w:val="Voettekst Char"/>
    <w:aliases w:val="_voettekst Char"/>
    <w:basedOn w:val="Standaardalinea-lettertype"/>
    <w:link w:val="Voettekst"/>
    <w:uiPriority w:val="25"/>
    <w:rsid w:val="00957CAC"/>
    <w:rPr>
      <w:rFonts w:ascii="Trebuchet MS" w:hAnsi="Trebuchet MS"/>
      <w:b/>
      <w:color w:val="00A183" w:themeColor="text2"/>
      <w:spacing w:val="2"/>
      <w:sz w:val="15"/>
      <w:lang w:eastAsia="nl-BE"/>
    </w:rPr>
  </w:style>
  <w:style w:type="character" w:customStyle="1" w:styleId="accentblauw">
    <w:name w:val="_accent blauw"/>
    <w:basedOn w:val="accentoranje"/>
    <w:uiPriority w:val="2"/>
    <w:qFormat/>
    <w:rsid w:val="00957CAC"/>
    <w:rPr>
      <w:b/>
      <w:color w:val="005CA9" w:themeColor="accent5"/>
      <w:spacing w:val="2"/>
      <w:sz w:val="18"/>
      <w:szCs w:val="17"/>
    </w:rPr>
  </w:style>
  <w:style w:type="paragraph" w:customStyle="1" w:styleId="maatschZetel">
    <w:name w:val="_maatsch.Zetel"/>
    <w:basedOn w:val="Standaard"/>
    <w:uiPriority w:val="17"/>
    <w:qFormat/>
    <w:rsid w:val="00957CAC"/>
    <w:pPr>
      <w:spacing w:before="170" w:line="274" w:lineRule="auto"/>
      <w:contextualSpacing/>
    </w:pPr>
    <w:rPr>
      <w:color w:val="00A183" w:themeColor="text2"/>
      <w:spacing w:val="2"/>
      <w:sz w:val="15"/>
      <w:szCs w:val="15"/>
    </w:rPr>
  </w:style>
  <w:style w:type="paragraph" w:customStyle="1" w:styleId="scheidingsteken">
    <w:name w:val="_scheidingsteken"/>
    <w:basedOn w:val="Standaard"/>
    <w:uiPriority w:val="16"/>
    <w:qFormat/>
    <w:rsid w:val="00957CAC"/>
    <w:rPr>
      <w:b/>
      <w:color w:val="00A183" w:themeColor="text2"/>
      <w:sz w:val="20"/>
      <w:szCs w:val="20"/>
    </w:rPr>
  </w:style>
  <w:style w:type="paragraph" w:styleId="Ondertitel">
    <w:name w:val="Subtitle"/>
    <w:aliases w:val="_subtitel"/>
    <w:basedOn w:val="Standaard"/>
    <w:next w:val="Standaard"/>
    <w:link w:val="OndertitelChar"/>
    <w:uiPriority w:val="25"/>
    <w:qFormat/>
    <w:rsid w:val="00957CAC"/>
    <w:pPr>
      <w:numPr>
        <w:ilvl w:val="1"/>
      </w:numPr>
      <w:suppressAutoHyphens/>
      <w:spacing w:before="68" w:line="320" w:lineRule="exact"/>
      <w:jc w:val="center"/>
    </w:pPr>
    <w:rPr>
      <w:rFonts w:asciiTheme="minorHAnsi" w:eastAsiaTheme="minorEastAsia" w:hAnsiTheme="minorHAnsi"/>
      <w:color w:val="C7502E" w:themeColor="accent3"/>
      <w:spacing w:val="2"/>
      <w:sz w:val="26"/>
      <w:szCs w:val="26"/>
    </w:rPr>
  </w:style>
  <w:style w:type="character" w:customStyle="1" w:styleId="OndertitelChar">
    <w:name w:val="Ondertitel Char"/>
    <w:aliases w:val="_subtitel Char"/>
    <w:basedOn w:val="Standaardalinea-lettertype"/>
    <w:link w:val="Ondertitel"/>
    <w:uiPriority w:val="25"/>
    <w:rsid w:val="00957CAC"/>
    <w:rPr>
      <w:rFonts w:eastAsiaTheme="minorEastAsia"/>
      <w:color w:val="C7502E" w:themeColor="accent3"/>
      <w:spacing w:val="2"/>
      <w:sz w:val="26"/>
      <w:szCs w:val="26"/>
      <w:lang w:eastAsia="nl-BE"/>
    </w:rPr>
  </w:style>
  <w:style w:type="paragraph" w:styleId="Titel">
    <w:name w:val="Title"/>
    <w:aliases w:val="_titel"/>
    <w:basedOn w:val="Standaard"/>
    <w:next w:val="Standaard"/>
    <w:link w:val="TitelChar"/>
    <w:uiPriority w:val="24"/>
    <w:qFormat/>
    <w:rsid w:val="00957CAC"/>
    <w:pPr>
      <w:suppressAutoHyphens/>
      <w:spacing w:line="520" w:lineRule="exact"/>
      <w:contextualSpacing/>
      <w:jc w:val="center"/>
    </w:pPr>
    <w:rPr>
      <w:rFonts w:asciiTheme="majorHAnsi" w:eastAsiaTheme="majorEastAsia" w:hAnsiTheme="majorHAnsi" w:cstheme="majorBidi"/>
      <w:b/>
      <w:color w:val="C7502E" w:themeColor="accent3"/>
      <w:spacing w:val="2"/>
      <w:sz w:val="48"/>
      <w:szCs w:val="48"/>
    </w:rPr>
  </w:style>
  <w:style w:type="character" w:customStyle="1" w:styleId="TitelChar">
    <w:name w:val="Titel Char"/>
    <w:aliases w:val="_titel Char"/>
    <w:basedOn w:val="Standaardalinea-lettertype"/>
    <w:link w:val="Titel"/>
    <w:uiPriority w:val="24"/>
    <w:rsid w:val="00957CAC"/>
    <w:rPr>
      <w:rFonts w:asciiTheme="majorHAnsi" w:eastAsiaTheme="majorEastAsia" w:hAnsiTheme="majorHAnsi" w:cstheme="majorBidi"/>
      <w:b/>
      <w:color w:val="C7502E" w:themeColor="accent3"/>
      <w:spacing w:val="2"/>
      <w:sz w:val="48"/>
      <w:szCs w:val="48"/>
      <w:lang w:eastAsia="nl-BE"/>
    </w:rPr>
  </w:style>
  <w:style w:type="paragraph" w:styleId="Datum">
    <w:name w:val="Date"/>
    <w:aliases w:val="_publicatiedatum"/>
    <w:basedOn w:val="Standaard"/>
    <w:next w:val="Standaard"/>
    <w:link w:val="DatumChar"/>
    <w:uiPriority w:val="23"/>
    <w:rsid w:val="00957CAC"/>
    <w:pPr>
      <w:jc w:val="right"/>
    </w:pPr>
    <w:rPr>
      <w:b/>
      <w:color w:val="00A183" w:themeColor="text2"/>
      <w:spacing w:val="-4"/>
    </w:rPr>
  </w:style>
  <w:style w:type="character" w:customStyle="1" w:styleId="DatumChar">
    <w:name w:val="Datum Char"/>
    <w:aliases w:val="_publicatiedatum Char"/>
    <w:basedOn w:val="Standaardalinea-lettertype"/>
    <w:link w:val="Datum"/>
    <w:uiPriority w:val="23"/>
    <w:rsid w:val="00957CAC"/>
    <w:rPr>
      <w:rFonts w:ascii="Trebuchet MS" w:hAnsi="Trebuchet MS"/>
      <w:b/>
      <w:color w:val="00A183" w:themeColor="text2"/>
      <w:spacing w:val="-4"/>
      <w:sz w:val="18"/>
      <w:lang w:eastAsia="nl-BE"/>
    </w:rPr>
  </w:style>
  <w:style w:type="paragraph" w:customStyle="1" w:styleId="documenttype">
    <w:name w:val="_documenttype"/>
    <w:basedOn w:val="Standaard"/>
    <w:uiPriority w:val="24"/>
    <w:qFormat/>
    <w:rsid w:val="00957CAC"/>
    <w:pPr>
      <w:spacing w:before="916" w:after="12"/>
      <w:jc w:val="center"/>
    </w:pPr>
    <w:rPr>
      <w:b/>
      <w:caps/>
      <w:color w:val="C7502E" w:themeColor="accent3"/>
      <w:spacing w:val="10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957CAC"/>
    <w:rPr>
      <w:color w:val="808080"/>
    </w:rPr>
  </w:style>
  <w:style w:type="paragraph" w:customStyle="1" w:styleId="aanwezig">
    <w:name w:val="_aanwezig"/>
    <w:basedOn w:val="Standaard"/>
    <w:uiPriority w:val="14"/>
    <w:qFormat/>
    <w:rsid w:val="00957CAC"/>
    <w:pPr>
      <w:spacing w:after="520"/>
      <w:contextualSpacing/>
    </w:pPr>
  </w:style>
  <w:style w:type="character" w:customStyle="1" w:styleId="accentzwart">
    <w:name w:val="_accent_zwart"/>
    <w:basedOn w:val="accentoranje"/>
    <w:uiPriority w:val="2"/>
    <w:qFormat/>
    <w:rsid w:val="00957CAC"/>
    <w:rPr>
      <w:b/>
      <w:color w:val="auto"/>
      <w:spacing w:val="2"/>
      <w:sz w:val="18"/>
      <w:szCs w:val="17"/>
    </w:rPr>
  </w:style>
  <w:style w:type="paragraph" w:customStyle="1" w:styleId="secundairestijlen">
    <w:name w:val="== secundaire stijlen ====="/>
    <w:basedOn w:val="Standaard"/>
    <w:uiPriority w:val="20"/>
    <w:qFormat/>
    <w:rsid w:val="00957CAC"/>
  </w:style>
  <w:style w:type="paragraph" w:customStyle="1" w:styleId="kadertekst">
    <w:name w:val="== kadertekst ===================="/>
    <w:basedOn w:val="secundairestijlen"/>
    <w:uiPriority w:val="10"/>
    <w:qFormat/>
    <w:rsid w:val="00957CAC"/>
  </w:style>
  <w:style w:type="paragraph" w:customStyle="1" w:styleId="signatuur">
    <w:name w:val="== signatuur ==================="/>
    <w:basedOn w:val="kadertekst"/>
    <w:uiPriority w:val="15"/>
    <w:qFormat/>
    <w:rsid w:val="00957CAC"/>
  </w:style>
  <w:style w:type="character" w:styleId="GevolgdeHyperlink">
    <w:name w:val="FollowedHyperlink"/>
    <w:aliases w:val="_gevolgdeHyperlink"/>
    <w:basedOn w:val="Standaardalinea-lettertype"/>
    <w:uiPriority w:val="22"/>
    <w:rsid w:val="00957CAC"/>
    <w:rPr>
      <w:color w:val="000000" w:themeColor="followedHyperlink"/>
      <w:u w:val="single"/>
    </w:rPr>
  </w:style>
  <w:style w:type="paragraph" w:customStyle="1" w:styleId="a">
    <w:name w:val="========================="/>
    <w:basedOn w:val="kadertekst"/>
    <w:uiPriority w:val="26"/>
    <w:semiHidden/>
    <w:qFormat/>
    <w:rsid w:val="00957CAC"/>
  </w:style>
  <w:style w:type="paragraph" w:customStyle="1" w:styleId="verslag">
    <w:name w:val="== verslag ========================="/>
    <w:basedOn w:val="kadertekst"/>
    <w:uiPriority w:val="13"/>
    <w:qFormat/>
    <w:rsid w:val="00957CAC"/>
  </w:style>
  <w:style w:type="character" w:customStyle="1" w:styleId="voettekstdoctype">
    <w:name w:val="_voettekst_doctype"/>
    <w:basedOn w:val="Standaardalinea-lettertype"/>
    <w:uiPriority w:val="25"/>
    <w:qFormat/>
    <w:rsid w:val="00957CAC"/>
    <w:rPr>
      <w:caps/>
      <w:spacing w:val="10"/>
    </w:rPr>
  </w:style>
  <w:style w:type="character" w:styleId="Verwijzingopmerking">
    <w:name w:val="annotation reference"/>
    <w:basedOn w:val="Standaardalinea-lettertype"/>
    <w:uiPriority w:val="99"/>
    <w:semiHidden/>
    <w:rsid w:val="00957C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957CA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467D3"/>
    <w:rPr>
      <w:rFonts w:ascii="Trebuchet MS" w:hAnsi="Trebuchet MS"/>
      <w:sz w:val="20"/>
      <w:szCs w:val="20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957C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467D3"/>
    <w:rPr>
      <w:rFonts w:ascii="Trebuchet MS" w:hAnsi="Trebuchet MS"/>
      <w:b/>
      <w:bCs/>
      <w:sz w:val="20"/>
      <w:szCs w:val="20"/>
      <w:lang w:eastAsia="nl-BE"/>
    </w:rPr>
  </w:style>
  <w:style w:type="paragraph" w:styleId="Revisie">
    <w:name w:val="Revision"/>
    <w:hidden/>
    <w:uiPriority w:val="99"/>
    <w:semiHidden/>
    <w:rsid w:val="004B3B5F"/>
    <w:pPr>
      <w:spacing w:after="0" w:line="240" w:lineRule="auto"/>
    </w:pPr>
    <w:rPr>
      <w:rFonts w:ascii="Trebuchet MS" w:hAnsi="Trebuchet MS"/>
      <w:sz w:val="18"/>
      <w:lang w:eastAsia="nl-BE"/>
    </w:rPr>
  </w:style>
  <w:style w:type="character" w:customStyle="1" w:styleId="voettekstdatum">
    <w:name w:val="_voettekst_datum"/>
    <w:basedOn w:val="voettekstdoctype"/>
    <w:uiPriority w:val="25"/>
    <w:qFormat/>
    <w:rsid w:val="00957CAC"/>
    <w:rPr>
      <w:caps/>
      <w:spacing w:val="-4"/>
    </w:rPr>
  </w:style>
  <w:style w:type="character" w:customStyle="1" w:styleId="accentgroen">
    <w:name w:val="_accent_groen"/>
    <w:basedOn w:val="Standaardalinea-lettertype"/>
    <w:uiPriority w:val="1"/>
    <w:qFormat/>
    <w:rsid w:val="00957CAC"/>
    <w:rPr>
      <w:b/>
      <w:color w:val="00A183" w:themeColor="text2"/>
      <w:spacing w:val="2"/>
      <w:sz w:val="18"/>
      <w:szCs w:val="17"/>
    </w:rPr>
  </w:style>
  <w:style w:type="paragraph" w:customStyle="1" w:styleId="aanspreking">
    <w:name w:val="_aanspreking"/>
    <w:basedOn w:val="Standaard"/>
    <w:uiPriority w:val="19"/>
    <w:semiHidden/>
    <w:qFormat/>
    <w:rsid w:val="00957CAC"/>
    <w:pPr>
      <w:spacing w:before="680" w:after="520"/>
    </w:pPr>
  </w:style>
  <w:style w:type="paragraph" w:customStyle="1" w:styleId="betreft">
    <w:name w:val="_betreft"/>
    <w:basedOn w:val="Standaard"/>
    <w:uiPriority w:val="19"/>
    <w:semiHidden/>
    <w:qFormat/>
    <w:rsid w:val="00957CAC"/>
    <w:pPr>
      <w:suppressAutoHyphens/>
      <w:jc w:val="left"/>
    </w:pPr>
  </w:style>
  <w:style w:type="paragraph" w:customStyle="1" w:styleId="bijschrifttabelfiguur">
    <w:name w:val="_bijschrift tabel/figuur"/>
    <w:basedOn w:val="Standaard"/>
    <w:uiPriority w:val="7"/>
    <w:qFormat/>
    <w:rsid w:val="00781598"/>
    <w:pPr>
      <w:numPr>
        <w:numId w:val="9"/>
      </w:numPr>
      <w:spacing w:before="200" w:after="100"/>
    </w:pPr>
    <w:rPr>
      <w:b/>
    </w:rPr>
  </w:style>
  <w:style w:type="numbering" w:customStyle="1" w:styleId="BIJSCHRIFT">
    <w:name w:val="_BIJSCHRIFT"/>
    <w:uiPriority w:val="99"/>
    <w:rsid w:val="00957CAC"/>
    <w:pPr>
      <w:numPr>
        <w:numId w:val="8"/>
      </w:numPr>
    </w:pPr>
  </w:style>
  <w:style w:type="paragraph" w:customStyle="1" w:styleId="functie">
    <w:name w:val="_functie"/>
    <w:basedOn w:val="Standaard"/>
    <w:uiPriority w:val="17"/>
    <w:qFormat/>
    <w:rsid w:val="00957CAC"/>
    <w:pPr>
      <w:spacing w:line="274" w:lineRule="auto"/>
    </w:pPr>
  </w:style>
  <w:style w:type="paragraph" w:customStyle="1" w:styleId="referentie">
    <w:name w:val="_referentie"/>
    <w:basedOn w:val="Standaard"/>
    <w:uiPriority w:val="19"/>
    <w:semiHidden/>
    <w:qFormat/>
    <w:rsid w:val="00957CAC"/>
    <w:pPr>
      <w:suppressAutoHyphens/>
      <w:spacing w:before="28" w:line="322" w:lineRule="auto"/>
      <w:ind w:left="737" w:hanging="737"/>
      <w:jc w:val="left"/>
    </w:pPr>
    <w:rPr>
      <w:spacing w:val="2"/>
      <w:sz w:val="15"/>
    </w:rPr>
  </w:style>
  <w:style w:type="character" w:customStyle="1" w:styleId="referentielabel">
    <w:name w:val="_referentie_label"/>
    <w:basedOn w:val="Standaardalinea-lettertype"/>
    <w:uiPriority w:val="19"/>
    <w:semiHidden/>
    <w:qFormat/>
    <w:rsid w:val="00957CAC"/>
    <w:rPr>
      <w:b/>
      <w:color w:val="00A183" w:themeColor="text2"/>
      <w:sz w:val="15"/>
    </w:rPr>
  </w:style>
  <w:style w:type="paragraph" w:customStyle="1" w:styleId="slotgroet">
    <w:name w:val="_slotgroet"/>
    <w:basedOn w:val="Standaard"/>
    <w:uiPriority w:val="19"/>
    <w:semiHidden/>
    <w:qFormat/>
    <w:rsid w:val="00957CAC"/>
    <w:pPr>
      <w:spacing w:before="520" w:after="260"/>
    </w:pPr>
  </w:style>
  <w:style w:type="paragraph" w:customStyle="1" w:styleId="tabelstandaard">
    <w:name w:val="_tabel_standaard"/>
    <w:basedOn w:val="Standaard"/>
    <w:uiPriority w:val="7"/>
    <w:qFormat/>
    <w:rsid w:val="00957CAC"/>
    <w:pPr>
      <w:jc w:val="left"/>
    </w:pPr>
  </w:style>
  <w:style w:type="paragraph" w:customStyle="1" w:styleId="tabellijstnum1">
    <w:name w:val="_tabel_lijst_num.1"/>
    <w:basedOn w:val="tabelstandaard"/>
    <w:uiPriority w:val="9"/>
    <w:qFormat/>
    <w:rsid w:val="00957CAC"/>
    <w:pPr>
      <w:numPr>
        <w:numId w:val="15"/>
      </w:numPr>
    </w:pPr>
  </w:style>
  <w:style w:type="paragraph" w:customStyle="1" w:styleId="tabellijstnum2">
    <w:name w:val="_tabel_lijst_num.2"/>
    <w:basedOn w:val="tabellijstnum1"/>
    <w:uiPriority w:val="9"/>
    <w:qFormat/>
    <w:rsid w:val="00957CAC"/>
    <w:pPr>
      <w:numPr>
        <w:ilvl w:val="1"/>
      </w:numPr>
    </w:pPr>
  </w:style>
  <w:style w:type="paragraph" w:customStyle="1" w:styleId="tabellijstopsom1">
    <w:name w:val="_tabel_lijst_opsom.1"/>
    <w:basedOn w:val="tabelstandaard"/>
    <w:uiPriority w:val="8"/>
    <w:qFormat/>
    <w:rsid w:val="00957CAC"/>
    <w:pPr>
      <w:numPr>
        <w:numId w:val="16"/>
      </w:numPr>
    </w:pPr>
  </w:style>
  <w:style w:type="paragraph" w:customStyle="1" w:styleId="tabellijstopsom2">
    <w:name w:val="_tabel_lijst_opsom.2"/>
    <w:basedOn w:val="tabellijstopsom1"/>
    <w:uiPriority w:val="8"/>
    <w:qFormat/>
    <w:rsid w:val="00957CAC"/>
    <w:pPr>
      <w:numPr>
        <w:ilvl w:val="1"/>
      </w:numPr>
    </w:pPr>
  </w:style>
  <w:style w:type="paragraph" w:customStyle="1" w:styleId="tabellijstopsom3">
    <w:name w:val="_tabel_lijst_opsom.3"/>
    <w:basedOn w:val="tabellijstopsom2"/>
    <w:uiPriority w:val="8"/>
    <w:qFormat/>
    <w:rsid w:val="00957CAC"/>
    <w:pPr>
      <w:numPr>
        <w:ilvl w:val="2"/>
      </w:numPr>
    </w:pPr>
  </w:style>
  <w:style w:type="numbering" w:customStyle="1" w:styleId="TABELNUM">
    <w:name w:val="_TABEL_NUM"/>
    <w:uiPriority w:val="99"/>
    <w:rsid w:val="00957CAC"/>
    <w:pPr>
      <w:numPr>
        <w:numId w:val="13"/>
      </w:numPr>
    </w:pPr>
  </w:style>
  <w:style w:type="numbering" w:customStyle="1" w:styleId="TABELOPSOM">
    <w:name w:val="_TABEL_OPSOM"/>
    <w:uiPriority w:val="99"/>
    <w:rsid w:val="00957CAC"/>
    <w:pPr>
      <w:numPr>
        <w:numId w:val="14"/>
      </w:numPr>
    </w:pPr>
  </w:style>
  <w:style w:type="paragraph" w:customStyle="1" w:styleId="brief">
    <w:name w:val="== brief ==================="/>
    <w:basedOn w:val="Standaard"/>
    <w:uiPriority w:val="18"/>
    <w:semiHidden/>
    <w:qFormat/>
    <w:rsid w:val="00957CAC"/>
  </w:style>
  <w:style w:type="paragraph" w:customStyle="1" w:styleId="tabel">
    <w:name w:val="== tabel ================"/>
    <w:basedOn w:val="Standaard"/>
    <w:uiPriority w:val="6"/>
    <w:qFormat/>
    <w:rsid w:val="00957CAC"/>
  </w:style>
  <w:style w:type="paragraph" w:styleId="Kopvaninhoudsopgave">
    <w:name w:val="TOC Heading"/>
    <w:basedOn w:val="Kop1"/>
    <w:next w:val="Standaard"/>
    <w:uiPriority w:val="39"/>
    <w:semiHidden/>
    <w:qFormat/>
    <w:rsid w:val="001467D3"/>
    <w:pPr>
      <w:numPr>
        <w:numId w:val="0"/>
      </w:numPr>
      <w:suppressAutoHyphens w:val="0"/>
      <w:spacing w:before="240" w:after="0" w:line="259" w:lineRule="auto"/>
      <w:outlineLvl w:val="9"/>
    </w:pPr>
    <w:rPr>
      <w:lang w:val="nl-NL"/>
    </w:rPr>
  </w:style>
  <w:style w:type="paragraph" w:styleId="Inhopg1">
    <w:name w:val="toc 1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120"/>
      <w:ind w:right="454"/>
    </w:pPr>
    <w:rPr>
      <w:rFonts w:asciiTheme="minorHAnsi" w:eastAsiaTheme="minorEastAsia" w:hAnsiTheme="minorHAnsi"/>
      <w:b/>
      <w:noProof/>
      <w:szCs w:val="18"/>
    </w:rPr>
  </w:style>
  <w:style w:type="paragraph" w:styleId="Inhopg2">
    <w:name w:val="toc 2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40"/>
      <w:ind w:left="851" w:right="454"/>
      <w:contextualSpacing/>
    </w:pPr>
    <w:rPr>
      <w:rFonts w:asciiTheme="minorHAnsi" w:eastAsiaTheme="minorEastAsia" w:hAnsiTheme="minorHAnsi"/>
      <w:noProof/>
      <w:szCs w:val="18"/>
    </w:rPr>
  </w:style>
  <w:style w:type="paragraph" w:styleId="Inhopg3">
    <w:name w:val="toc 3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40"/>
      <w:ind w:left="1247" w:right="454"/>
      <w:contextualSpacing/>
    </w:pPr>
    <w:rPr>
      <w:rFonts w:asciiTheme="minorHAnsi" w:eastAsiaTheme="minorEastAsia" w:hAnsiTheme="minorHAnsi"/>
      <w:noProof/>
      <w:szCs w:val="18"/>
    </w:rPr>
  </w:style>
  <w:style w:type="table" w:customStyle="1" w:styleId="TableGrid">
    <w:name w:val="TableGrid"/>
    <w:rsid w:val="001D21AE"/>
    <w:pPr>
      <w:spacing w:after="0" w:line="240" w:lineRule="auto"/>
    </w:pPr>
    <w:rPr>
      <w:rFonts w:eastAsiaTheme="minorEastAsia"/>
      <w:lang w:eastAsia="nl-B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1D2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8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olliciteren@samvzw.b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amvzw.sharepoint.com/sites/sjablonen/SAM%20Sjablonen/Sollicitatieformulier%20SAM%20-%20IM%20december%20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CE651E667984C878D74927C1D74FB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E6325C-D374-4C06-AEEC-F0D3A747AF35}"/>
      </w:docPartPr>
      <w:docPartBody>
        <w:p w:rsidR="003D25C4" w:rsidRDefault="003D25C4">
          <w:pPr>
            <w:pStyle w:val="CCE651E667984C878D74927C1D74FBE3"/>
          </w:pPr>
          <w:r w:rsidRPr="00CE2FA6">
            <w:rPr>
              <w:sz w:val="4"/>
              <w:szCs w:val="4"/>
            </w:rPr>
            <w:t xml:space="preserve"> </w:t>
          </w:r>
        </w:p>
      </w:docPartBody>
    </w:docPart>
    <w:docPart>
      <w:docPartPr>
        <w:name w:val="8F5F7185DBD34F2191287A710B9616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1AD0AA-637D-4BE7-8131-65EAADEC2415}"/>
      </w:docPartPr>
      <w:docPartBody>
        <w:p w:rsidR="003D25C4" w:rsidRDefault="003D25C4">
          <w:pPr>
            <w:pStyle w:val="8F5F7185DBD34F2191287A710B96160C"/>
          </w:pPr>
          <w:r w:rsidRPr="001640EC">
            <w:rPr>
              <w:color w:val="00B0F0"/>
            </w:rPr>
            <w:t>[</w:t>
          </w:r>
          <w:r w:rsidRPr="005C2FFA">
            <w:t xml:space="preserve"> </w:t>
          </w:r>
          <w:r w:rsidRPr="005C2FFA">
            <w:rPr>
              <w:spacing w:val="2"/>
            </w:rPr>
            <w:t>klik en selecteer de datum uit het zijmenu</w:t>
          </w:r>
          <w:r w:rsidRPr="005C2FFA">
            <w:t xml:space="preserve">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B076E2A2C01D4CE38A8F30C8404529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BC8325-331A-4045-BAF1-83CAA0CF1A08}"/>
      </w:docPartPr>
      <w:docPartBody>
        <w:p w:rsidR="003D25C4" w:rsidRDefault="003D25C4">
          <w:pPr>
            <w:pStyle w:val="B076E2A2C01D4CE38A8F30C8404529F8"/>
          </w:pPr>
          <w:r w:rsidRPr="001640EC">
            <w:rPr>
              <w:color w:val="00B0F0"/>
            </w:rPr>
            <w:t>[</w:t>
          </w:r>
          <w:r w:rsidRPr="001640EC">
            <w:t xml:space="preserve"> klik hier om het documenttype in te voegen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225972836A194FFABD185DDBD534B5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728318-4867-4DDF-B6B1-D8BB216666CD}"/>
      </w:docPartPr>
      <w:docPartBody>
        <w:p w:rsidR="003D25C4" w:rsidRDefault="003D25C4">
          <w:pPr>
            <w:pStyle w:val="225972836A194FFABD185DDBD534B5C9"/>
          </w:pPr>
          <w:r w:rsidRPr="001640EC">
            <w:rPr>
              <w:color w:val="00B0F0"/>
            </w:rPr>
            <w:t>[</w:t>
          </w:r>
          <w:r w:rsidRPr="001640EC">
            <w:t xml:space="preserve"> klik hier om te titel van het document in te voegen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D1B80E647CF94647B1A5217DCD3367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8AC73-699B-49D9-9568-794DE0244CD5}"/>
      </w:docPartPr>
      <w:docPartBody>
        <w:p w:rsidR="003D25C4" w:rsidRDefault="003D25C4">
          <w:pPr>
            <w:pStyle w:val="D1B80E647CF94647B1A5217DCD33674C"/>
          </w:pPr>
          <w:r>
            <w:t xml:space="preserve"> </w:t>
          </w:r>
        </w:p>
      </w:docPartBody>
    </w:docPart>
    <w:docPart>
      <w:docPartPr>
        <w:name w:val="DE276BAF32C541E384AD0E520E6EF0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43C4C-A0C1-46BD-9E69-0812891207FF}"/>
      </w:docPartPr>
      <w:docPartBody>
        <w:p w:rsidR="003D25C4" w:rsidRDefault="003D25C4">
          <w:pPr>
            <w:pStyle w:val="DE276BAF32C541E384AD0E520E6EF05B"/>
          </w:pPr>
          <w:r w:rsidRPr="007158D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E128EE9F6054CE0B3C1A3377CACEB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F1A5AB-D45A-4E8A-9D10-0C5D47585408}"/>
      </w:docPartPr>
      <w:docPartBody>
        <w:p w:rsidR="003D25C4" w:rsidRDefault="003D25C4">
          <w:pPr>
            <w:pStyle w:val="5E128EE9F6054CE0B3C1A3377CACEB1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BD6BC0222049518C475B867F4005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2D3A98-02AE-414D-90BC-61B38C747B3D}"/>
      </w:docPartPr>
      <w:docPartBody>
        <w:p w:rsidR="003D25C4" w:rsidRDefault="003D25C4">
          <w:pPr>
            <w:pStyle w:val="7CBD6BC0222049518C475B867F4005FC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02ACDB44954CBBA88E6A64859AB7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38E276-5564-40A9-BA2F-241797D59DED}"/>
      </w:docPartPr>
      <w:docPartBody>
        <w:p w:rsidR="003D25C4" w:rsidRDefault="003D25C4">
          <w:pPr>
            <w:pStyle w:val="0302ACDB44954CBBA88E6A64859AB7A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A07CDB440314779B37E42B45AE0DF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B4FCEC-7F77-422A-AED2-52D34C2DAF5B}"/>
      </w:docPartPr>
      <w:docPartBody>
        <w:p w:rsidR="003D25C4" w:rsidRDefault="003D25C4">
          <w:pPr>
            <w:pStyle w:val="4A07CDB440314779B37E42B45AE0DF0B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FC8697C5EB43DFBC7B0502D05E6A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9F1F36-67D8-4A3E-B0D7-81C8200D231E}"/>
      </w:docPartPr>
      <w:docPartBody>
        <w:p w:rsidR="003D25C4" w:rsidRDefault="003D25C4">
          <w:pPr>
            <w:pStyle w:val="D0FC8697C5EB43DFBC7B0502D05E6AF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EBD0D95B6504C458E6FEBAD064C2E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D63F68-7182-4FE6-90E0-A0AD6E83959B}"/>
      </w:docPartPr>
      <w:docPartBody>
        <w:p w:rsidR="003D25C4" w:rsidRDefault="003D25C4">
          <w:pPr>
            <w:pStyle w:val="FEBD0D95B6504C458E6FEBAD064C2EE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DE6CDA218D4270A0C25D4A7864D1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B78C76-F649-4601-ACAD-BF612EFF5EC4}"/>
      </w:docPartPr>
      <w:docPartBody>
        <w:p w:rsidR="003D25C4" w:rsidRDefault="003D25C4">
          <w:pPr>
            <w:pStyle w:val="0EDE6CDA218D4270A0C25D4A7864D18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3FB6FCE3B6E4E55AA42E4EFA56AD4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E5A225-0688-471F-BCD0-6C26304E370C}"/>
      </w:docPartPr>
      <w:docPartBody>
        <w:p w:rsidR="003D25C4" w:rsidRDefault="003D25C4">
          <w:pPr>
            <w:pStyle w:val="93FB6FCE3B6E4E55AA42E4EFA56AD46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6CB6D53B9904E4B9088AECA7C5ABC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AE718E-D462-45E9-88CF-D30D41FB48D8}"/>
      </w:docPartPr>
      <w:docPartBody>
        <w:p w:rsidR="003D25C4" w:rsidRDefault="003D25C4">
          <w:pPr>
            <w:pStyle w:val="C6CB6D53B9904E4B9088AECA7C5ABCF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AE512CF1BA485C8D3A1D868FF795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0F17C0-F7BD-4FAC-88D2-635A41243796}"/>
      </w:docPartPr>
      <w:docPartBody>
        <w:p w:rsidR="003D25C4" w:rsidRDefault="003D25C4">
          <w:pPr>
            <w:pStyle w:val="B2AE512CF1BA485C8D3A1D868FF7953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D88F864F8D24200AE995B0237C3FB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FA20A0-F89B-4ADB-8627-C5787842F0B1}"/>
      </w:docPartPr>
      <w:docPartBody>
        <w:p w:rsidR="003D25C4" w:rsidRDefault="003D25C4">
          <w:pPr>
            <w:pStyle w:val="3D88F864F8D24200AE995B0237C3FBE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47AC29D268345DC983D11E38BCE98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8CE9AC-B946-4272-A5E2-5D9C79378F55}"/>
      </w:docPartPr>
      <w:docPartBody>
        <w:p w:rsidR="003D25C4" w:rsidRDefault="003D25C4">
          <w:pPr>
            <w:pStyle w:val="B47AC29D268345DC983D11E38BCE98E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9101763693470FB880885B957B05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79B531-608F-4E30-93EB-474CA63F6EFF}"/>
      </w:docPartPr>
      <w:docPartBody>
        <w:p w:rsidR="003D25C4" w:rsidRDefault="003D25C4">
          <w:pPr>
            <w:pStyle w:val="0F9101763693470FB880885B957B058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BB74667A91D40F586E4956C3447DB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C6C7D6-3E00-482A-A8DB-15CB7ECEA71D}"/>
      </w:docPartPr>
      <w:docPartBody>
        <w:p w:rsidR="003D25C4" w:rsidRDefault="003D25C4">
          <w:pPr>
            <w:pStyle w:val="8BB74667A91D40F586E4956C3447DBC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493DD9F3604A18B1388BCD9F4828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BADD04-DA9D-4A87-B998-4D0EE9C6065F}"/>
      </w:docPartPr>
      <w:docPartBody>
        <w:p w:rsidR="003D25C4" w:rsidRDefault="003D25C4">
          <w:pPr>
            <w:pStyle w:val="98493DD9F3604A18B1388BCD9F4828A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280FF288D046CB882A8F42EC274B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213725-83BC-45AA-9319-75586B64803A}"/>
      </w:docPartPr>
      <w:docPartBody>
        <w:p w:rsidR="003D25C4" w:rsidRDefault="003D25C4">
          <w:pPr>
            <w:pStyle w:val="6A280FF288D046CB882A8F42EC274B7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DCE962A41FA4003BD7ABC5487401B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BC8D7F-F893-4274-A10C-85FF2DE4FC24}"/>
      </w:docPartPr>
      <w:docPartBody>
        <w:p w:rsidR="003D25C4" w:rsidRDefault="003D25C4">
          <w:pPr>
            <w:pStyle w:val="ADCE962A41FA4003BD7ABC5487401BCC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D9942F96E20473A8031F7AAEAAC27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7AFCB3-7A22-4511-B02D-61C424BB22CC}"/>
      </w:docPartPr>
      <w:docPartBody>
        <w:p w:rsidR="003D25C4" w:rsidRDefault="003D25C4">
          <w:pPr>
            <w:pStyle w:val="9D9942F96E20473A8031F7AAEAAC27E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E83DDEC3D9C4060905614502C3479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8A0A7-C9EE-486B-8767-9D2A5EA3820D}"/>
      </w:docPartPr>
      <w:docPartBody>
        <w:p w:rsidR="003D25C4" w:rsidRDefault="003D25C4">
          <w:pPr>
            <w:pStyle w:val="8E83DDEC3D9C4060905614502C3479A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4E3D474C5694EE486A590B833A3B9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26B11B-7255-4307-9730-8DF661B0FE31}"/>
      </w:docPartPr>
      <w:docPartBody>
        <w:p w:rsidR="003D25C4" w:rsidRDefault="003D25C4">
          <w:pPr>
            <w:pStyle w:val="14E3D474C5694EE486A590B833A3B9E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85DD22FA4149B4B0FCE853F2974D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3F367D-E2B5-4F11-A60F-2FC3FA399C5A}"/>
      </w:docPartPr>
      <w:docPartBody>
        <w:p w:rsidR="003D25C4" w:rsidRDefault="003D25C4">
          <w:pPr>
            <w:pStyle w:val="C785DD22FA4149B4B0FCE853F2974D0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F8312DCBAF4C4C946D751F1B1711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F4A5DC-A063-4329-9131-5FDD5A95ABAE}"/>
      </w:docPartPr>
      <w:docPartBody>
        <w:p w:rsidR="003D25C4" w:rsidRDefault="003D25C4">
          <w:pPr>
            <w:pStyle w:val="06F8312DCBAF4C4C946D751F1B17119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37B517CB3E480383227996472CB0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B73672-5FC8-4336-860F-3ED756B4F782}"/>
      </w:docPartPr>
      <w:docPartBody>
        <w:p w:rsidR="003D25C4" w:rsidRDefault="003D25C4">
          <w:pPr>
            <w:pStyle w:val="AA37B517CB3E480383227996472CB08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10FEAD69C940888FF327B540764B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B5461C-3F37-4D71-8BDB-FB46EF7F26FF}"/>
      </w:docPartPr>
      <w:docPartBody>
        <w:p w:rsidR="003D25C4" w:rsidRDefault="003D25C4">
          <w:pPr>
            <w:pStyle w:val="D910FEAD69C940888FF327B540764BA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C793D377BE84606BE4CB7B076C22C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8F92A6-CD58-446A-B0FA-7FD92FE2741A}"/>
      </w:docPartPr>
      <w:docPartBody>
        <w:p w:rsidR="00300B0A" w:rsidRDefault="0021794C" w:rsidP="0021794C">
          <w:pPr>
            <w:pStyle w:val="1C793D377BE84606BE4CB7B076C22CDC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C4"/>
    <w:rsid w:val="0021794C"/>
    <w:rsid w:val="00300B0A"/>
    <w:rsid w:val="003D25C4"/>
    <w:rsid w:val="00917898"/>
    <w:rsid w:val="00C57478"/>
    <w:rsid w:val="00CC2C2A"/>
    <w:rsid w:val="00F7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CE651E667984C878D74927C1D74FBE3">
    <w:name w:val="CCE651E667984C878D74927C1D74FBE3"/>
  </w:style>
  <w:style w:type="paragraph" w:customStyle="1" w:styleId="8F5F7185DBD34F2191287A710B96160C">
    <w:name w:val="8F5F7185DBD34F2191287A710B96160C"/>
  </w:style>
  <w:style w:type="paragraph" w:customStyle="1" w:styleId="B076E2A2C01D4CE38A8F30C8404529F8">
    <w:name w:val="B076E2A2C01D4CE38A8F30C8404529F8"/>
  </w:style>
  <w:style w:type="paragraph" w:customStyle="1" w:styleId="225972836A194FFABD185DDBD534B5C9">
    <w:name w:val="225972836A194FFABD185DDBD534B5C9"/>
  </w:style>
  <w:style w:type="paragraph" w:customStyle="1" w:styleId="D1B80E647CF94647B1A5217DCD33674C">
    <w:name w:val="D1B80E647CF94647B1A5217DCD33674C"/>
  </w:style>
  <w:style w:type="character" w:styleId="Tekstvantijdelijkeaanduiding">
    <w:name w:val="Placeholder Text"/>
    <w:basedOn w:val="Standaardalinea-lettertype"/>
    <w:uiPriority w:val="99"/>
    <w:semiHidden/>
    <w:rsid w:val="0021794C"/>
    <w:rPr>
      <w:color w:val="808080"/>
    </w:rPr>
  </w:style>
  <w:style w:type="paragraph" w:customStyle="1" w:styleId="DE276BAF32C541E384AD0E520E6EF05B">
    <w:name w:val="DE276BAF32C541E384AD0E520E6EF05B"/>
  </w:style>
  <w:style w:type="paragraph" w:customStyle="1" w:styleId="5E128EE9F6054CE0B3C1A3377CACEB15">
    <w:name w:val="5E128EE9F6054CE0B3C1A3377CACEB15"/>
  </w:style>
  <w:style w:type="paragraph" w:customStyle="1" w:styleId="7CBD6BC0222049518C475B867F4005FC">
    <w:name w:val="7CBD6BC0222049518C475B867F4005FC"/>
  </w:style>
  <w:style w:type="paragraph" w:customStyle="1" w:styleId="0302ACDB44954CBBA88E6A64859AB7A3">
    <w:name w:val="0302ACDB44954CBBA88E6A64859AB7A3"/>
  </w:style>
  <w:style w:type="paragraph" w:customStyle="1" w:styleId="4A07CDB440314779B37E42B45AE0DF0B">
    <w:name w:val="4A07CDB440314779B37E42B45AE0DF0B"/>
  </w:style>
  <w:style w:type="paragraph" w:customStyle="1" w:styleId="D0FC8697C5EB43DFBC7B0502D05E6AF6">
    <w:name w:val="D0FC8697C5EB43DFBC7B0502D05E6AF6"/>
  </w:style>
  <w:style w:type="paragraph" w:customStyle="1" w:styleId="FEBD0D95B6504C458E6FEBAD064C2EE7">
    <w:name w:val="FEBD0D95B6504C458E6FEBAD064C2EE7"/>
  </w:style>
  <w:style w:type="paragraph" w:customStyle="1" w:styleId="2BE057D75A0243459445B763B40861DB">
    <w:name w:val="2BE057D75A0243459445B763B40861DB"/>
  </w:style>
  <w:style w:type="paragraph" w:customStyle="1" w:styleId="0EDE6CDA218D4270A0C25D4A7864D180">
    <w:name w:val="0EDE6CDA218D4270A0C25D4A7864D180"/>
  </w:style>
  <w:style w:type="paragraph" w:customStyle="1" w:styleId="93FB6FCE3B6E4E55AA42E4EFA56AD466">
    <w:name w:val="93FB6FCE3B6E4E55AA42E4EFA56AD466"/>
  </w:style>
  <w:style w:type="paragraph" w:customStyle="1" w:styleId="C6CB6D53B9904E4B9088AECA7C5ABCF5">
    <w:name w:val="C6CB6D53B9904E4B9088AECA7C5ABCF5"/>
  </w:style>
  <w:style w:type="paragraph" w:customStyle="1" w:styleId="B2AE512CF1BA485C8D3A1D868FF79537">
    <w:name w:val="B2AE512CF1BA485C8D3A1D868FF79537"/>
  </w:style>
  <w:style w:type="paragraph" w:customStyle="1" w:styleId="3D88F864F8D24200AE995B0237C3FBE4">
    <w:name w:val="3D88F864F8D24200AE995B0237C3FBE4"/>
  </w:style>
  <w:style w:type="paragraph" w:customStyle="1" w:styleId="B47AC29D268345DC983D11E38BCE98E8">
    <w:name w:val="B47AC29D268345DC983D11E38BCE98E8"/>
  </w:style>
  <w:style w:type="paragraph" w:customStyle="1" w:styleId="0F9101763693470FB880885B957B0587">
    <w:name w:val="0F9101763693470FB880885B957B0587"/>
  </w:style>
  <w:style w:type="paragraph" w:customStyle="1" w:styleId="8BB74667A91D40F586E4956C3447DBC3">
    <w:name w:val="8BB74667A91D40F586E4956C3447DBC3"/>
  </w:style>
  <w:style w:type="paragraph" w:customStyle="1" w:styleId="98493DD9F3604A18B1388BCD9F4828A8">
    <w:name w:val="98493DD9F3604A18B1388BCD9F4828A8"/>
  </w:style>
  <w:style w:type="paragraph" w:customStyle="1" w:styleId="6A280FF288D046CB882A8F42EC274B78">
    <w:name w:val="6A280FF288D046CB882A8F42EC274B78"/>
  </w:style>
  <w:style w:type="paragraph" w:customStyle="1" w:styleId="ADCE962A41FA4003BD7ABC5487401BCC">
    <w:name w:val="ADCE962A41FA4003BD7ABC5487401BCC"/>
  </w:style>
  <w:style w:type="paragraph" w:customStyle="1" w:styleId="9D9942F96E20473A8031F7AAEAAC27E9">
    <w:name w:val="9D9942F96E20473A8031F7AAEAAC27E9"/>
  </w:style>
  <w:style w:type="paragraph" w:customStyle="1" w:styleId="8E83DDEC3D9C4060905614502C3479A9">
    <w:name w:val="8E83DDEC3D9C4060905614502C3479A9"/>
  </w:style>
  <w:style w:type="paragraph" w:customStyle="1" w:styleId="14E3D474C5694EE486A590B833A3B9E5">
    <w:name w:val="14E3D474C5694EE486A590B833A3B9E5"/>
  </w:style>
  <w:style w:type="paragraph" w:customStyle="1" w:styleId="C785DD22FA4149B4B0FCE853F2974D0F">
    <w:name w:val="C785DD22FA4149B4B0FCE853F2974D0F"/>
  </w:style>
  <w:style w:type="paragraph" w:customStyle="1" w:styleId="E794C5559465464EA2975AC4BA96C178">
    <w:name w:val="E794C5559465464EA2975AC4BA96C178"/>
  </w:style>
  <w:style w:type="paragraph" w:customStyle="1" w:styleId="4AFE9A10B01F48579905264CC6258389">
    <w:name w:val="4AFE9A10B01F48579905264CC6258389"/>
  </w:style>
  <w:style w:type="paragraph" w:customStyle="1" w:styleId="D7B4A296FA6F46A5ADFF5A88A16EEB79">
    <w:name w:val="D7B4A296FA6F46A5ADFF5A88A16EEB79"/>
  </w:style>
  <w:style w:type="paragraph" w:customStyle="1" w:styleId="64E80405033E423AA6B58B388F59797A">
    <w:name w:val="64E80405033E423AA6B58B388F59797A"/>
  </w:style>
  <w:style w:type="paragraph" w:customStyle="1" w:styleId="95C92352406E4B72A70A68C3B7826528">
    <w:name w:val="95C92352406E4B72A70A68C3B7826528"/>
  </w:style>
  <w:style w:type="paragraph" w:customStyle="1" w:styleId="D7D4147D087043818962A44D2D60442E">
    <w:name w:val="D7D4147D087043818962A44D2D60442E"/>
  </w:style>
  <w:style w:type="paragraph" w:customStyle="1" w:styleId="C0BD5BB1C5354C8B9145C573440CBF41">
    <w:name w:val="C0BD5BB1C5354C8B9145C573440CBF41"/>
  </w:style>
  <w:style w:type="paragraph" w:customStyle="1" w:styleId="B4D1CC9B53F142558184093F28BED62F">
    <w:name w:val="B4D1CC9B53F142558184093F28BED62F"/>
  </w:style>
  <w:style w:type="paragraph" w:customStyle="1" w:styleId="0DFE0D8FCA1843878E32D133C9E9B6F9">
    <w:name w:val="0DFE0D8FCA1843878E32D133C9E9B6F9"/>
  </w:style>
  <w:style w:type="paragraph" w:customStyle="1" w:styleId="06F8312DCBAF4C4C946D751F1B171191">
    <w:name w:val="06F8312DCBAF4C4C946D751F1B171191"/>
  </w:style>
  <w:style w:type="paragraph" w:customStyle="1" w:styleId="AA37B517CB3E480383227996472CB082">
    <w:name w:val="AA37B517CB3E480383227996472CB082"/>
  </w:style>
  <w:style w:type="paragraph" w:customStyle="1" w:styleId="D910FEAD69C940888FF327B540764BA3">
    <w:name w:val="D910FEAD69C940888FF327B540764BA3"/>
  </w:style>
  <w:style w:type="paragraph" w:customStyle="1" w:styleId="7C8F7F88985C4F85AD5D47A035277515">
    <w:name w:val="7C8F7F88985C4F85AD5D47A035277515"/>
  </w:style>
  <w:style w:type="paragraph" w:customStyle="1" w:styleId="8A75F65884304D2AB44CA93E1ADA4DB5">
    <w:name w:val="8A75F65884304D2AB44CA93E1ADA4DB5"/>
    <w:rsid w:val="0021794C"/>
    <w:rPr>
      <w:kern w:val="2"/>
      <w14:ligatures w14:val="standardContextual"/>
    </w:rPr>
  </w:style>
  <w:style w:type="paragraph" w:customStyle="1" w:styleId="1C793D377BE84606BE4CB7B076C22CDC">
    <w:name w:val="1C793D377BE84606BE4CB7B076C22CDC"/>
    <w:rsid w:val="0021794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_SAM_2017">
      <a:dk1>
        <a:sysClr val="windowText" lastClr="000000"/>
      </a:dk1>
      <a:lt1>
        <a:sysClr val="window" lastClr="FFFFFF"/>
      </a:lt1>
      <a:dk2>
        <a:srgbClr val="00A183"/>
      </a:dk2>
      <a:lt2>
        <a:srgbClr val="F2F2F2"/>
      </a:lt2>
      <a:accent1>
        <a:srgbClr val="00A183"/>
      </a:accent1>
      <a:accent2>
        <a:srgbClr val="6BBFA3"/>
      </a:accent2>
      <a:accent3>
        <a:srgbClr val="C7502E"/>
      </a:accent3>
      <a:accent4>
        <a:srgbClr val="EE7326"/>
      </a:accent4>
      <a:accent5>
        <a:srgbClr val="005CA9"/>
      </a:accent5>
      <a:accent6>
        <a:srgbClr val="00A5DF"/>
      </a:accent6>
      <a:hlink>
        <a:srgbClr val="000000"/>
      </a:hlink>
      <a:folHlink>
        <a:srgbClr val="000000"/>
      </a:folHlink>
    </a:clrScheme>
    <a:fontScheme name="_SAM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c20675-9ac0-4376-80c7-bf53e81a86df">
      <Terms xmlns="http://schemas.microsoft.com/office/infopath/2007/PartnerControls"/>
    </lcf76f155ced4ddcb4097134ff3c332f>
  </documentManagement>
</p:properties>
</file>

<file path=customXml/item3.xml><?xml version="1.0" encoding="utf-8"?>
<root>
  <title>Sollicitatieformulier</title>
  <date>2023-08-29T00:00:00</date>
  <doctype>formulier</doctype>
</root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3E2EC39D19648938E913B4EE6B0AE" ma:contentTypeVersion="10" ma:contentTypeDescription="Een nieuw document maken." ma:contentTypeScope="" ma:versionID="7a599cfa6904e6d292821513cbeb76e1">
  <xsd:schema xmlns:xsd="http://www.w3.org/2001/XMLSchema" xmlns:xs="http://www.w3.org/2001/XMLSchema" xmlns:p="http://schemas.microsoft.com/office/2006/metadata/properties" xmlns:ns2="c0ab8eaa-a142-4464-bf29-334f9af80d62" xmlns:ns3="bcc20675-9ac0-4376-80c7-bf53e81a86df" targetNamespace="http://schemas.microsoft.com/office/2006/metadata/properties" ma:root="true" ma:fieldsID="2e45c283fc9b4bd98b1cf43a6424e40f" ns2:_="" ns3:_="">
    <xsd:import namespace="c0ab8eaa-a142-4464-bf29-334f9af80d62"/>
    <xsd:import namespace="bcc20675-9ac0-4376-80c7-bf53e81a86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b8eaa-a142-4464-bf29-334f9af80d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20675-9ac0-4376-80c7-bf53e81a8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e9654f0-7e90-4e51-904f-3d42e10efc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D34840-7317-4E1E-A358-26517E7F9C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539CC2-CEA0-4D38-B129-331D86D0EAE9}">
  <ds:schemaRefs>
    <ds:schemaRef ds:uri="http://schemas.openxmlformats.org/package/2006/metadata/core-properties"/>
    <ds:schemaRef ds:uri="http://purl.org/dc/dcmitype/"/>
    <ds:schemaRef ds:uri="04b8c83d-83bb-4405-9ed9-2b73166176b1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525826fe-101d-48c9-96bd-b2c34c17aa17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CD84D59-A803-4F8A-B62A-D1BC7C0FB093}">
  <ds:schemaRefs/>
</ds:datastoreItem>
</file>

<file path=customXml/itemProps4.xml><?xml version="1.0" encoding="utf-8"?>
<ds:datastoreItem xmlns:ds="http://schemas.openxmlformats.org/officeDocument/2006/customXml" ds:itemID="{89E58545-7031-4025-AF52-B6D3FF8E511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4C55CC6-1A98-4839-890E-1C2D5A6CFD80}"/>
</file>

<file path=docProps/app.xml><?xml version="1.0" encoding="utf-8"?>
<Properties xmlns="http://schemas.openxmlformats.org/officeDocument/2006/extended-properties" xmlns:vt="http://schemas.openxmlformats.org/officeDocument/2006/docPropsVTypes">
  <Template>Sollicitatieformulier%20SAM%20-%20IM%20december%202021</Template>
  <TotalTime>3</TotalTime>
  <Pages>4</Pages>
  <Words>605</Words>
  <Characters>3330</Characters>
  <Application>Microsoft Office Word</Application>
  <DocSecurity>0</DocSecurity>
  <Lines>27</Lines>
  <Paragraphs>7</Paragraphs>
  <ScaleCrop>false</ScaleCrop>
  <Company>SAM, steunpunt Mens en Samenleving vzw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Inne Van de Ven</dc:creator>
  <cp:keywords/>
  <dc:description/>
  <cp:lastModifiedBy>Marieke Van der Vloedt</cp:lastModifiedBy>
  <cp:revision>2</cp:revision>
  <cp:lastPrinted>2023-02-07T23:27:00Z</cp:lastPrinted>
  <dcterms:created xsi:type="dcterms:W3CDTF">2023-08-29T08:07:00Z</dcterms:created>
  <dcterms:modified xsi:type="dcterms:W3CDTF">2023-08-29T08:07:00Z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0x01010089B3E2EC39D19648938E913B4EE6B0AE</vt:lpwstr>
  </property>
  <property fmtid="{D5CDD505-2E9C-101B-9397-08002B2CF9AE}" pid="3" name="MediaServiceImageTags">
    <vt:lpwstr/>
  </property>
</Properties>
</file>