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131F2C" w:rsidP="00131F2C">
            <w:pPr>
              <w:jc w:val="center"/>
              <w:rPr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Medewerker Inloopcentrum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47750" cy="556805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83869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755ADF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755ADF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755AD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3D32F5" w:rsidP="00E214D3">
            <w:pPr>
              <w:rPr>
                <w:rFonts w:cs="Arial"/>
              </w:rPr>
            </w:pPr>
            <w:r>
              <w:rPr>
                <w:rFonts w:cs="Arial"/>
              </w:rPr>
              <w:t>Deelwerking/project</w:t>
            </w:r>
            <w:r w:rsidR="00755ADF">
              <w:rPr>
                <w:rFonts w:cs="Arial"/>
              </w:rPr>
              <w:t xml:space="preserve">: </w:t>
            </w:r>
            <w:r w:rsidR="00131F2C">
              <w:rPr>
                <w:rFonts w:cs="Arial"/>
              </w:rPr>
              <w:t xml:space="preserve">De Vaart </w:t>
            </w:r>
            <w:r w:rsidR="009C5CDB">
              <w:rPr>
                <w:rFonts w:cs="Arial"/>
              </w:rPr>
              <w:t>/De Steenhouwer</w:t>
            </w:r>
            <w:r w:rsidR="00AF0B35">
              <w:rPr>
                <w:rFonts w:cs="Arial"/>
              </w:rPr>
              <w:t>/Zorgteam Sanitaire site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755ADF">
            <w:r>
              <w:rPr>
                <w:rFonts w:cs="Arial"/>
              </w:rPr>
              <w:sym w:font="Wingdings" w:char="F0FD"/>
            </w:r>
            <w:r w:rsidR="00E214D3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 xml:space="preserve">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="00E17A79"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E214D3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F92448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55ADF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EA2A2D" w:rsidP="00694965">
            <w:pPr>
              <w:rPr>
                <w:b/>
              </w:rPr>
            </w:pPr>
            <w:r>
              <w:rPr>
                <w:b/>
              </w:rPr>
              <w:t>Onthaal, zaaltoezicht en praktische dienstverlening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1B0180" w:rsidP="00790186">
            <w:pPr>
              <w:jc w:val="both"/>
            </w:pPr>
            <w:r>
              <w:rPr>
                <w:i/>
              </w:rPr>
              <w:t xml:space="preserve">Assisteren van </w:t>
            </w:r>
            <w:r w:rsidR="00131F2C">
              <w:rPr>
                <w:i/>
              </w:rPr>
              <w:t>bezoekers</w:t>
            </w:r>
            <w:r>
              <w:rPr>
                <w:i/>
              </w:rPr>
              <w:t xml:space="preserve"> in het dagelijks reilen en zeilen</w:t>
            </w:r>
          </w:p>
          <w:p w:rsidR="00790186" w:rsidRDefault="00694965" w:rsidP="00790186">
            <w:pPr>
              <w:numPr>
                <w:ilvl w:val="0"/>
                <w:numId w:val="3"/>
              </w:numPr>
              <w:jc w:val="both"/>
            </w:pPr>
            <w:r>
              <w:t xml:space="preserve">Biedt ondersteuning bij de praktische </w:t>
            </w:r>
            <w:r w:rsidR="00131F2C">
              <w:t>dienstverlening</w:t>
            </w:r>
            <w:r>
              <w:t xml:space="preserve"> die wordt aangeboden in het centrum</w:t>
            </w:r>
          </w:p>
          <w:p w:rsidR="00694965" w:rsidRDefault="00694965" w:rsidP="00790186">
            <w:pPr>
              <w:numPr>
                <w:ilvl w:val="0"/>
                <w:numId w:val="3"/>
              </w:numPr>
              <w:jc w:val="both"/>
            </w:pPr>
            <w:r>
              <w:t>Onthaalt nieuwe bezoekers</w:t>
            </w:r>
          </w:p>
          <w:p w:rsidR="00EA2A2D" w:rsidRDefault="00EA2A2D" w:rsidP="00790186">
            <w:pPr>
              <w:numPr>
                <w:ilvl w:val="0"/>
                <w:numId w:val="3"/>
              </w:numPr>
              <w:jc w:val="both"/>
            </w:pPr>
            <w:r>
              <w:t>Is aanwezig en houdt toezicht op het nakomen van de huisregels</w:t>
            </w:r>
          </w:p>
          <w:p w:rsidR="00790186" w:rsidRPr="00A03E28" w:rsidRDefault="00694965" w:rsidP="00694965">
            <w:pPr>
              <w:numPr>
                <w:ilvl w:val="0"/>
                <w:numId w:val="3"/>
              </w:numPr>
              <w:jc w:val="both"/>
            </w:pPr>
            <w:r>
              <w:t>Voert registratie van de bezoekers en houdt deze up to date</w:t>
            </w:r>
          </w:p>
        </w:tc>
        <w:bookmarkStart w:id="0" w:name="_GoBack"/>
        <w:bookmarkEnd w:id="0"/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694965" w:rsidP="00790186">
            <w:pPr>
              <w:rPr>
                <w:b/>
              </w:rPr>
            </w:pPr>
            <w:r>
              <w:rPr>
                <w:b/>
              </w:rPr>
              <w:t>Dagelijkse opvolging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03E28" w:rsidRDefault="001B0180" w:rsidP="00790186">
            <w:pPr>
              <w:jc w:val="both"/>
              <w:rPr>
                <w:i/>
              </w:rPr>
            </w:pPr>
            <w:r>
              <w:rPr>
                <w:i/>
              </w:rPr>
              <w:t>Bieden van dagelijkse structuur en routine</w:t>
            </w:r>
          </w:p>
          <w:p w:rsidR="00694965" w:rsidRDefault="00694965" w:rsidP="00694965">
            <w:pPr>
              <w:numPr>
                <w:ilvl w:val="0"/>
                <w:numId w:val="3"/>
              </w:numPr>
              <w:jc w:val="both"/>
            </w:pPr>
            <w:r>
              <w:t>Zorgt voor opening centrum en dat alles in orde is om bezoekers te ontvangen</w:t>
            </w:r>
          </w:p>
          <w:p w:rsidR="00694965" w:rsidRDefault="00694965" w:rsidP="00694965">
            <w:pPr>
              <w:numPr>
                <w:ilvl w:val="0"/>
                <w:numId w:val="3"/>
              </w:numPr>
              <w:jc w:val="both"/>
            </w:pPr>
            <w:r>
              <w:t>Biedt een luisterend oor voor de noden van bezoekers</w:t>
            </w:r>
          </w:p>
          <w:p w:rsidR="00EA2A2D" w:rsidRDefault="00694965" w:rsidP="00EA2A2D">
            <w:pPr>
              <w:numPr>
                <w:ilvl w:val="0"/>
                <w:numId w:val="3"/>
              </w:numPr>
              <w:jc w:val="both"/>
            </w:pPr>
            <w:r>
              <w:t>Past eventuele regels en sancties toe en volgt deze op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920C6" w:rsidRDefault="00790186" w:rsidP="00790186">
            <w:pPr>
              <w:jc w:val="both"/>
              <w:rPr>
                <w:i/>
              </w:rPr>
            </w:pPr>
            <w:r w:rsidRPr="00F920C6">
              <w:rPr>
                <w:i/>
              </w:rPr>
              <w:t>Samenwerken met externe actoren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</w:t>
            </w:r>
            <w:r w:rsidRPr="002F4C60">
              <w:t xml:space="preserve"> met </w:t>
            </w:r>
            <w:r>
              <w:t>externe</w:t>
            </w:r>
            <w:r w:rsidRPr="002F4C60">
              <w:t xml:space="preserve"> diensten in functie van de cliënt</w:t>
            </w:r>
            <w:r>
              <w:t xml:space="preserve">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Participeert aan inhoudelijk overleg</w:t>
            </w:r>
            <w:r w:rsidRPr="002F4C60">
              <w:t xml:space="preserve"> op lokaal niveau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9E41F7" w:rsidRDefault="00790186" w:rsidP="00790186">
            <w:pPr>
              <w:jc w:val="both"/>
              <w:rPr>
                <w:i/>
              </w:rPr>
            </w:pPr>
            <w:r w:rsidRPr="009E41F7">
              <w:rPr>
                <w:i/>
              </w:rPr>
              <w:t>Oog hebben voor de bredere maatschappelijke context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een wandelende antenne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Ziet structurele problemen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alert voor maatschappelijke evoluties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Signaleert cliënt overstijgende problemen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93928" w:rsidRDefault="00790186" w:rsidP="0079018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790186" w:rsidRPr="005D1E03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Pr="005D1E03">
              <w:t xml:space="preserve"> over het </w:t>
            </w:r>
            <w:r>
              <w:t xml:space="preserve">eigen </w:t>
            </w:r>
            <w:r w:rsidRPr="005D1E03">
              <w:t>handelen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Pr="005D1E03">
              <w:t xml:space="preserve"> de eigen deskundigheid</w:t>
            </w:r>
            <w:r>
              <w:t xml:space="preserve"> via opleiding, lectuur, …</w:t>
            </w:r>
          </w:p>
          <w:p w:rsidR="00790186" w:rsidRPr="0060690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aan </w:t>
            </w:r>
            <w:r>
              <w:t>het eigen ontwikkeling</w:t>
            </w:r>
            <w:r w:rsidRPr="002019D2">
              <w:t>sgesprek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 met collega’s en leidinggevende</w:t>
            </w:r>
          </w:p>
          <w:p w:rsidR="00790186" w:rsidRPr="00257D9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Pr="00257D94">
              <w:t xml:space="preserve">aan het teamoverleg 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Pr="00257D94">
              <w:t xml:space="preserve"> </w:t>
            </w:r>
            <w:r>
              <w:t xml:space="preserve">informatie en </w:t>
            </w:r>
            <w:r w:rsidRPr="00257D94">
              <w:t>expertise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6D6F75" w:rsidRDefault="00790186" w:rsidP="0079018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790186" w:rsidRPr="00AB320F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Pr="00EB7DDB">
              <w:t xml:space="preserve">aan de </w:t>
            </w:r>
            <w:r w:rsidRPr="00AB320F">
              <w:t>missie, visie en doelstellingen</w:t>
            </w:r>
            <w:r>
              <w:t xml:space="preserve"> van CAW Antwerpen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Handelt</w:t>
            </w:r>
            <w:r w:rsidRPr="00EB7DDB">
              <w:t xml:space="preserve"> </w:t>
            </w:r>
            <w:r>
              <w:t xml:space="preserve">volgens de </w:t>
            </w:r>
            <w:r w:rsidRPr="00EB7DDB">
              <w:t>procedures uit het kwaliteitshandboek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Denkt mee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EB5F1F">
              <w:rPr>
                <w:rFonts w:cstheme="minorHAnsi"/>
                <w:i/>
                <w:color w:val="FFFFFF" w:themeColor="background1"/>
              </w:rPr>
              <w:t xml:space="preserve">anneer pas ik bij 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755ADF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755ADF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755ADF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755ADF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755ADF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755ADF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755ADF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Pr="00116F62" w:rsidRDefault="00D5195D" w:rsidP="00D5195D">
      <w:pPr>
        <w:jc w:val="right"/>
        <w:rPr>
          <w:color w:val="808080"/>
          <w:sz w:val="16"/>
          <w:szCs w:val="16"/>
        </w:rPr>
      </w:pPr>
    </w:p>
    <w:p w:rsidR="00D5195D" w:rsidRPr="00FF1080" w:rsidRDefault="00D5195D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10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e func</w:t>
            </w:r>
            <w:r>
              <w:rPr>
                <w:rFonts w:cstheme="minorHAnsi"/>
                <w:i/>
                <w:color w:val="FFFFFF" w:themeColor="background1"/>
              </w:rPr>
              <w:t>tie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 xml:space="preserve"> ?</w:t>
            </w:r>
          </w:p>
        </w:tc>
      </w:tr>
      <w:tr w:rsidR="001D3008" w:rsidRPr="00233B6E" w:rsidTr="00245CE4">
        <w:tc>
          <w:tcPr>
            <w:tcW w:w="1910" w:type="dxa"/>
            <w:shd w:val="clear" w:color="auto" w:fill="auto"/>
          </w:tcPr>
          <w:p w:rsidR="001D3008" w:rsidRDefault="00FF46F1" w:rsidP="00755AD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D3008" w:rsidRPr="00233B6E" w:rsidRDefault="00862069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245CE4">
        <w:tc>
          <w:tcPr>
            <w:tcW w:w="1910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755ADF">
            <w:pPr>
              <w:rPr>
                <w:rFonts w:cs="Arial"/>
                <w:i/>
              </w:rPr>
            </w:pPr>
          </w:p>
        </w:tc>
      </w:tr>
      <w:tr w:rsidR="002108C8" w:rsidRPr="00233B6E" w:rsidTr="00245CE4">
        <w:tc>
          <w:tcPr>
            <w:tcW w:w="1910" w:type="dxa"/>
            <w:shd w:val="clear" w:color="auto" w:fill="auto"/>
          </w:tcPr>
          <w:p w:rsidR="002108C8" w:rsidRDefault="002108C8" w:rsidP="002108C8">
            <w:pPr>
              <w:rPr>
                <w:b/>
              </w:rPr>
            </w:pPr>
            <w:r>
              <w:rPr>
                <w:b/>
              </w:rPr>
              <w:t>Sociale vlotheid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2108C8" w:rsidRDefault="00B82685" w:rsidP="00B82685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>Zich zonder moeite onder andere mensen begeven, vlot contact leggen en</w:t>
            </w:r>
            <w:r>
              <w:rPr>
                <w:rFonts w:cs="Arial"/>
                <w:i/>
              </w:rPr>
              <w:t xml:space="preserve"> zich gemakkelijk in gezelschap </w:t>
            </w:r>
            <w:r w:rsidRPr="00B82685">
              <w:rPr>
                <w:rFonts w:cs="Arial"/>
                <w:i/>
              </w:rPr>
              <w:t>mengen.</w:t>
            </w:r>
          </w:p>
        </w:tc>
      </w:tr>
      <w:tr w:rsidR="00CB130E" w:rsidRPr="00233B6E" w:rsidTr="00245CE4">
        <w:tc>
          <w:tcPr>
            <w:tcW w:w="1910" w:type="dxa"/>
            <w:shd w:val="clear" w:color="auto" w:fill="auto"/>
          </w:tcPr>
          <w:p w:rsidR="00CB130E" w:rsidRDefault="00CB130E" w:rsidP="00755ADF">
            <w:pPr>
              <w:rPr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B130E" w:rsidRDefault="00245CE4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Problemen herkennen, zoeken naar mogelijke oorzaken en efficiënte oplossingen voorstellen en uitvoeren. </w:t>
            </w:r>
          </w:p>
        </w:tc>
      </w:tr>
      <w:tr w:rsidR="00D5195D" w:rsidRPr="00233B6E" w:rsidTr="00245CE4">
        <w:tc>
          <w:tcPr>
            <w:tcW w:w="1910" w:type="dxa"/>
            <w:shd w:val="clear" w:color="auto" w:fill="auto"/>
          </w:tcPr>
          <w:p w:rsidR="00D5195D" w:rsidRPr="00B60527" w:rsidRDefault="002108C8" w:rsidP="00AE7E3D">
            <w:pPr>
              <w:rPr>
                <w:b/>
              </w:rPr>
            </w:pPr>
            <w:r>
              <w:rPr>
                <w:b/>
              </w:rPr>
              <w:t>Zelfstandigheid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5195D" w:rsidRPr="00415CE3" w:rsidRDefault="00B82685" w:rsidP="00B82685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 xml:space="preserve">Het werk goed uitvoeren zonder ondersteuning, hulp of toezicht van </w:t>
            </w:r>
            <w:r>
              <w:rPr>
                <w:rFonts w:cs="Arial"/>
                <w:i/>
              </w:rPr>
              <w:t xml:space="preserve">anderen. Goed kunnen beoordelen </w:t>
            </w:r>
            <w:r w:rsidRPr="00B82685">
              <w:rPr>
                <w:rFonts w:cs="Arial"/>
                <w:i/>
              </w:rPr>
              <w:t>wanneer hij zelf kan beslissen en wanneer niet.</w:t>
            </w:r>
          </w:p>
        </w:tc>
      </w:tr>
      <w:tr w:rsidR="002108C8" w:rsidRPr="00233B6E" w:rsidTr="00245CE4">
        <w:tc>
          <w:tcPr>
            <w:tcW w:w="1910" w:type="dxa"/>
            <w:shd w:val="clear" w:color="auto" w:fill="auto"/>
          </w:tcPr>
          <w:p w:rsidR="002108C8" w:rsidRDefault="002108C8" w:rsidP="00AE7E3D">
            <w:pPr>
              <w:rPr>
                <w:b/>
              </w:rPr>
            </w:pPr>
            <w:r>
              <w:rPr>
                <w:b/>
              </w:rPr>
              <w:t>Zelfinzicht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2108C8" w:rsidRPr="00415CE3" w:rsidRDefault="00B82685" w:rsidP="00755ADF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>Zichzelf kunnen inschatten en beoordelen zodat men een correct zelfbeeld bekomt.</w:t>
            </w:r>
          </w:p>
        </w:tc>
      </w:tr>
    </w:tbl>
    <w:p w:rsidR="00D5195D" w:rsidRDefault="00D5195D" w:rsidP="00D5195D"/>
    <w:p w:rsidR="00F62A32" w:rsidRDefault="00F62A32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 xml:space="preserve">Wat ken en kan ik om deze functie goed uit te 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417B78" w:rsidP="00EE621A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55ADF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233B6E" w:rsidRDefault="00D5195D" w:rsidP="00755ADF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55ADF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55ADF">
            <w:pPr>
              <w:rPr>
                <w:i/>
              </w:rPr>
            </w:pPr>
          </w:p>
        </w:tc>
      </w:tr>
    </w:tbl>
    <w:p w:rsidR="00D5195D" w:rsidRPr="00CE19EC" w:rsidRDefault="00D5195D" w:rsidP="00D5195D"/>
    <w:p w:rsidR="00D5195D" w:rsidRDefault="00D5195D" w:rsidP="00D5195D"/>
    <w:tbl>
      <w:tblPr>
        <w:tblW w:w="9214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81D01" w:rsidRPr="004F79BE" w:rsidTr="001B0180">
        <w:tc>
          <w:tcPr>
            <w:tcW w:w="4678" w:type="dxa"/>
            <w:tcBorders>
              <w:right w:val="nil"/>
            </w:tcBorders>
            <w:shd w:val="clear" w:color="auto" w:fill="3D4F81"/>
          </w:tcPr>
          <w:p w:rsidR="00E81D01" w:rsidRPr="004F79BE" w:rsidRDefault="00E81D01" w:rsidP="001B0180">
            <w:pPr>
              <w:rPr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3D4F81"/>
          </w:tcPr>
          <w:p w:rsidR="00E81D01" w:rsidRPr="004F79BE" w:rsidRDefault="00E81D01" w:rsidP="001B018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WERKNEMER</w:t>
            </w:r>
          </w:p>
        </w:tc>
      </w:tr>
    </w:tbl>
    <w:tbl>
      <w:tblPr>
        <w:tblStyle w:val="Tabelraster1"/>
        <w:tblW w:w="0" w:type="auto"/>
        <w:tblInd w:w="-147" w:type="dxa"/>
        <w:tblLook w:val="04A0" w:firstRow="1" w:lastRow="0" w:firstColumn="1" w:lastColumn="0" w:noHBand="0" w:noVBand="1"/>
      </w:tblPr>
      <w:tblGrid>
        <w:gridCol w:w="4678"/>
        <w:gridCol w:w="4531"/>
      </w:tblGrid>
      <w:tr w:rsidR="00E81D01" w:rsidRPr="004F79BE" w:rsidTr="001B0180">
        <w:tc>
          <w:tcPr>
            <w:tcW w:w="4678" w:type="dxa"/>
          </w:tcPr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DATUM:</w:t>
            </w:r>
          </w:p>
          <w:p w:rsidR="00E81D01" w:rsidRPr="004F79BE" w:rsidRDefault="00E81D01" w:rsidP="001B0180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NAAM:</w:t>
            </w:r>
          </w:p>
          <w:p w:rsidR="00E81D01" w:rsidRPr="004F79BE" w:rsidRDefault="00E81D01" w:rsidP="001B0180">
            <w:pPr>
              <w:jc w:val="both"/>
            </w:pPr>
          </w:p>
        </w:tc>
        <w:tc>
          <w:tcPr>
            <w:tcW w:w="4531" w:type="dxa"/>
          </w:tcPr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DATUM:</w:t>
            </w:r>
          </w:p>
          <w:p w:rsidR="00E81D01" w:rsidRPr="004F79BE" w:rsidRDefault="00E81D01" w:rsidP="001B0180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NAAM:</w:t>
            </w:r>
          </w:p>
        </w:tc>
      </w:tr>
    </w:tbl>
    <w:p w:rsidR="00E81D01" w:rsidRPr="00CE19EC" w:rsidRDefault="00E81D01" w:rsidP="00D5195D"/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BA3" w:rsidRDefault="001C3BA3" w:rsidP="002B487B">
      <w:r>
        <w:separator/>
      </w:r>
    </w:p>
  </w:endnote>
  <w:endnote w:type="continuationSeparator" w:id="0">
    <w:p w:rsidR="001C3BA3" w:rsidRDefault="001C3BA3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BA3" w:rsidRDefault="001C3BA3" w:rsidP="002B487B">
      <w:r>
        <w:separator/>
      </w:r>
    </w:p>
  </w:footnote>
  <w:footnote w:type="continuationSeparator" w:id="0">
    <w:p w:rsidR="001C3BA3" w:rsidRDefault="001C3BA3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8000C"/>
    <w:rsid w:val="000805F3"/>
    <w:rsid w:val="00090A3C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1F2C"/>
    <w:rsid w:val="00136EF1"/>
    <w:rsid w:val="00146A33"/>
    <w:rsid w:val="00162880"/>
    <w:rsid w:val="00163DCD"/>
    <w:rsid w:val="0017276E"/>
    <w:rsid w:val="00181743"/>
    <w:rsid w:val="00181F06"/>
    <w:rsid w:val="001B0180"/>
    <w:rsid w:val="001B1202"/>
    <w:rsid w:val="001C3BA3"/>
    <w:rsid w:val="001C56ED"/>
    <w:rsid w:val="001C72DC"/>
    <w:rsid w:val="001D1A71"/>
    <w:rsid w:val="001D1D33"/>
    <w:rsid w:val="001D3008"/>
    <w:rsid w:val="001D6597"/>
    <w:rsid w:val="00205A05"/>
    <w:rsid w:val="00206098"/>
    <w:rsid w:val="002108C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5CE4"/>
    <w:rsid w:val="002467C7"/>
    <w:rsid w:val="00256AA7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2310A"/>
    <w:rsid w:val="00335333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C6C1D"/>
    <w:rsid w:val="003D032F"/>
    <w:rsid w:val="003D32F5"/>
    <w:rsid w:val="003D6EB0"/>
    <w:rsid w:val="003E05D5"/>
    <w:rsid w:val="003E1BAC"/>
    <w:rsid w:val="003E545A"/>
    <w:rsid w:val="00415CE3"/>
    <w:rsid w:val="00417B78"/>
    <w:rsid w:val="004261B6"/>
    <w:rsid w:val="00432832"/>
    <w:rsid w:val="0045275F"/>
    <w:rsid w:val="00455AA8"/>
    <w:rsid w:val="00461BBC"/>
    <w:rsid w:val="0046658C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61312"/>
    <w:rsid w:val="00561A7B"/>
    <w:rsid w:val="00563E93"/>
    <w:rsid w:val="0056440D"/>
    <w:rsid w:val="00572B0E"/>
    <w:rsid w:val="00573C4D"/>
    <w:rsid w:val="00580E6B"/>
    <w:rsid w:val="0058626C"/>
    <w:rsid w:val="00590097"/>
    <w:rsid w:val="005A6426"/>
    <w:rsid w:val="005B46E0"/>
    <w:rsid w:val="005B4E9E"/>
    <w:rsid w:val="005C4790"/>
    <w:rsid w:val="005C54F9"/>
    <w:rsid w:val="005D0712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2DA7"/>
    <w:rsid w:val="00693717"/>
    <w:rsid w:val="00694965"/>
    <w:rsid w:val="006C7F43"/>
    <w:rsid w:val="006D58B9"/>
    <w:rsid w:val="006D7A96"/>
    <w:rsid w:val="00705885"/>
    <w:rsid w:val="0071647F"/>
    <w:rsid w:val="00731DC6"/>
    <w:rsid w:val="00737060"/>
    <w:rsid w:val="007407A1"/>
    <w:rsid w:val="00754285"/>
    <w:rsid w:val="00755ADF"/>
    <w:rsid w:val="00760D6C"/>
    <w:rsid w:val="0077407B"/>
    <w:rsid w:val="00790186"/>
    <w:rsid w:val="007910F0"/>
    <w:rsid w:val="00796AC0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635B7"/>
    <w:rsid w:val="008713CF"/>
    <w:rsid w:val="0088582A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C5CDB"/>
    <w:rsid w:val="009D61D4"/>
    <w:rsid w:val="009E18E2"/>
    <w:rsid w:val="009E41F7"/>
    <w:rsid w:val="009F6A19"/>
    <w:rsid w:val="00A03E28"/>
    <w:rsid w:val="00A17477"/>
    <w:rsid w:val="00A209F7"/>
    <w:rsid w:val="00A33C3A"/>
    <w:rsid w:val="00A34FF9"/>
    <w:rsid w:val="00A66553"/>
    <w:rsid w:val="00A7702E"/>
    <w:rsid w:val="00A8256E"/>
    <w:rsid w:val="00A837BA"/>
    <w:rsid w:val="00A942AB"/>
    <w:rsid w:val="00AA3659"/>
    <w:rsid w:val="00AB1282"/>
    <w:rsid w:val="00AB25D1"/>
    <w:rsid w:val="00AB754A"/>
    <w:rsid w:val="00AC6327"/>
    <w:rsid w:val="00AE7E3D"/>
    <w:rsid w:val="00AF0B35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82685"/>
    <w:rsid w:val="00B9315E"/>
    <w:rsid w:val="00BB2254"/>
    <w:rsid w:val="00BB28B2"/>
    <w:rsid w:val="00BD7576"/>
    <w:rsid w:val="00BD7BD0"/>
    <w:rsid w:val="00BE7A6B"/>
    <w:rsid w:val="00C05A57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75219"/>
    <w:rsid w:val="00C76630"/>
    <w:rsid w:val="00C956CD"/>
    <w:rsid w:val="00CA3A01"/>
    <w:rsid w:val="00CA61B5"/>
    <w:rsid w:val="00CB130E"/>
    <w:rsid w:val="00CB4650"/>
    <w:rsid w:val="00CC32F9"/>
    <w:rsid w:val="00CD10C4"/>
    <w:rsid w:val="00CD677F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C7DF0"/>
    <w:rsid w:val="00DE0A72"/>
    <w:rsid w:val="00DE39BE"/>
    <w:rsid w:val="00E00066"/>
    <w:rsid w:val="00E01922"/>
    <w:rsid w:val="00E14BC3"/>
    <w:rsid w:val="00E16DBF"/>
    <w:rsid w:val="00E17A79"/>
    <w:rsid w:val="00E214D3"/>
    <w:rsid w:val="00E25223"/>
    <w:rsid w:val="00E27433"/>
    <w:rsid w:val="00E36620"/>
    <w:rsid w:val="00E4194B"/>
    <w:rsid w:val="00E50FC9"/>
    <w:rsid w:val="00E629D1"/>
    <w:rsid w:val="00E74EE0"/>
    <w:rsid w:val="00E765CD"/>
    <w:rsid w:val="00E81D01"/>
    <w:rsid w:val="00E84337"/>
    <w:rsid w:val="00E9068B"/>
    <w:rsid w:val="00EA2A2D"/>
    <w:rsid w:val="00EA3B9F"/>
    <w:rsid w:val="00EA3F29"/>
    <w:rsid w:val="00EB5F1F"/>
    <w:rsid w:val="00EB68F9"/>
    <w:rsid w:val="00ED2E01"/>
    <w:rsid w:val="00ED3DBC"/>
    <w:rsid w:val="00EE621A"/>
    <w:rsid w:val="00EF4A20"/>
    <w:rsid w:val="00F20B16"/>
    <w:rsid w:val="00F23DBD"/>
    <w:rsid w:val="00F240D6"/>
    <w:rsid w:val="00F36462"/>
    <w:rsid w:val="00F42973"/>
    <w:rsid w:val="00F62A32"/>
    <w:rsid w:val="00F62A99"/>
    <w:rsid w:val="00F642C6"/>
    <w:rsid w:val="00F64DD3"/>
    <w:rsid w:val="00F73C73"/>
    <w:rsid w:val="00F741F7"/>
    <w:rsid w:val="00F80987"/>
    <w:rsid w:val="00F920C6"/>
    <w:rsid w:val="00F92448"/>
    <w:rsid w:val="00FA287C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5F1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F1F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E8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A08EE-7025-49B1-AA14-B74FD2B68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95D19E50.dotm</Template>
  <TotalTime>0</TotalTime>
  <Pages>1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2019-05-03T11:13:00Z</cp:lastPrinted>
  <dcterms:created xsi:type="dcterms:W3CDTF">2021-09-24T14:08:00Z</dcterms:created>
  <dcterms:modified xsi:type="dcterms:W3CDTF">2021-09-24T14:08:00Z</dcterms:modified>
</cp:coreProperties>
</file>